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9C9" w:rsidRPr="00E82093" w:rsidRDefault="00AA09C9" w:rsidP="00AA09C9">
      <w:pPr>
        <w:jc w:val="center"/>
        <w:rPr>
          <w:rFonts w:ascii="ABC Junior Typing" w:hAnsi="ABC Junior Typing" w:cs="Calibri"/>
          <w:b/>
          <w:sz w:val="32"/>
          <w:szCs w:val="32"/>
        </w:rPr>
      </w:pPr>
      <w:r w:rsidRPr="00E82093">
        <w:rPr>
          <w:rFonts w:ascii="ABC Junior Typing" w:hAnsi="ABC Junior Typing" w:cs="Calibri"/>
          <w:b/>
          <w:sz w:val="32"/>
          <w:szCs w:val="32"/>
        </w:rPr>
        <w:t>English First Additional Language</w:t>
      </w:r>
    </w:p>
    <w:p w:rsidR="00AA09C9" w:rsidRPr="00E82093" w:rsidRDefault="007475F8" w:rsidP="00AA09C9">
      <w:pPr>
        <w:jc w:val="center"/>
        <w:rPr>
          <w:rFonts w:ascii="ABC Junior Typing" w:hAnsi="ABC Junior Typing" w:cs="Calibri"/>
          <w:b/>
          <w:sz w:val="32"/>
          <w:szCs w:val="32"/>
        </w:rPr>
      </w:pPr>
      <w:r>
        <w:rPr>
          <w:rFonts w:ascii="ABC Junior Typing" w:hAnsi="ABC Junior Typing" w:cs="Calibri"/>
          <w:b/>
          <w:sz w:val="32"/>
          <w:szCs w:val="32"/>
        </w:rPr>
        <w:t>Assessment Term 1</w:t>
      </w:r>
    </w:p>
    <w:p w:rsidR="00AA09C9" w:rsidRPr="00E82093" w:rsidRDefault="00AA09C9" w:rsidP="00AA09C9">
      <w:pPr>
        <w:jc w:val="center"/>
        <w:rPr>
          <w:rFonts w:ascii="ABC Junior Typing" w:hAnsi="ABC Junior Typing" w:cs="Calibri"/>
          <w:b/>
          <w:sz w:val="32"/>
          <w:szCs w:val="32"/>
        </w:rPr>
      </w:pPr>
      <w:r w:rsidRPr="00E82093">
        <w:rPr>
          <w:rFonts w:ascii="ABC Junior Typing" w:hAnsi="ABC Junior Typing" w:cs="Calibri"/>
          <w:b/>
          <w:sz w:val="32"/>
          <w:szCs w:val="32"/>
        </w:rPr>
        <w:t>Grade 1</w:t>
      </w:r>
    </w:p>
    <w:p w:rsidR="00AA09C9" w:rsidRPr="00E82093" w:rsidRDefault="00AA09C9" w:rsidP="00AA09C9">
      <w:pPr>
        <w:jc w:val="center"/>
        <w:rPr>
          <w:rFonts w:ascii="ABC Junior Typing" w:hAnsi="ABC Junior Typing" w:cs="Calibri"/>
          <w:b/>
          <w:sz w:val="32"/>
          <w:szCs w:val="32"/>
        </w:rPr>
      </w:pPr>
    </w:p>
    <w:p w:rsidR="00AA09C9" w:rsidRPr="00E82093" w:rsidRDefault="00AA09C9" w:rsidP="00AA09C9">
      <w:pPr>
        <w:rPr>
          <w:rFonts w:ascii="ABC Junior Typing" w:hAnsi="ABC Junior Typing" w:cs="Calibri"/>
          <w:b/>
          <w:sz w:val="32"/>
          <w:szCs w:val="32"/>
        </w:rPr>
      </w:pPr>
      <w:r w:rsidRPr="00E82093">
        <w:rPr>
          <w:rFonts w:ascii="ABC Junior Typing" w:hAnsi="ABC Junior Typing" w:cs="Calibri"/>
          <w:b/>
          <w:sz w:val="32"/>
          <w:szCs w:val="32"/>
        </w:rPr>
        <w:t>Name and Surname: ____________________________</w:t>
      </w:r>
      <w:bookmarkStart w:id="0" w:name="_GoBack"/>
      <w:bookmarkEnd w:id="0"/>
    </w:p>
    <w:p w:rsidR="00AA09C9" w:rsidRPr="00E82093" w:rsidRDefault="00AA09C9" w:rsidP="00AA09C9">
      <w:pPr>
        <w:rPr>
          <w:rFonts w:ascii="ABC Junior Typing" w:hAnsi="ABC Junior Typing" w:cs="Calibri"/>
          <w:b/>
          <w:sz w:val="32"/>
          <w:szCs w:val="32"/>
        </w:rPr>
      </w:pPr>
      <w:r w:rsidRPr="00E82093">
        <w:rPr>
          <w:rFonts w:ascii="ABC Junior Typing" w:hAnsi="ABC Junior Typing" w:cs="Calibri"/>
          <w:b/>
          <w:sz w:val="32"/>
          <w:szCs w:val="32"/>
        </w:rPr>
        <w:t>Date: _________________________________</w:t>
      </w:r>
    </w:p>
    <w:p w:rsidR="00AA09C9" w:rsidRPr="00E82093" w:rsidRDefault="00AA09C9" w:rsidP="00AA09C9">
      <w:pPr>
        <w:jc w:val="center"/>
        <w:rPr>
          <w:rFonts w:ascii="ABC Junior Typing" w:hAnsi="ABC Junior Typing" w:cs="Calibri"/>
          <w:b/>
          <w:sz w:val="36"/>
          <w:szCs w:val="36"/>
        </w:rPr>
      </w:pPr>
    </w:p>
    <w:p w:rsidR="00AA09C9" w:rsidRPr="00E82093" w:rsidRDefault="00AA09C9" w:rsidP="00AA09C9">
      <w:pPr>
        <w:jc w:val="center"/>
        <w:rPr>
          <w:rFonts w:ascii="ABC Junior Typing" w:hAnsi="ABC Junior Typing" w:cs="Calibri"/>
          <w:b/>
          <w:sz w:val="36"/>
          <w:szCs w:val="36"/>
        </w:rPr>
      </w:pPr>
    </w:p>
    <w:p w:rsidR="00AA09C9" w:rsidRPr="00E82093" w:rsidRDefault="00E82093" w:rsidP="00AA09C9">
      <w:pPr>
        <w:jc w:val="center"/>
        <w:rPr>
          <w:rFonts w:ascii="ABC Junior Typing" w:hAnsi="ABC Junior Typing" w:cs="Calibri"/>
          <w:b/>
          <w:sz w:val="36"/>
          <w:szCs w:val="36"/>
        </w:rPr>
      </w:pPr>
      <w:r w:rsidRPr="00E82093">
        <w:rPr>
          <w:rFonts w:ascii="ABC Junior Typing" w:hAnsi="ABC Junior Typing" w:cs="Calibri"/>
          <w:b/>
          <w:sz w:val="36"/>
          <w:szCs w:val="36"/>
        </w:rPr>
        <w:t>FAT 1</w:t>
      </w:r>
    </w:p>
    <w:p w:rsidR="00AA09C9" w:rsidRPr="00E82093" w:rsidRDefault="00AA09C9" w:rsidP="00AA09C9">
      <w:pPr>
        <w:jc w:val="center"/>
        <w:rPr>
          <w:rFonts w:ascii="ABC Junior Typing" w:hAnsi="ABC Junior Typing" w:cs="Calibri"/>
          <w:b/>
          <w:sz w:val="36"/>
          <w:szCs w:val="36"/>
        </w:rPr>
      </w:pPr>
    </w:p>
    <w:p w:rsidR="00AA09C9" w:rsidRPr="00E82093" w:rsidRDefault="00AA09C9" w:rsidP="00AA09C9">
      <w:pPr>
        <w:rPr>
          <w:rFonts w:ascii="ABC Junior Typing" w:hAnsi="ABC Junior Typing" w:cs="Calibri"/>
          <w:b/>
          <w:sz w:val="36"/>
          <w:szCs w:val="36"/>
        </w:rPr>
      </w:pPr>
    </w:p>
    <w:p w:rsidR="00AA09C9" w:rsidRPr="00E82093" w:rsidRDefault="00AA09C9" w:rsidP="00AA09C9">
      <w:pPr>
        <w:rPr>
          <w:rFonts w:ascii="ABC Junior Typing" w:hAnsi="ABC Junior Typing" w:cs="Calibri"/>
          <w:b/>
          <w:sz w:val="36"/>
          <w:szCs w:val="36"/>
        </w:rPr>
      </w:pPr>
    </w:p>
    <w:tbl>
      <w:tblPr>
        <w:tblW w:w="9652"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30"/>
        <w:gridCol w:w="890"/>
        <w:gridCol w:w="1832"/>
      </w:tblGrid>
      <w:tr w:rsidR="00AA09C9" w:rsidRPr="00E82093" w:rsidTr="00E82093">
        <w:tc>
          <w:tcPr>
            <w:tcW w:w="6930" w:type="dxa"/>
            <w:shd w:val="clear" w:color="auto" w:fill="auto"/>
          </w:tcPr>
          <w:p w:rsidR="00AA09C9" w:rsidRPr="00E82093" w:rsidRDefault="00AA09C9" w:rsidP="00E82093">
            <w:pPr>
              <w:pStyle w:val="ListParagraph"/>
              <w:spacing w:after="0" w:line="360" w:lineRule="auto"/>
              <w:ind w:left="0"/>
              <w:rPr>
                <w:rFonts w:ascii="ABC Junior Typing" w:hAnsi="ABC Junior Typing" w:cs="Calibri"/>
                <w:b/>
                <w:sz w:val="32"/>
                <w:szCs w:val="32"/>
              </w:rPr>
            </w:pPr>
            <w:r w:rsidRPr="00E82093">
              <w:rPr>
                <w:rFonts w:ascii="ABC Junior Typing" w:hAnsi="ABC Junior Typing" w:cs="Calibri"/>
                <w:b/>
                <w:sz w:val="32"/>
                <w:szCs w:val="32"/>
              </w:rPr>
              <w:t>Content</w:t>
            </w:r>
          </w:p>
        </w:tc>
        <w:tc>
          <w:tcPr>
            <w:tcW w:w="890" w:type="dxa"/>
            <w:shd w:val="clear" w:color="auto" w:fill="auto"/>
          </w:tcPr>
          <w:p w:rsidR="00AA09C9" w:rsidRPr="00E82093" w:rsidRDefault="00AA09C9" w:rsidP="00E82093">
            <w:pPr>
              <w:pStyle w:val="ListParagraph"/>
              <w:spacing w:after="0" w:line="360" w:lineRule="auto"/>
              <w:ind w:left="0"/>
              <w:rPr>
                <w:rFonts w:ascii="ABC Junior Typing" w:hAnsi="ABC Junior Typing" w:cs="Calibri"/>
                <w:sz w:val="28"/>
                <w:szCs w:val="28"/>
              </w:rPr>
            </w:pPr>
          </w:p>
        </w:tc>
        <w:tc>
          <w:tcPr>
            <w:tcW w:w="1832" w:type="dxa"/>
            <w:shd w:val="clear" w:color="auto" w:fill="auto"/>
          </w:tcPr>
          <w:p w:rsidR="00AA09C9" w:rsidRPr="00E82093" w:rsidRDefault="00AA09C9" w:rsidP="00E82093">
            <w:pPr>
              <w:pStyle w:val="ListParagraph"/>
              <w:spacing w:after="0" w:line="360" w:lineRule="auto"/>
              <w:ind w:left="0"/>
              <w:jc w:val="center"/>
              <w:rPr>
                <w:rFonts w:ascii="ABC Junior Typing" w:hAnsi="ABC Junior Typing" w:cs="Calibri"/>
                <w:b/>
                <w:sz w:val="28"/>
                <w:szCs w:val="28"/>
              </w:rPr>
            </w:pPr>
            <w:r w:rsidRPr="00E82093">
              <w:rPr>
                <w:rFonts w:ascii="ABC Junior Typing" w:hAnsi="ABC Junior Typing" w:cs="Calibri"/>
                <w:b/>
                <w:sz w:val="28"/>
                <w:szCs w:val="28"/>
              </w:rPr>
              <w:t>Mark</w:t>
            </w:r>
          </w:p>
        </w:tc>
      </w:tr>
      <w:tr w:rsidR="00AA09C9" w:rsidRPr="00E82093" w:rsidTr="00E82093">
        <w:tc>
          <w:tcPr>
            <w:tcW w:w="6930" w:type="dxa"/>
            <w:shd w:val="clear" w:color="auto" w:fill="auto"/>
          </w:tcPr>
          <w:p w:rsidR="00AA09C9" w:rsidRPr="00E82093" w:rsidRDefault="00AA09C9" w:rsidP="00E82093">
            <w:pPr>
              <w:pStyle w:val="ListParagraph"/>
              <w:numPr>
                <w:ilvl w:val="0"/>
                <w:numId w:val="1"/>
              </w:numPr>
              <w:spacing w:after="0" w:line="360" w:lineRule="auto"/>
              <w:rPr>
                <w:rFonts w:ascii="ABC Junior Typing" w:hAnsi="ABC Junior Typing" w:cs="Calibri"/>
                <w:sz w:val="28"/>
                <w:szCs w:val="28"/>
              </w:rPr>
            </w:pPr>
            <w:r w:rsidRPr="00E82093">
              <w:rPr>
                <w:rFonts w:ascii="ABC Junior Typing" w:hAnsi="ABC Junior Typing" w:cs="Calibri"/>
                <w:sz w:val="28"/>
                <w:szCs w:val="28"/>
              </w:rPr>
              <w:t>Listening and speaking</w:t>
            </w:r>
          </w:p>
        </w:tc>
        <w:tc>
          <w:tcPr>
            <w:tcW w:w="890" w:type="dxa"/>
            <w:shd w:val="clear" w:color="auto" w:fill="auto"/>
          </w:tcPr>
          <w:p w:rsidR="00AA09C9" w:rsidRPr="00E82093" w:rsidRDefault="00AA3C8F" w:rsidP="00E82093">
            <w:pPr>
              <w:pStyle w:val="ListParagraph"/>
              <w:spacing w:after="0" w:line="360" w:lineRule="auto"/>
              <w:ind w:left="0"/>
              <w:jc w:val="center"/>
              <w:rPr>
                <w:rFonts w:ascii="ABC Junior Typing" w:hAnsi="ABC Junior Typing" w:cs="Calibri"/>
                <w:b/>
                <w:sz w:val="28"/>
                <w:szCs w:val="28"/>
              </w:rPr>
            </w:pPr>
            <w:r>
              <w:rPr>
                <w:rFonts w:ascii="ABC Junior Typing" w:hAnsi="ABC Junior Typing" w:cs="Calibri"/>
                <w:b/>
                <w:sz w:val="28"/>
                <w:szCs w:val="28"/>
              </w:rPr>
              <w:t>90</w:t>
            </w:r>
          </w:p>
        </w:tc>
        <w:tc>
          <w:tcPr>
            <w:tcW w:w="1832" w:type="dxa"/>
            <w:shd w:val="clear" w:color="auto" w:fill="auto"/>
          </w:tcPr>
          <w:p w:rsidR="00AA09C9" w:rsidRPr="00E82093" w:rsidRDefault="00AA09C9" w:rsidP="00E82093">
            <w:pPr>
              <w:pStyle w:val="ListParagraph"/>
              <w:spacing w:after="0" w:line="360" w:lineRule="auto"/>
              <w:ind w:left="0"/>
              <w:rPr>
                <w:rFonts w:ascii="ABC Junior Typing" w:hAnsi="ABC Junior Typing" w:cs="Calibri"/>
                <w:sz w:val="28"/>
                <w:szCs w:val="28"/>
              </w:rPr>
            </w:pPr>
          </w:p>
        </w:tc>
      </w:tr>
      <w:tr w:rsidR="00AA09C9" w:rsidRPr="00E82093" w:rsidTr="00E82093">
        <w:tc>
          <w:tcPr>
            <w:tcW w:w="6930" w:type="dxa"/>
            <w:shd w:val="clear" w:color="auto" w:fill="auto"/>
          </w:tcPr>
          <w:p w:rsidR="00AA09C9" w:rsidRPr="00E82093" w:rsidRDefault="00BD2C18" w:rsidP="00E82093">
            <w:pPr>
              <w:pStyle w:val="ListParagraph"/>
              <w:numPr>
                <w:ilvl w:val="0"/>
                <w:numId w:val="1"/>
              </w:numPr>
              <w:spacing w:after="0" w:line="360" w:lineRule="auto"/>
              <w:rPr>
                <w:rFonts w:ascii="ABC Junior Typing" w:hAnsi="ABC Junior Typing" w:cs="Calibri"/>
                <w:sz w:val="28"/>
                <w:szCs w:val="28"/>
              </w:rPr>
            </w:pPr>
            <w:r>
              <w:rPr>
                <w:rFonts w:ascii="ABC Junior Typing" w:hAnsi="ABC Junior Typing" w:cs="Calibri"/>
                <w:sz w:val="28"/>
                <w:szCs w:val="28"/>
              </w:rPr>
              <w:t>Emergent reading</w:t>
            </w:r>
          </w:p>
        </w:tc>
        <w:tc>
          <w:tcPr>
            <w:tcW w:w="890" w:type="dxa"/>
            <w:shd w:val="clear" w:color="auto" w:fill="auto"/>
          </w:tcPr>
          <w:p w:rsidR="00AA09C9" w:rsidRPr="00E82093" w:rsidRDefault="00AA3C8F" w:rsidP="00E82093">
            <w:pPr>
              <w:pStyle w:val="ListParagraph"/>
              <w:spacing w:after="0" w:line="360" w:lineRule="auto"/>
              <w:ind w:left="0"/>
              <w:jc w:val="center"/>
              <w:rPr>
                <w:rFonts w:ascii="ABC Junior Typing" w:hAnsi="ABC Junior Typing" w:cs="Calibri"/>
                <w:b/>
                <w:sz w:val="28"/>
                <w:szCs w:val="28"/>
              </w:rPr>
            </w:pPr>
            <w:r>
              <w:rPr>
                <w:rFonts w:ascii="ABC Junior Typing" w:hAnsi="ABC Junior Typing" w:cs="Calibri"/>
                <w:b/>
                <w:sz w:val="28"/>
                <w:szCs w:val="28"/>
              </w:rPr>
              <w:t>5</w:t>
            </w:r>
          </w:p>
        </w:tc>
        <w:tc>
          <w:tcPr>
            <w:tcW w:w="1832" w:type="dxa"/>
            <w:shd w:val="clear" w:color="auto" w:fill="auto"/>
          </w:tcPr>
          <w:p w:rsidR="00AA09C9" w:rsidRPr="00E82093" w:rsidRDefault="00AA09C9" w:rsidP="00E82093">
            <w:pPr>
              <w:pStyle w:val="ListParagraph"/>
              <w:spacing w:after="0" w:line="360" w:lineRule="auto"/>
              <w:ind w:left="0"/>
              <w:rPr>
                <w:rFonts w:ascii="ABC Junior Typing" w:hAnsi="ABC Junior Typing" w:cs="Calibri"/>
                <w:sz w:val="28"/>
                <w:szCs w:val="28"/>
              </w:rPr>
            </w:pPr>
          </w:p>
        </w:tc>
      </w:tr>
      <w:tr w:rsidR="00AA09C9" w:rsidRPr="00E82093" w:rsidTr="00E82093">
        <w:tc>
          <w:tcPr>
            <w:tcW w:w="6930" w:type="dxa"/>
            <w:shd w:val="clear" w:color="auto" w:fill="auto"/>
          </w:tcPr>
          <w:p w:rsidR="00AA09C9" w:rsidRPr="00E82093" w:rsidRDefault="00BD2C18" w:rsidP="00E82093">
            <w:pPr>
              <w:pStyle w:val="ListParagraph"/>
              <w:numPr>
                <w:ilvl w:val="0"/>
                <w:numId w:val="1"/>
              </w:numPr>
              <w:spacing w:after="0" w:line="360" w:lineRule="auto"/>
              <w:rPr>
                <w:rFonts w:ascii="ABC Junior Typing" w:hAnsi="ABC Junior Typing" w:cs="Calibri"/>
                <w:sz w:val="28"/>
                <w:szCs w:val="28"/>
              </w:rPr>
            </w:pPr>
            <w:r>
              <w:rPr>
                <w:rFonts w:ascii="ABC Junior Typing" w:hAnsi="ABC Junior Typing" w:cs="Calibri"/>
                <w:sz w:val="28"/>
                <w:szCs w:val="28"/>
              </w:rPr>
              <w:t>Phonemic awareness</w:t>
            </w:r>
          </w:p>
        </w:tc>
        <w:tc>
          <w:tcPr>
            <w:tcW w:w="890" w:type="dxa"/>
            <w:shd w:val="clear" w:color="auto" w:fill="auto"/>
          </w:tcPr>
          <w:p w:rsidR="00AA09C9" w:rsidRPr="00E82093" w:rsidRDefault="00AA3C8F" w:rsidP="00E82093">
            <w:pPr>
              <w:pStyle w:val="ListParagraph"/>
              <w:spacing w:after="0" w:line="360" w:lineRule="auto"/>
              <w:ind w:left="0"/>
              <w:jc w:val="center"/>
              <w:rPr>
                <w:rFonts w:ascii="ABC Junior Typing" w:hAnsi="ABC Junior Typing" w:cs="Calibri"/>
                <w:b/>
                <w:sz w:val="28"/>
                <w:szCs w:val="28"/>
              </w:rPr>
            </w:pPr>
            <w:r>
              <w:rPr>
                <w:rFonts w:ascii="ABC Junior Typing" w:hAnsi="ABC Junior Typing" w:cs="Calibri"/>
                <w:b/>
                <w:sz w:val="28"/>
                <w:szCs w:val="28"/>
              </w:rPr>
              <w:t>5</w:t>
            </w:r>
          </w:p>
        </w:tc>
        <w:tc>
          <w:tcPr>
            <w:tcW w:w="1832" w:type="dxa"/>
            <w:shd w:val="clear" w:color="auto" w:fill="auto"/>
          </w:tcPr>
          <w:p w:rsidR="00AA09C9" w:rsidRPr="00E82093" w:rsidRDefault="00AA09C9" w:rsidP="00E82093">
            <w:pPr>
              <w:pStyle w:val="ListParagraph"/>
              <w:spacing w:after="0" w:line="360" w:lineRule="auto"/>
              <w:ind w:left="0"/>
              <w:rPr>
                <w:rFonts w:ascii="ABC Junior Typing" w:hAnsi="ABC Junior Typing" w:cs="Calibri"/>
                <w:sz w:val="28"/>
                <w:szCs w:val="28"/>
              </w:rPr>
            </w:pPr>
          </w:p>
        </w:tc>
      </w:tr>
      <w:tr w:rsidR="00AA09C9" w:rsidRPr="00E82093" w:rsidTr="00E82093">
        <w:tc>
          <w:tcPr>
            <w:tcW w:w="6930" w:type="dxa"/>
            <w:shd w:val="clear" w:color="auto" w:fill="auto"/>
          </w:tcPr>
          <w:p w:rsidR="00AA09C9" w:rsidRPr="00E82093" w:rsidRDefault="00AA09C9" w:rsidP="00E82093">
            <w:pPr>
              <w:pStyle w:val="ListParagraph"/>
              <w:spacing w:after="0" w:line="360" w:lineRule="auto"/>
              <w:ind w:left="0"/>
              <w:jc w:val="right"/>
              <w:rPr>
                <w:rFonts w:ascii="ABC Junior Typing" w:hAnsi="ABC Junior Typing" w:cs="Calibri"/>
                <w:b/>
                <w:sz w:val="28"/>
                <w:szCs w:val="28"/>
              </w:rPr>
            </w:pPr>
            <w:r w:rsidRPr="00E82093">
              <w:rPr>
                <w:rFonts w:ascii="ABC Junior Typing" w:hAnsi="ABC Junior Typing" w:cs="Calibri"/>
                <w:b/>
                <w:sz w:val="28"/>
                <w:szCs w:val="28"/>
              </w:rPr>
              <w:t>Total</w:t>
            </w:r>
          </w:p>
        </w:tc>
        <w:tc>
          <w:tcPr>
            <w:tcW w:w="890" w:type="dxa"/>
            <w:shd w:val="clear" w:color="auto" w:fill="auto"/>
          </w:tcPr>
          <w:p w:rsidR="00AA09C9" w:rsidRPr="00E82093" w:rsidRDefault="00AA3C8F" w:rsidP="00E82093">
            <w:pPr>
              <w:pStyle w:val="ListParagraph"/>
              <w:spacing w:after="0" w:line="360" w:lineRule="auto"/>
              <w:ind w:left="0"/>
              <w:jc w:val="center"/>
              <w:rPr>
                <w:rFonts w:ascii="ABC Junior Typing" w:hAnsi="ABC Junior Typing" w:cs="Calibri"/>
                <w:b/>
                <w:sz w:val="28"/>
                <w:szCs w:val="28"/>
              </w:rPr>
            </w:pPr>
            <w:r>
              <w:rPr>
                <w:rFonts w:ascii="ABC Junior Typing" w:hAnsi="ABC Junior Typing" w:cs="Calibri"/>
                <w:b/>
                <w:sz w:val="28"/>
                <w:szCs w:val="28"/>
              </w:rPr>
              <w:t>100</w:t>
            </w:r>
          </w:p>
        </w:tc>
        <w:tc>
          <w:tcPr>
            <w:tcW w:w="1832" w:type="dxa"/>
            <w:shd w:val="clear" w:color="auto" w:fill="auto"/>
          </w:tcPr>
          <w:p w:rsidR="00AA09C9" w:rsidRPr="00E82093" w:rsidRDefault="00AA09C9" w:rsidP="00E82093">
            <w:pPr>
              <w:pStyle w:val="ListParagraph"/>
              <w:spacing w:after="0" w:line="360" w:lineRule="auto"/>
              <w:ind w:left="0"/>
              <w:rPr>
                <w:rFonts w:ascii="ABC Junior Typing" w:hAnsi="ABC Junior Typing" w:cs="Calibri"/>
                <w:sz w:val="28"/>
                <w:szCs w:val="28"/>
              </w:rPr>
            </w:pPr>
          </w:p>
        </w:tc>
      </w:tr>
    </w:tbl>
    <w:p w:rsidR="00AA09C9" w:rsidRDefault="00AA09C9" w:rsidP="00AA09C9">
      <w:pPr>
        <w:rPr>
          <w:rFonts w:ascii="ABC Junior Typing" w:hAnsi="ABC Junior Typing" w:cs="Calibri"/>
          <w:b/>
          <w:sz w:val="32"/>
          <w:szCs w:val="32"/>
        </w:rPr>
      </w:pPr>
    </w:p>
    <w:p w:rsidR="00AA09C9" w:rsidRDefault="00AA09C9" w:rsidP="00AA09C9"/>
    <w:p w:rsidR="00AA09C9" w:rsidRPr="00725909" w:rsidRDefault="00C50A19" w:rsidP="00AA09C9">
      <w:pPr>
        <w:rPr>
          <w:b/>
        </w:rPr>
      </w:pPr>
      <w:r>
        <w:br w:type="page"/>
      </w:r>
      <w:r w:rsidR="00AA09C9" w:rsidRPr="00725909">
        <w:rPr>
          <w:rFonts w:ascii="ABC Junior Typing" w:hAnsi="ABC Junior Typing"/>
          <w:b/>
          <w:sz w:val="32"/>
          <w:szCs w:val="32"/>
        </w:rPr>
        <w:lastRenderedPageBreak/>
        <w:t>Activity 1</w:t>
      </w:r>
    </w:p>
    <w:p w:rsidR="00AA09C9" w:rsidRPr="00725909" w:rsidRDefault="00AA09C9" w:rsidP="00AA09C9">
      <w:pPr>
        <w:rPr>
          <w:rFonts w:ascii="ABC Junior Typing" w:hAnsi="ABC Junior Typing"/>
          <w:b/>
          <w:sz w:val="32"/>
          <w:szCs w:val="32"/>
        </w:rPr>
      </w:pPr>
      <w:r w:rsidRPr="00725909">
        <w:rPr>
          <w:rFonts w:ascii="ABC Junior Typing" w:hAnsi="ABC Junior Typing"/>
          <w:b/>
          <w:sz w:val="32"/>
          <w:szCs w:val="32"/>
        </w:rPr>
        <w:t>Listening and speaking</w:t>
      </w:r>
    </w:p>
    <w:p w:rsidR="00AA09C9" w:rsidRPr="00725909" w:rsidRDefault="00AA09C9" w:rsidP="00AA09C9">
      <w:pPr>
        <w:rPr>
          <w:rFonts w:ascii="ABC Junior Typing" w:hAnsi="ABC Junior Typing"/>
          <w:b/>
          <w:sz w:val="32"/>
          <w:szCs w:val="32"/>
        </w:rPr>
      </w:pPr>
      <w:r w:rsidRPr="00725909">
        <w:rPr>
          <w:rFonts w:ascii="ABC Junior Typing" w:hAnsi="ABC Junior Typing"/>
          <w:b/>
          <w:sz w:val="32"/>
          <w:szCs w:val="32"/>
        </w:rPr>
        <w:t>Marks:</w:t>
      </w:r>
      <w:r w:rsidR="007F5A47">
        <w:rPr>
          <w:rFonts w:ascii="ABC Junior Typing" w:hAnsi="ABC Junior Typing"/>
          <w:b/>
          <w:sz w:val="32"/>
          <w:szCs w:val="32"/>
        </w:rPr>
        <w:t xml:space="preserve"> </w:t>
      </w:r>
      <w:r w:rsidR="00E041E9">
        <w:rPr>
          <w:rFonts w:ascii="ABC Junior Typing" w:hAnsi="ABC Junior Typing"/>
          <w:b/>
          <w:sz w:val="32"/>
          <w:szCs w:val="32"/>
        </w:rPr>
        <w:t xml:space="preserve">Mark out of </w:t>
      </w:r>
      <w:r w:rsidR="007F5A47">
        <w:rPr>
          <w:rFonts w:ascii="ABC Junior Typing" w:hAnsi="ABC Junior Typing"/>
          <w:b/>
          <w:sz w:val="32"/>
          <w:szCs w:val="32"/>
        </w:rPr>
        <w:t>45 x 2 = 90</w:t>
      </w:r>
    </w:p>
    <w:p w:rsidR="00AA09C9" w:rsidRPr="00175982" w:rsidRDefault="00AA09C9" w:rsidP="00AA09C9">
      <w:pPr>
        <w:rPr>
          <w:rFonts w:ascii="ABC Junior Typing" w:hAnsi="ABC Junior Typing"/>
          <w:sz w:val="32"/>
          <w:szCs w:val="32"/>
        </w:rPr>
      </w:pPr>
    </w:p>
    <w:p w:rsidR="00AA09C9" w:rsidRPr="00AC448E" w:rsidRDefault="00AA09C9" w:rsidP="00AA09C9">
      <w:pPr>
        <w:pStyle w:val="ListParagraph"/>
        <w:numPr>
          <w:ilvl w:val="1"/>
          <w:numId w:val="2"/>
        </w:numPr>
        <w:rPr>
          <w:rFonts w:ascii="ABC Junior Typing" w:hAnsi="ABC Junior Typing"/>
          <w:sz w:val="28"/>
          <w:szCs w:val="28"/>
        </w:rPr>
      </w:pPr>
      <w:r w:rsidRPr="00AC448E">
        <w:rPr>
          <w:rFonts w:ascii="ABC Junior Typing" w:hAnsi="ABC Junior Typing"/>
          <w:sz w:val="28"/>
          <w:szCs w:val="28"/>
        </w:rPr>
        <w:t>Listening Comprehension</w:t>
      </w:r>
    </w:p>
    <w:p w:rsidR="00AA09C9" w:rsidRDefault="00AA09C9" w:rsidP="00AA09C9">
      <w:pPr>
        <w:pStyle w:val="ListParagraph"/>
        <w:ind w:left="360"/>
        <w:rPr>
          <w:rFonts w:ascii="ABC Junior Typing" w:hAnsi="ABC Junior Typing"/>
          <w:sz w:val="28"/>
          <w:szCs w:val="28"/>
        </w:rPr>
      </w:pPr>
      <w:r w:rsidRPr="00AC448E">
        <w:rPr>
          <w:rFonts w:ascii="ABC Junior Typing" w:hAnsi="ABC Junior Typing"/>
          <w:sz w:val="28"/>
          <w:szCs w:val="28"/>
        </w:rPr>
        <w:t>Listen to the</w:t>
      </w:r>
      <w:r>
        <w:rPr>
          <w:rFonts w:ascii="ABC Junior Typing" w:hAnsi="ABC Junior Typing"/>
          <w:sz w:val="28"/>
          <w:szCs w:val="28"/>
        </w:rPr>
        <w:t xml:space="preserve"> story while the teacher is reading and answer</w:t>
      </w:r>
      <w:r w:rsidR="00E82093">
        <w:rPr>
          <w:rFonts w:ascii="ABC Junior Typing" w:hAnsi="ABC Junior Typing"/>
          <w:sz w:val="28"/>
          <w:szCs w:val="28"/>
        </w:rPr>
        <w:t xml:space="preserve"> </w:t>
      </w:r>
      <w:r w:rsidR="00C50A19">
        <w:rPr>
          <w:rFonts w:ascii="ABC Junior Typing" w:hAnsi="ABC Junior Typing"/>
          <w:sz w:val="28"/>
          <w:szCs w:val="28"/>
        </w:rPr>
        <w:t xml:space="preserve">the </w:t>
      </w:r>
      <w:r w:rsidR="00E82093">
        <w:rPr>
          <w:rFonts w:ascii="ABC Junior Typing" w:hAnsi="ABC Junior Typing"/>
          <w:sz w:val="28"/>
          <w:szCs w:val="28"/>
        </w:rPr>
        <w:t>comprehension questions.</w:t>
      </w:r>
    </w:p>
    <w:p w:rsidR="00AA09C9" w:rsidRPr="00B7252A" w:rsidRDefault="00A644BE" w:rsidP="00AA09C9">
      <w:pPr>
        <w:rPr>
          <w:rFonts w:ascii="ABC Junior Typing" w:hAnsi="ABC Junior Typing" w:cs="Calibri"/>
          <w:sz w:val="28"/>
          <w:szCs w:val="28"/>
        </w:rPr>
      </w:pPr>
      <w:r>
        <w:rPr>
          <w:noProof/>
        </w:rPr>
        <mc:AlternateContent>
          <mc:Choice Requires="wps">
            <w:drawing>
              <wp:anchor distT="0" distB="0" distL="114300" distR="114300" simplePos="0" relativeHeight="251630080" behindDoc="0" locked="0" layoutInCell="1" allowOverlap="1">
                <wp:simplePos x="0" y="0"/>
                <wp:positionH relativeFrom="column">
                  <wp:posOffset>-477520</wp:posOffset>
                </wp:positionH>
                <wp:positionV relativeFrom="paragraph">
                  <wp:posOffset>231140</wp:posOffset>
                </wp:positionV>
                <wp:extent cx="6632575" cy="5438140"/>
                <wp:effectExtent l="19050" t="19050" r="15875" b="10160"/>
                <wp:wrapNone/>
                <wp:docPr id="24"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2575" cy="543814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5C879B8" id="Rounded Rectangle 25" o:spid="_x0000_s1026" style="position:absolute;margin-left:-37.6pt;margin-top:18.2pt;width:522.25pt;height:428.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" filled="f" strokecolor="windowText" strokeweight="2.25pt">
                <v:stroke joinstyle="miter"/>
                <v:path arrowok="t"/>
              </v:roundrect>
            </w:pict>
          </mc:Fallback>
        </mc:AlternateContent>
      </w:r>
    </w:p>
    <w:p w:rsidR="00AA09C9" w:rsidRPr="00B7252A" w:rsidRDefault="00A644BE" w:rsidP="00AA09C9">
      <w:pPr>
        <w:rPr>
          <w:rFonts w:ascii="ABC Junior Typing" w:hAnsi="ABC Junior Typing" w:cs="Calibri"/>
          <w:sz w:val="28"/>
          <w:szCs w:val="28"/>
        </w:rPr>
      </w:pPr>
      <w:r>
        <w:rPr>
          <w:noProof/>
        </w:rPr>
        <mc:AlternateContent>
          <mc:Choice Requires="wps">
            <w:drawing>
              <wp:anchor distT="0" distB="0" distL="114300" distR="114300" simplePos="0" relativeHeight="251631104" behindDoc="0" locked="0" layoutInCell="1" allowOverlap="1">
                <wp:simplePos x="0" y="0"/>
                <wp:positionH relativeFrom="column">
                  <wp:posOffset>1518920</wp:posOffset>
                </wp:positionH>
                <wp:positionV relativeFrom="paragraph">
                  <wp:posOffset>46355</wp:posOffset>
                </wp:positionV>
                <wp:extent cx="6424930" cy="817880"/>
                <wp:effectExtent l="0" t="0" r="0" b="127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4930" cy="817880"/>
                        </a:xfrm>
                        <a:prstGeom prst="rect">
                          <a:avLst/>
                        </a:prstGeom>
                        <a:noFill/>
                        <a:ln w="6350">
                          <a:noFill/>
                        </a:ln>
                        <a:effectLst/>
                      </wps:spPr>
                      <wps:txbx>
                        <w:txbxContent>
                          <w:p w:rsidR="00AA09C9" w:rsidRPr="00E82093" w:rsidRDefault="00AA3C8F" w:rsidP="00AA09C9">
                            <w:pPr>
                              <w:rPr>
                                <w:rFonts w:ascii="ABC Junior Typing" w:hAnsi="ABC Junior Typing" w:cs="Calibri"/>
                                <w:color w:val="000000"/>
                                <w:sz w:val="48"/>
                                <w:szCs w:val="48"/>
                              </w:rPr>
                            </w:pPr>
                            <w:r>
                              <w:rPr>
                                <w:rFonts w:ascii="ABC Junior Typing" w:hAnsi="ABC Junior Typing" w:cs="Calibri"/>
                                <w:color w:val="000000"/>
                                <w:sz w:val="48"/>
                                <w:szCs w:val="48"/>
                              </w:rPr>
                              <w:t>The new bicycle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19.6pt;margin-top:3.65pt;width:505.9pt;height:6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" filled="f" stroked="f" strokeweight=".5pt">
                <v:path arrowok="t"/>
                <v:textbox>
                  <w:txbxContent>
                    <w:p w:rsidR="00AA09C9" w:rsidRPr="00E82093" w:rsidRDefault="00AA3C8F" w:rsidP="00AA09C9">
                      <w:pPr>
                        <w:rPr>
                          <w:rFonts w:ascii="ABC Junior Typing" w:hAnsi="ABC Junior Typing" w:cs="Calibri"/>
                          <w:color w:val="000000"/>
                          <w:sz w:val="48"/>
                          <w:szCs w:val="48"/>
                        </w:rPr>
                      </w:pPr>
                      <w:r>
                        <w:rPr>
                          <w:rFonts w:ascii="ABC Junior Typing" w:hAnsi="ABC Junior Typing" w:cs="Calibri"/>
                          <w:color w:val="000000"/>
                          <w:sz w:val="48"/>
                          <w:szCs w:val="48"/>
                        </w:rPr>
                        <w:t>The new bicycle</w:t>
                      </w:r>
                    </w:p>
                  </w:txbxContent>
                </v:textbox>
              </v:shape>
            </w:pict>
          </mc:Fallback>
        </mc:AlternateContent>
      </w:r>
    </w:p>
    <w:p w:rsidR="00AA09C9" w:rsidRPr="00B7252A" w:rsidRDefault="00A644BE" w:rsidP="00AA09C9">
      <w:pPr>
        <w:rPr>
          <w:rFonts w:ascii="ABC Junior Typing" w:hAnsi="ABC Junior Typing" w:cs="Calibri"/>
          <w:sz w:val="28"/>
          <w:szCs w:val="28"/>
        </w:rPr>
      </w:pPr>
      <w:r>
        <w:rPr>
          <w:noProof/>
        </w:rPr>
        <mc:AlternateContent>
          <mc:Choice Requires="wps">
            <w:drawing>
              <wp:anchor distT="0" distB="0" distL="114300" distR="114300" simplePos="0" relativeHeight="251629056" behindDoc="0" locked="0" layoutInCell="1" allowOverlap="1">
                <wp:simplePos x="0" y="0"/>
                <wp:positionH relativeFrom="column">
                  <wp:posOffset>-136525</wp:posOffset>
                </wp:positionH>
                <wp:positionV relativeFrom="paragraph">
                  <wp:posOffset>243840</wp:posOffset>
                </wp:positionV>
                <wp:extent cx="6291580" cy="3230245"/>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1580" cy="3230245"/>
                        </a:xfrm>
                        <a:prstGeom prst="rect">
                          <a:avLst/>
                        </a:prstGeom>
                        <a:noFill/>
                        <a:ln w="6350">
                          <a:noFill/>
                        </a:ln>
                        <a:effectLst/>
                      </wps:spPr>
                      <wps:txbx>
                        <w:txbxContent>
                          <w:p w:rsidR="00AA09C9" w:rsidRPr="00FF0558" w:rsidRDefault="00AA3C8F" w:rsidP="00AA09C9">
                            <w:pPr>
                              <w:spacing w:after="0" w:line="360" w:lineRule="auto"/>
                              <w:rPr>
                                <w:rFonts w:ascii="ABC Junior Typing" w:hAnsi="ABC Junior Typing" w:cs="Calibri"/>
                                <w:sz w:val="28"/>
                                <w:szCs w:val="28"/>
                              </w:rPr>
                            </w:pPr>
                            <w:r w:rsidRPr="00FF0558">
                              <w:rPr>
                                <w:rFonts w:ascii="ABC Junior Typing" w:hAnsi="ABC Junior Typing" w:cs="Calibri"/>
                                <w:sz w:val="28"/>
                                <w:szCs w:val="28"/>
                              </w:rPr>
                              <w:t>Emma has a new bicycle. It is bright pink and shiny.</w:t>
                            </w:r>
                          </w:p>
                          <w:p w:rsidR="00AA3C8F" w:rsidRDefault="00AA3C8F" w:rsidP="00AA09C9">
                            <w:pPr>
                              <w:spacing w:after="0" w:line="360" w:lineRule="auto"/>
                              <w:rPr>
                                <w:rFonts w:ascii="ABC Junior Typing" w:hAnsi="ABC Junior Typing" w:cs="Calibri"/>
                                <w:sz w:val="28"/>
                                <w:szCs w:val="28"/>
                              </w:rPr>
                            </w:pPr>
                            <w:r w:rsidRPr="00FF0558">
                              <w:rPr>
                                <w:rFonts w:ascii="ABC Junior Typing" w:hAnsi="ABC Junior Typing" w:cs="Calibri"/>
                                <w:sz w:val="28"/>
                                <w:szCs w:val="28"/>
                              </w:rPr>
                              <w:t>It was a gift from her uncle</w:t>
                            </w:r>
                            <w:r w:rsidR="00FF0558" w:rsidRPr="00FF0558">
                              <w:rPr>
                                <w:rFonts w:ascii="ABC Junior Typing" w:hAnsi="ABC Junior Typing" w:cs="Calibri"/>
                                <w:sz w:val="28"/>
                                <w:szCs w:val="28"/>
                              </w:rPr>
                              <w:t xml:space="preserve"> Fred</w:t>
                            </w:r>
                            <w:r w:rsidRPr="00FF0558">
                              <w:rPr>
                                <w:rFonts w:ascii="ABC Junior Typing" w:hAnsi="ABC Junior Typing" w:cs="Calibri"/>
                                <w:sz w:val="28"/>
                                <w:szCs w:val="28"/>
                              </w:rPr>
                              <w:t xml:space="preserve"> who came to visit from Cape Town. He hid it behind a bush to surprise her.</w:t>
                            </w:r>
                          </w:p>
                          <w:p w:rsidR="00FF0558" w:rsidRPr="00FF0558" w:rsidRDefault="00FF0558" w:rsidP="00AA09C9">
                            <w:pPr>
                              <w:spacing w:after="0" w:line="360" w:lineRule="auto"/>
                              <w:rPr>
                                <w:rFonts w:ascii="ABC Junior Typing" w:hAnsi="ABC Junior Typing" w:cs="Calibri"/>
                                <w:sz w:val="28"/>
                                <w:szCs w:val="28"/>
                              </w:rPr>
                            </w:pPr>
                          </w:p>
                          <w:p w:rsidR="00AA3C8F" w:rsidRPr="00FF0558" w:rsidRDefault="00AA3C8F" w:rsidP="00AA09C9">
                            <w:pPr>
                              <w:spacing w:after="0" w:line="360" w:lineRule="auto"/>
                              <w:rPr>
                                <w:rFonts w:ascii="ABC Junior Typing" w:hAnsi="ABC Junior Typing" w:cs="Calibri"/>
                                <w:sz w:val="28"/>
                                <w:szCs w:val="28"/>
                              </w:rPr>
                            </w:pPr>
                            <w:r w:rsidRPr="00FF0558">
                              <w:rPr>
                                <w:rFonts w:ascii="ABC Junior Typing" w:hAnsi="ABC Junior Typing" w:cs="Calibri"/>
                                <w:sz w:val="28"/>
                                <w:szCs w:val="28"/>
                              </w:rPr>
                              <w:t>When Emma looked behind the bush and saw the bicycle, she jumped from joy. It is just what she wanted. She gave her uncle a big hug.</w:t>
                            </w:r>
                          </w:p>
                          <w:p w:rsidR="00AA3C8F" w:rsidRPr="00FF0558" w:rsidRDefault="00AA3C8F" w:rsidP="00AA09C9">
                            <w:pPr>
                              <w:spacing w:after="0" w:line="360" w:lineRule="auto"/>
                              <w:rPr>
                                <w:rFonts w:ascii="ABC Junior Typing" w:hAnsi="ABC Junior Typing" w:cs="Calibri"/>
                                <w:sz w:val="28"/>
                                <w:szCs w:val="28"/>
                              </w:rPr>
                            </w:pPr>
                          </w:p>
                          <w:p w:rsidR="00AA3C8F" w:rsidRPr="00FF0558" w:rsidRDefault="00AA3C8F" w:rsidP="00AA09C9">
                            <w:pPr>
                              <w:spacing w:after="0" w:line="360" w:lineRule="auto"/>
                              <w:rPr>
                                <w:rFonts w:ascii="ABC Junior Typing" w:hAnsi="ABC Junior Typing" w:cs="Calibri"/>
                                <w:sz w:val="28"/>
                                <w:szCs w:val="28"/>
                              </w:rPr>
                            </w:pPr>
                            <w:r w:rsidRPr="00FF0558">
                              <w:rPr>
                                <w:rFonts w:ascii="ABC Junior Typing" w:hAnsi="ABC Junior Typing" w:cs="Calibri"/>
                                <w:sz w:val="28"/>
                                <w:szCs w:val="28"/>
                              </w:rPr>
                              <w:t xml:space="preserve">She loves her new bicycle, and she loves her </w:t>
                            </w:r>
                            <w:r w:rsidR="00FF0558" w:rsidRPr="00FF0558">
                              <w:rPr>
                                <w:rFonts w:ascii="ABC Junior Typing" w:hAnsi="ABC Junior Typing" w:cs="Calibri"/>
                                <w:sz w:val="28"/>
                                <w:szCs w:val="28"/>
                              </w:rPr>
                              <w:t>uncle</w:t>
                            </w:r>
                            <w:r w:rsidRPr="00FF0558">
                              <w:rPr>
                                <w:rFonts w:ascii="ABC Junior Typing" w:hAnsi="ABC Junior Typing" w:cs="Calibr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10.75pt;margin-top:19.2pt;width:495.4pt;height:254.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" filled="f" stroked="f" strokeweight=".5pt">
                <v:path arrowok="t"/>
                <v:textbox>
                  <w:txbxContent>
                    <w:p w:rsidR="00AA09C9" w:rsidRPr="00FF0558" w:rsidRDefault="00AA3C8F" w:rsidP="00AA09C9">
                      <w:pPr>
                        <w:spacing w:after="0" w:line="360" w:lineRule="auto"/>
                        <w:rPr>
                          <w:rFonts w:ascii="ABC Junior Typing" w:hAnsi="ABC Junior Typing" w:cs="Calibri"/>
                          <w:sz w:val="28"/>
                          <w:szCs w:val="28"/>
                        </w:rPr>
                      </w:pPr>
                      <w:r w:rsidRPr="00FF0558">
                        <w:rPr>
                          <w:rFonts w:ascii="ABC Junior Typing" w:hAnsi="ABC Junior Typing" w:cs="Calibri"/>
                          <w:sz w:val="28"/>
                          <w:szCs w:val="28"/>
                        </w:rPr>
                        <w:t>Emma has a new bicycle. It is bright pink and shiny.</w:t>
                      </w:r>
                    </w:p>
                    <w:p w:rsidR="00AA3C8F" w:rsidRDefault="00AA3C8F" w:rsidP="00AA09C9">
                      <w:pPr>
                        <w:spacing w:after="0" w:line="360" w:lineRule="auto"/>
                        <w:rPr>
                          <w:rFonts w:ascii="ABC Junior Typing" w:hAnsi="ABC Junior Typing" w:cs="Calibri"/>
                          <w:sz w:val="28"/>
                          <w:szCs w:val="28"/>
                        </w:rPr>
                      </w:pPr>
                      <w:r w:rsidRPr="00FF0558">
                        <w:rPr>
                          <w:rFonts w:ascii="ABC Junior Typing" w:hAnsi="ABC Junior Typing" w:cs="Calibri"/>
                          <w:sz w:val="28"/>
                          <w:szCs w:val="28"/>
                        </w:rPr>
                        <w:t>It was a gift from her uncle</w:t>
                      </w:r>
                      <w:r w:rsidR="00FF0558" w:rsidRPr="00FF0558">
                        <w:rPr>
                          <w:rFonts w:ascii="ABC Junior Typing" w:hAnsi="ABC Junior Typing" w:cs="Calibri"/>
                          <w:sz w:val="28"/>
                          <w:szCs w:val="28"/>
                        </w:rPr>
                        <w:t xml:space="preserve"> Fred</w:t>
                      </w:r>
                      <w:r w:rsidRPr="00FF0558">
                        <w:rPr>
                          <w:rFonts w:ascii="ABC Junior Typing" w:hAnsi="ABC Junior Typing" w:cs="Calibri"/>
                          <w:sz w:val="28"/>
                          <w:szCs w:val="28"/>
                        </w:rPr>
                        <w:t xml:space="preserve"> who came to visit from Cape Town. He hid it behind a bush to surprise her.</w:t>
                      </w:r>
                    </w:p>
                    <w:p w:rsidR="00FF0558" w:rsidRPr="00FF0558" w:rsidRDefault="00FF0558" w:rsidP="00AA09C9">
                      <w:pPr>
                        <w:spacing w:after="0" w:line="360" w:lineRule="auto"/>
                        <w:rPr>
                          <w:rFonts w:ascii="ABC Junior Typing" w:hAnsi="ABC Junior Typing" w:cs="Calibri"/>
                          <w:sz w:val="28"/>
                          <w:szCs w:val="28"/>
                        </w:rPr>
                      </w:pPr>
                    </w:p>
                    <w:p w:rsidR="00AA3C8F" w:rsidRPr="00FF0558" w:rsidRDefault="00AA3C8F" w:rsidP="00AA09C9">
                      <w:pPr>
                        <w:spacing w:after="0" w:line="360" w:lineRule="auto"/>
                        <w:rPr>
                          <w:rFonts w:ascii="ABC Junior Typing" w:hAnsi="ABC Junior Typing" w:cs="Calibri"/>
                          <w:sz w:val="28"/>
                          <w:szCs w:val="28"/>
                        </w:rPr>
                      </w:pPr>
                      <w:r w:rsidRPr="00FF0558">
                        <w:rPr>
                          <w:rFonts w:ascii="ABC Junior Typing" w:hAnsi="ABC Junior Typing" w:cs="Calibri"/>
                          <w:sz w:val="28"/>
                          <w:szCs w:val="28"/>
                        </w:rPr>
                        <w:t>When Emma looked behind the bush and saw the bicycle, she jumped from joy. It is just what she wanted. She gave her uncle a big hug.</w:t>
                      </w:r>
                    </w:p>
                    <w:p w:rsidR="00AA3C8F" w:rsidRPr="00FF0558" w:rsidRDefault="00AA3C8F" w:rsidP="00AA09C9">
                      <w:pPr>
                        <w:spacing w:after="0" w:line="360" w:lineRule="auto"/>
                        <w:rPr>
                          <w:rFonts w:ascii="ABC Junior Typing" w:hAnsi="ABC Junior Typing" w:cs="Calibri"/>
                          <w:sz w:val="28"/>
                          <w:szCs w:val="28"/>
                        </w:rPr>
                      </w:pPr>
                    </w:p>
                    <w:p w:rsidR="00AA3C8F" w:rsidRPr="00FF0558" w:rsidRDefault="00AA3C8F" w:rsidP="00AA09C9">
                      <w:pPr>
                        <w:spacing w:after="0" w:line="360" w:lineRule="auto"/>
                        <w:rPr>
                          <w:rFonts w:ascii="ABC Junior Typing" w:hAnsi="ABC Junior Typing" w:cs="Calibri"/>
                          <w:sz w:val="28"/>
                          <w:szCs w:val="28"/>
                        </w:rPr>
                      </w:pPr>
                      <w:r w:rsidRPr="00FF0558">
                        <w:rPr>
                          <w:rFonts w:ascii="ABC Junior Typing" w:hAnsi="ABC Junior Typing" w:cs="Calibri"/>
                          <w:sz w:val="28"/>
                          <w:szCs w:val="28"/>
                        </w:rPr>
                        <w:t xml:space="preserve">She loves her new bicycle, and she loves her </w:t>
                      </w:r>
                      <w:r w:rsidR="00FF0558" w:rsidRPr="00FF0558">
                        <w:rPr>
                          <w:rFonts w:ascii="ABC Junior Typing" w:hAnsi="ABC Junior Typing" w:cs="Calibri"/>
                          <w:sz w:val="28"/>
                          <w:szCs w:val="28"/>
                        </w:rPr>
                        <w:t>uncle</w:t>
                      </w:r>
                      <w:r w:rsidRPr="00FF0558">
                        <w:rPr>
                          <w:rFonts w:ascii="ABC Junior Typing" w:hAnsi="ABC Junior Typing" w:cs="Calibri"/>
                          <w:sz w:val="28"/>
                          <w:szCs w:val="28"/>
                        </w:rPr>
                        <w:t>.</w:t>
                      </w:r>
                    </w:p>
                  </w:txbxContent>
                </v:textbox>
              </v:shape>
            </w:pict>
          </mc:Fallback>
        </mc:AlternateContent>
      </w:r>
    </w:p>
    <w:p w:rsidR="00AA09C9" w:rsidRPr="00B7252A" w:rsidRDefault="00AA09C9" w:rsidP="00AA09C9">
      <w:pPr>
        <w:rPr>
          <w:rFonts w:ascii="ABC Junior Typing" w:hAnsi="ABC Junior Typing" w:cs="Calibri"/>
          <w:sz w:val="28"/>
          <w:szCs w:val="28"/>
        </w:rPr>
      </w:pPr>
    </w:p>
    <w:p w:rsidR="00AA09C9" w:rsidRPr="00B7252A" w:rsidRDefault="00AA09C9" w:rsidP="00AA09C9">
      <w:pPr>
        <w:rPr>
          <w:rFonts w:ascii="ABC Junior Typing" w:hAnsi="ABC Junior Typing" w:cs="Calibri"/>
          <w:sz w:val="28"/>
          <w:szCs w:val="28"/>
        </w:rPr>
      </w:pPr>
    </w:p>
    <w:p w:rsidR="00AA09C9" w:rsidRPr="00B7252A" w:rsidRDefault="00AA09C9" w:rsidP="00AA09C9">
      <w:pPr>
        <w:rPr>
          <w:rFonts w:ascii="ABC Junior Typing" w:hAnsi="ABC Junior Typing" w:cs="Calibri"/>
          <w:sz w:val="28"/>
          <w:szCs w:val="28"/>
        </w:rPr>
      </w:pPr>
    </w:p>
    <w:p w:rsidR="00AA09C9" w:rsidRPr="00B7252A" w:rsidRDefault="00AA09C9" w:rsidP="00AA09C9">
      <w:pPr>
        <w:rPr>
          <w:rFonts w:ascii="ABC Junior Typing" w:hAnsi="ABC Junior Typing" w:cs="Calibri"/>
          <w:sz w:val="28"/>
          <w:szCs w:val="28"/>
        </w:rPr>
      </w:pPr>
    </w:p>
    <w:p w:rsidR="00AA09C9" w:rsidRPr="00B7252A" w:rsidRDefault="00AA09C9" w:rsidP="00AA09C9">
      <w:pPr>
        <w:rPr>
          <w:rFonts w:ascii="ABC Junior Typing" w:hAnsi="ABC Junior Typing" w:cs="Calibri"/>
          <w:sz w:val="28"/>
          <w:szCs w:val="28"/>
        </w:rPr>
      </w:pPr>
    </w:p>
    <w:p w:rsidR="00AA09C9" w:rsidRPr="00B7252A" w:rsidRDefault="00AA09C9" w:rsidP="00AA09C9">
      <w:pPr>
        <w:rPr>
          <w:rFonts w:ascii="ABC Junior Typing" w:hAnsi="ABC Junior Typing" w:cs="Calibri"/>
          <w:sz w:val="28"/>
          <w:szCs w:val="28"/>
        </w:rPr>
      </w:pPr>
    </w:p>
    <w:p w:rsidR="00AA09C9" w:rsidRPr="00B7252A" w:rsidRDefault="00AA09C9" w:rsidP="00AA09C9">
      <w:pPr>
        <w:rPr>
          <w:rFonts w:ascii="ABC Junior Typing" w:hAnsi="ABC Junior Typing" w:cs="Calibri"/>
          <w:sz w:val="28"/>
          <w:szCs w:val="28"/>
        </w:rPr>
      </w:pPr>
    </w:p>
    <w:p w:rsidR="00AA09C9" w:rsidRPr="00B7252A" w:rsidRDefault="00A644BE" w:rsidP="00AA09C9">
      <w:pPr>
        <w:rPr>
          <w:rFonts w:ascii="ABC Junior Typing" w:hAnsi="ABC Junior Typing" w:cs="Calibri"/>
          <w:sz w:val="28"/>
          <w:szCs w:val="28"/>
        </w:rPr>
      </w:pPr>
      <w:r>
        <w:rPr>
          <w:noProof/>
        </w:rPr>
        <w:drawing>
          <wp:anchor distT="0" distB="0" distL="114300" distR="114300" simplePos="0" relativeHeight="251659776" behindDoc="0" locked="0" layoutInCell="1" allowOverlap="1">
            <wp:simplePos x="0" y="0"/>
            <wp:positionH relativeFrom="column">
              <wp:posOffset>3562350</wp:posOffset>
            </wp:positionH>
            <wp:positionV relativeFrom="paragraph">
              <wp:posOffset>120015</wp:posOffset>
            </wp:positionV>
            <wp:extent cx="2592705" cy="2808605"/>
            <wp:effectExtent l="0" t="0" r="0" b="0"/>
            <wp:wrapNone/>
            <wp:docPr id="98" name="Picture 1" descr="Image result for bicycl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cycle clipart black and 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705" cy="280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9C9" w:rsidRPr="00B7252A" w:rsidRDefault="00AA09C9" w:rsidP="00AA09C9">
      <w:pPr>
        <w:rPr>
          <w:rFonts w:ascii="ABC Junior Typing" w:hAnsi="ABC Junior Typing" w:cs="Calibri"/>
          <w:sz w:val="28"/>
          <w:szCs w:val="28"/>
        </w:rPr>
      </w:pPr>
    </w:p>
    <w:p w:rsidR="00AA09C9" w:rsidRPr="00B7252A" w:rsidRDefault="00AA09C9" w:rsidP="00AA09C9">
      <w:pPr>
        <w:rPr>
          <w:rFonts w:ascii="ABC Junior Typing" w:hAnsi="ABC Junior Typing" w:cs="Calibri"/>
          <w:sz w:val="28"/>
          <w:szCs w:val="28"/>
        </w:rPr>
      </w:pPr>
    </w:p>
    <w:p w:rsidR="00AA09C9" w:rsidRPr="00B7252A" w:rsidRDefault="00AA09C9" w:rsidP="00AA09C9">
      <w:pPr>
        <w:rPr>
          <w:rFonts w:ascii="ABC Junior Typing" w:hAnsi="ABC Junior Typing" w:cs="Calibri"/>
          <w:sz w:val="28"/>
          <w:szCs w:val="28"/>
        </w:rPr>
      </w:pPr>
    </w:p>
    <w:p w:rsidR="00AA09C9" w:rsidRPr="00B7252A" w:rsidRDefault="00AA09C9" w:rsidP="00AA09C9">
      <w:pPr>
        <w:rPr>
          <w:rFonts w:cs="Calibri"/>
          <w:sz w:val="28"/>
          <w:szCs w:val="28"/>
        </w:rPr>
      </w:pPr>
    </w:p>
    <w:p w:rsidR="00AA09C9" w:rsidRDefault="00AA09C9" w:rsidP="00AA09C9">
      <w:pPr>
        <w:rPr>
          <w:rFonts w:cs="Calibri"/>
          <w:sz w:val="28"/>
          <w:szCs w:val="28"/>
        </w:rPr>
      </w:pPr>
    </w:p>
    <w:p w:rsidR="00FF0558" w:rsidRPr="00C50A19" w:rsidRDefault="00FF0558" w:rsidP="00C50A19">
      <w:pPr>
        <w:pStyle w:val="ListParagraph"/>
        <w:spacing w:after="0" w:line="276" w:lineRule="auto"/>
        <w:ind w:left="0"/>
        <w:rPr>
          <w:rFonts w:ascii="ABC Junior Typing" w:hAnsi="ABC Junior Typing"/>
          <w:sz w:val="28"/>
          <w:szCs w:val="28"/>
        </w:rPr>
      </w:pPr>
      <w:r w:rsidRPr="00C50A19">
        <w:rPr>
          <w:rFonts w:ascii="ABC Junior Typing" w:hAnsi="ABC Junior Typing"/>
          <w:sz w:val="28"/>
          <w:szCs w:val="28"/>
        </w:rPr>
        <w:lastRenderedPageBreak/>
        <w:t xml:space="preserve">Teacher reads the statements below </w:t>
      </w:r>
      <w:r w:rsidR="009B1060" w:rsidRPr="00C50A19">
        <w:rPr>
          <w:rFonts w:ascii="ABC Junior Typing" w:hAnsi="ABC Junior Typing"/>
          <w:sz w:val="28"/>
          <w:szCs w:val="28"/>
        </w:rPr>
        <w:t>out loud. The learners color in the block with the correct answer.</w:t>
      </w:r>
    </w:p>
    <w:p w:rsidR="009B1060" w:rsidRDefault="00A644BE" w:rsidP="009B1060">
      <w:pPr>
        <w:pStyle w:val="ListParagraph"/>
        <w:spacing w:after="0" w:line="480" w:lineRule="auto"/>
        <w:ind w:left="0"/>
        <w:rPr>
          <w:rFonts w:ascii="ABC Junior Typing" w:hAnsi="ABC Junior Typing"/>
          <w:sz w:val="32"/>
          <w:szCs w:val="32"/>
        </w:rPr>
      </w:pPr>
      <w:r>
        <w:rPr>
          <w:rFonts w:cs="Calibri"/>
          <w:noProof/>
          <w:sz w:val="28"/>
          <w:szCs w:val="28"/>
        </w:rPr>
        <mc:AlternateContent>
          <mc:Choice Requires="wps">
            <w:drawing>
              <wp:anchor distT="0" distB="0" distL="114300" distR="114300" simplePos="0" relativeHeight="251644416" behindDoc="0" locked="0" layoutInCell="1" allowOverlap="1">
                <wp:simplePos x="0" y="0"/>
                <wp:positionH relativeFrom="column">
                  <wp:posOffset>3420110</wp:posOffset>
                </wp:positionH>
                <wp:positionV relativeFrom="paragraph">
                  <wp:posOffset>341630</wp:posOffset>
                </wp:positionV>
                <wp:extent cx="1045210" cy="665480"/>
                <wp:effectExtent l="635" t="0" r="1905" b="1905"/>
                <wp:wrapNone/>
                <wp:docPr id="2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tblGrid>
                            <w:tr w:rsidR="009B1060" w:rsidTr="00132F21">
                              <w:tc>
                                <w:tcPr>
                                  <w:tcW w:w="1188" w:type="dxa"/>
                                  <w:shd w:val="clear" w:color="auto" w:fill="auto"/>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Jenna</w:t>
                                  </w:r>
                                </w:p>
                              </w:tc>
                            </w:tr>
                          </w:tbl>
                          <w:p w:rsidR="009B1060" w:rsidRDefault="009B1060" w:rsidP="009B1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8" type="#_x0000_t202" style="position:absolute;margin-left:269.3pt;margin-top:26.9pt;width:82.3pt;height:52.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LuQ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tblGrid>
                      <w:tr w:rsidR="009B1060" w:rsidTr="00132F21">
                        <w:tc>
                          <w:tcPr>
                            <w:tcW w:w="1188" w:type="dxa"/>
                            <w:shd w:val="clear" w:color="auto" w:fill="auto"/>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Jenna</w:t>
                            </w:r>
                          </w:p>
                        </w:tc>
                      </w:tr>
                    </w:tbl>
                    <w:p w:rsidR="009B1060" w:rsidRDefault="009B1060" w:rsidP="009B1060"/>
                  </w:txbxContent>
                </v:textbox>
              </v:shape>
            </w:pict>
          </mc:Fallback>
        </mc:AlternateContent>
      </w:r>
      <w:r>
        <w:rPr>
          <w:rFonts w:ascii="ABC Junior Typing" w:hAnsi="ABC Junior Typing"/>
          <w:noProof/>
          <w:sz w:val="32"/>
          <w:szCs w:val="32"/>
        </w:rPr>
        <mc:AlternateContent>
          <mc:Choice Requires="wps">
            <w:drawing>
              <wp:anchor distT="0" distB="0" distL="114300" distR="114300" simplePos="0" relativeHeight="251642368" behindDoc="0" locked="0" layoutInCell="1" allowOverlap="1">
                <wp:simplePos x="0" y="0"/>
                <wp:positionH relativeFrom="column">
                  <wp:posOffset>5142230</wp:posOffset>
                </wp:positionH>
                <wp:positionV relativeFrom="paragraph">
                  <wp:posOffset>341630</wp:posOffset>
                </wp:positionV>
                <wp:extent cx="1045210" cy="665480"/>
                <wp:effectExtent l="0" t="0" r="3810" b="1905"/>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tblGrid>
                            <w:tr w:rsidR="009B1060" w:rsidTr="00211B49">
                              <w:trPr>
                                <w:trHeight w:val="710"/>
                              </w:trPr>
                              <w:tc>
                                <w:tcPr>
                                  <w:tcW w:w="1098" w:type="dxa"/>
                                  <w:shd w:val="clear" w:color="auto" w:fill="767171" w:themeFill="background2" w:themeFillShade="80"/>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Emma</w:t>
                                  </w:r>
                                </w:p>
                              </w:tc>
                            </w:tr>
                          </w:tbl>
                          <w:p w:rsidR="009B1060" w:rsidRDefault="009B1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margin-left:404.9pt;margin-top:26.9pt;width:82.3pt;height:5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tblGrid>
                      <w:tr w:rsidR="009B1060" w:rsidTr="00211B49">
                        <w:trPr>
                          <w:trHeight w:val="710"/>
                        </w:trPr>
                        <w:tc>
                          <w:tcPr>
                            <w:tcW w:w="1098" w:type="dxa"/>
                            <w:shd w:val="clear" w:color="auto" w:fill="767171" w:themeFill="background2" w:themeFillShade="80"/>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Emma</w:t>
                            </w:r>
                          </w:p>
                        </w:tc>
                      </w:tr>
                    </w:tbl>
                    <w:p w:rsidR="009B1060" w:rsidRDefault="009B1060"/>
                  </w:txbxContent>
                </v:textbox>
              </v:shape>
            </w:pict>
          </mc:Fallback>
        </mc:AlternateContent>
      </w:r>
      <w:r>
        <w:rPr>
          <w:rFonts w:cs="Calibri"/>
          <w:noProof/>
          <w:sz w:val="28"/>
          <w:szCs w:val="28"/>
        </w:rPr>
        <mc:AlternateContent>
          <mc:Choice Requires="wps">
            <w:drawing>
              <wp:anchor distT="0" distB="0" distL="114300" distR="114300" simplePos="0" relativeHeight="251643392" behindDoc="0" locked="0" layoutInCell="1" allowOverlap="1">
                <wp:simplePos x="0" y="0"/>
                <wp:positionH relativeFrom="column">
                  <wp:posOffset>4322445</wp:posOffset>
                </wp:positionH>
                <wp:positionV relativeFrom="paragraph">
                  <wp:posOffset>341630</wp:posOffset>
                </wp:positionV>
                <wp:extent cx="1045210" cy="665480"/>
                <wp:effectExtent l="0" t="0" r="4445" b="1905"/>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tblGrid>
                            <w:tr w:rsidR="009B1060" w:rsidTr="00132F21">
                              <w:tc>
                                <w:tcPr>
                                  <w:tcW w:w="1098" w:type="dxa"/>
                                  <w:shd w:val="clear" w:color="auto" w:fill="auto"/>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Emmie</w:t>
                                  </w:r>
                                </w:p>
                              </w:tc>
                            </w:tr>
                          </w:tbl>
                          <w:p w:rsidR="009B1060" w:rsidRDefault="009B1060" w:rsidP="009B1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0" type="#_x0000_t202" style="position:absolute;margin-left:340.35pt;margin-top:26.9pt;width:82.3pt;height:5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q0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tblGrid>
                      <w:tr w:rsidR="009B1060" w:rsidTr="00132F21">
                        <w:tc>
                          <w:tcPr>
                            <w:tcW w:w="1098" w:type="dxa"/>
                            <w:shd w:val="clear" w:color="auto" w:fill="auto"/>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Emmie</w:t>
                            </w:r>
                          </w:p>
                        </w:tc>
                      </w:tr>
                    </w:tbl>
                    <w:p w:rsidR="009B1060" w:rsidRDefault="009B1060" w:rsidP="009B1060"/>
                  </w:txbxContent>
                </v:textbox>
              </v:shape>
            </w:pict>
          </mc:Fallback>
        </mc:AlternateContent>
      </w:r>
    </w:p>
    <w:p w:rsidR="009B1060" w:rsidRPr="009B1060" w:rsidRDefault="009B1060" w:rsidP="009B1060">
      <w:pPr>
        <w:pStyle w:val="ListParagraph"/>
        <w:numPr>
          <w:ilvl w:val="0"/>
          <w:numId w:val="17"/>
        </w:numPr>
        <w:spacing w:after="0" w:line="480" w:lineRule="auto"/>
        <w:rPr>
          <w:rFonts w:ascii="ABC Junior Typing" w:hAnsi="ABC Junior Typing" w:cs="Calibri"/>
          <w:sz w:val="28"/>
          <w:szCs w:val="28"/>
        </w:rPr>
      </w:pPr>
      <w:r w:rsidRPr="009B1060">
        <w:rPr>
          <w:rFonts w:ascii="ABC Junior Typing" w:hAnsi="ABC Junior Typing" w:cs="Calibri"/>
          <w:sz w:val="28"/>
          <w:szCs w:val="28"/>
        </w:rPr>
        <w:t xml:space="preserve">The girl in the stories name is: </w:t>
      </w:r>
    </w:p>
    <w:p w:rsidR="00E82093" w:rsidRPr="009B1060" w:rsidRDefault="00A644BE" w:rsidP="009B1060">
      <w:pPr>
        <w:spacing w:line="480" w:lineRule="auto"/>
        <w:rPr>
          <w:rFonts w:ascii="ABC Junior Typing" w:hAnsi="ABC Junior Typing" w:cs="Calibri"/>
          <w:sz w:val="28"/>
          <w:szCs w:val="28"/>
        </w:rPr>
      </w:pPr>
      <w:r>
        <w:rPr>
          <w:rFonts w:cs="Calibri"/>
          <w:noProof/>
          <w:sz w:val="28"/>
          <w:szCs w:val="28"/>
        </w:rPr>
        <mc:AlternateContent>
          <mc:Choice Requires="wps">
            <w:drawing>
              <wp:anchor distT="0" distB="0" distL="114300" distR="114300" simplePos="0" relativeHeight="251646464" behindDoc="0" locked="0" layoutInCell="1" allowOverlap="1">
                <wp:simplePos x="0" y="0"/>
                <wp:positionH relativeFrom="column">
                  <wp:posOffset>2778825</wp:posOffset>
                </wp:positionH>
                <wp:positionV relativeFrom="paragraph">
                  <wp:posOffset>184026</wp:posOffset>
                </wp:positionV>
                <wp:extent cx="1353787" cy="665480"/>
                <wp:effectExtent l="0" t="0" r="0" b="1270"/>
                <wp:wrapNone/>
                <wp:docPr id="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787"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tblGrid>
                            <w:tr w:rsidR="009B1060" w:rsidTr="00211B49">
                              <w:trPr>
                                <w:trHeight w:val="710"/>
                              </w:trPr>
                              <w:tc>
                                <w:tcPr>
                                  <w:tcW w:w="1638" w:type="dxa"/>
                                  <w:shd w:val="clear" w:color="auto" w:fill="767171" w:themeFill="background2" w:themeFillShade="80"/>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bicycle</w:t>
                                  </w:r>
                                </w:p>
                              </w:tc>
                            </w:tr>
                          </w:tbl>
                          <w:p w:rsidR="009B1060" w:rsidRDefault="009B1060" w:rsidP="009B1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margin-left:218.8pt;margin-top:14.5pt;width:106.6pt;height:5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" filled="f" stroked="f">
                <v:textbox>
                  <w:txbxContent>
                    <w:tbl>
                      <w:tblPr>
                        <w:tblW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tblGrid>
                      <w:tr w:rsidR="009B1060" w:rsidTr="00211B49">
                        <w:trPr>
                          <w:trHeight w:val="710"/>
                        </w:trPr>
                        <w:tc>
                          <w:tcPr>
                            <w:tcW w:w="1638" w:type="dxa"/>
                            <w:shd w:val="clear" w:color="auto" w:fill="767171" w:themeFill="background2" w:themeFillShade="80"/>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bicycle</w:t>
                            </w:r>
                          </w:p>
                        </w:tc>
                      </w:tr>
                    </w:tbl>
                    <w:p w:rsidR="009B1060" w:rsidRDefault="009B1060" w:rsidP="009B1060"/>
                  </w:txbxContent>
                </v:textbox>
              </v:shape>
            </w:pict>
          </mc:Fallback>
        </mc:AlternateContent>
      </w:r>
      <w:r>
        <w:rPr>
          <w:rFonts w:cs="Calibri"/>
          <w:noProof/>
          <w:sz w:val="28"/>
          <w:szCs w:val="28"/>
        </w:rPr>
        <mc:AlternateContent>
          <mc:Choice Requires="wps">
            <w:drawing>
              <wp:anchor distT="0" distB="0" distL="114300" distR="114300" simplePos="0" relativeHeight="251645440" behindDoc="0" locked="0" layoutInCell="1" allowOverlap="1">
                <wp:simplePos x="0" y="0"/>
                <wp:positionH relativeFrom="column">
                  <wp:posOffset>1957070</wp:posOffset>
                </wp:positionH>
                <wp:positionV relativeFrom="paragraph">
                  <wp:posOffset>181610</wp:posOffset>
                </wp:positionV>
                <wp:extent cx="1045210" cy="665480"/>
                <wp:effectExtent l="4445" t="0" r="0" b="3810"/>
                <wp:wrapNone/>
                <wp:docPr id="1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tblGrid>
                            <w:tr w:rsidR="009B1060" w:rsidTr="00132F21">
                              <w:trPr>
                                <w:trHeight w:val="710"/>
                              </w:trPr>
                              <w:tc>
                                <w:tcPr>
                                  <w:tcW w:w="1098" w:type="dxa"/>
                                  <w:shd w:val="clear" w:color="auto" w:fill="auto"/>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doll</w:t>
                                  </w:r>
                                </w:p>
                              </w:tc>
                            </w:tr>
                          </w:tbl>
                          <w:p w:rsidR="009B1060" w:rsidRDefault="009B1060" w:rsidP="009B1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2" type="#_x0000_t202" style="position:absolute;margin-left:154.1pt;margin-top:14.3pt;width:82.3pt;height:5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SBug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tblGrid>
                      <w:tr w:rsidR="009B1060" w:rsidTr="00132F21">
                        <w:trPr>
                          <w:trHeight w:val="710"/>
                        </w:trPr>
                        <w:tc>
                          <w:tcPr>
                            <w:tcW w:w="1098" w:type="dxa"/>
                            <w:shd w:val="clear" w:color="auto" w:fill="auto"/>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doll</w:t>
                            </w:r>
                          </w:p>
                        </w:tc>
                      </w:tr>
                    </w:tbl>
                    <w:p w:rsidR="009B1060" w:rsidRDefault="009B1060" w:rsidP="009B1060"/>
                  </w:txbxContent>
                </v:textbox>
              </v:shape>
            </w:pict>
          </mc:Fallback>
        </mc:AlternateContent>
      </w:r>
    </w:p>
    <w:p w:rsidR="00AA09C9" w:rsidRPr="009B1060" w:rsidRDefault="009B1060" w:rsidP="009B1060">
      <w:pPr>
        <w:numPr>
          <w:ilvl w:val="0"/>
          <w:numId w:val="17"/>
        </w:numPr>
        <w:spacing w:line="480" w:lineRule="auto"/>
        <w:rPr>
          <w:rFonts w:ascii="ABC Junior Typing" w:hAnsi="ABC Junior Typing" w:cs="Calibri"/>
          <w:sz w:val="28"/>
          <w:szCs w:val="28"/>
        </w:rPr>
      </w:pPr>
      <w:r w:rsidRPr="009B1060">
        <w:rPr>
          <w:rFonts w:ascii="ABC Junior Typing" w:hAnsi="ABC Junior Typing" w:cs="Calibri"/>
          <w:sz w:val="28"/>
          <w:szCs w:val="28"/>
        </w:rPr>
        <w:t xml:space="preserve">She got a new: </w:t>
      </w:r>
    </w:p>
    <w:p w:rsidR="00AA09C9" w:rsidRPr="00B7252A" w:rsidRDefault="00211B49" w:rsidP="009B1060">
      <w:pPr>
        <w:spacing w:line="480" w:lineRule="auto"/>
        <w:rPr>
          <w:rFonts w:cs="Calibri"/>
          <w:sz w:val="28"/>
          <w:szCs w:val="28"/>
        </w:rPr>
      </w:pPr>
      <w:r>
        <w:rPr>
          <w:rFonts w:cs="Calibri"/>
          <w:noProof/>
          <w:sz w:val="28"/>
          <w:szCs w:val="28"/>
        </w:rPr>
        <mc:AlternateContent>
          <mc:Choice Requires="wps">
            <w:drawing>
              <wp:anchor distT="0" distB="0" distL="114300" distR="114300" simplePos="0" relativeHeight="251649536" behindDoc="0" locked="0" layoutInCell="1" allowOverlap="1">
                <wp:simplePos x="0" y="0"/>
                <wp:positionH relativeFrom="column">
                  <wp:posOffset>4595751</wp:posOffset>
                </wp:positionH>
                <wp:positionV relativeFrom="paragraph">
                  <wp:posOffset>175919</wp:posOffset>
                </wp:positionV>
                <wp:extent cx="1390015" cy="1033145"/>
                <wp:effectExtent l="0" t="0" r="0" b="0"/>
                <wp:wrapNone/>
                <wp:docPr id="1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03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9B1060" w:rsidTr="00211B49">
                              <w:trPr>
                                <w:trHeight w:val="710"/>
                              </w:trPr>
                              <w:tc>
                                <w:tcPr>
                                  <w:tcW w:w="1998" w:type="dxa"/>
                                  <w:shd w:val="clear" w:color="auto" w:fill="767171" w:themeFill="background2" w:themeFillShade="80"/>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Pink and shiny</w:t>
                                  </w:r>
                                </w:p>
                              </w:tc>
                            </w:tr>
                          </w:tbl>
                          <w:p w:rsidR="009B1060" w:rsidRDefault="009B1060" w:rsidP="009B1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margin-left:361.85pt;margin-top:13.85pt;width:109.45pt;height:81.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p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" filled="f" stroked="f">
                <v:textbo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9B1060" w:rsidTr="00211B49">
                        <w:trPr>
                          <w:trHeight w:val="710"/>
                        </w:trPr>
                        <w:tc>
                          <w:tcPr>
                            <w:tcW w:w="1998" w:type="dxa"/>
                            <w:shd w:val="clear" w:color="auto" w:fill="767171" w:themeFill="background2" w:themeFillShade="80"/>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Pink and shiny</w:t>
                            </w:r>
                          </w:p>
                        </w:tc>
                      </w:tr>
                    </w:tbl>
                    <w:p w:rsidR="009B1060" w:rsidRDefault="009B1060" w:rsidP="009B1060"/>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648512" behindDoc="0" locked="0" layoutInCell="1" allowOverlap="1">
                <wp:simplePos x="0" y="0"/>
                <wp:positionH relativeFrom="column">
                  <wp:posOffset>3206338</wp:posOffset>
                </wp:positionH>
                <wp:positionV relativeFrom="paragraph">
                  <wp:posOffset>175919</wp:posOffset>
                </wp:positionV>
                <wp:extent cx="1390015" cy="1033145"/>
                <wp:effectExtent l="0" t="0" r="0" b="0"/>
                <wp:wrapNone/>
                <wp:docPr id="1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03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9B1060" w:rsidTr="00132F21">
                              <w:trPr>
                                <w:trHeight w:val="710"/>
                              </w:trPr>
                              <w:tc>
                                <w:tcPr>
                                  <w:tcW w:w="1998" w:type="dxa"/>
                                  <w:shd w:val="clear" w:color="auto" w:fill="auto"/>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Purple and shiny</w:t>
                                  </w:r>
                                </w:p>
                              </w:tc>
                            </w:tr>
                          </w:tbl>
                          <w:p w:rsidR="009B1060" w:rsidRDefault="009B1060" w:rsidP="009B1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4" type="#_x0000_t202" style="position:absolute;margin-left:252.45pt;margin-top:13.85pt;width:109.45pt;height:8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3e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" filled="f" stroked="f">
                <v:textbo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9B1060" w:rsidTr="00132F21">
                        <w:trPr>
                          <w:trHeight w:val="710"/>
                        </w:trPr>
                        <w:tc>
                          <w:tcPr>
                            <w:tcW w:w="1998" w:type="dxa"/>
                            <w:shd w:val="clear" w:color="auto" w:fill="auto"/>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Purple and shiny</w:t>
                            </w:r>
                          </w:p>
                        </w:tc>
                      </w:tr>
                    </w:tbl>
                    <w:p w:rsidR="009B1060" w:rsidRDefault="009B1060" w:rsidP="009B1060"/>
                  </w:txbxContent>
                </v:textbox>
              </v:shape>
            </w:pict>
          </mc:Fallback>
        </mc:AlternateContent>
      </w:r>
      <w:r>
        <w:rPr>
          <w:rFonts w:cs="Calibri"/>
          <w:noProof/>
          <w:sz w:val="28"/>
          <w:szCs w:val="28"/>
        </w:rPr>
        <mc:AlternateContent>
          <mc:Choice Requires="wps">
            <w:drawing>
              <wp:anchor distT="0" distB="0" distL="114300" distR="114300" simplePos="0" relativeHeight="251647488" behindDoc="0" locked="0" layoutInCell="1" allowOverlap="1">
                <wp:simplePos x="0" y="0"/>
                <wp:positionH relativeFrom="column">
                  <wp:posOffset>1745673</wp:posOffset>
                </wp:positionH>
                <wp:positionV relativeFrom="paragraph">
                  <wp:posOffset>175919</wp:posOffset>
                </wp:positionV>
                <wp:extent cx="1390015" cy="1033153"/>
                <wp:effectExtent l="0" t="0" r="0" b="0"/>
                <wp:wrapNone/>
                <wp:docPr id="1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033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9B1060" w:rsidTr="00132F21">
                              <w:trPr>
                                <w:trHeight w:val="710"/>
                              </w:trPr>
                              <w:tc>
                                <w:tcPr>
                                  <w:tcW w:w="1998" w:type="dxa"/>
                                  <w:shd w:val="clear" w:color="auto" w:fill="auto"/>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Pink and bright</w:t>
                                  </w:r>
                                </w:p>
                              </w:tc>
                            </w:tr>
                          </w:tbl>
                          <w:p w:rsidR="009B1060" w:rsidRDefault="009B1060" w:rsidP="009B1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5" type="#_x0000_t202" style="position:absolute;margin-left:137.45pt;margin-top:13.85pt;width:109.45pt;height:8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cKug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" filled="f" stroked="f">
                <v:textbo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9B1060" w:rsidTr="00132F21">
                        <w:trPr>
                          <w:trHeight w:val="710"/>
                        </w:trPr>
                        <w:tc>
                          <w:tcPr>
                            <w:tcW w:w="1998" w:type="dxa"/>
                            <w:shd w:val="clear" w:color="auto" w:fill="auto"/>
                          </w:tcPr>
                          <w:p w:rsidR="009B1060" w:rsidRPr="00132F21" w:rsidRDefault="009B1060" w:rsidP="00132F21">
                            <w:pPr>
                              <w:spacing w:before="240"/>
                              <w:jc w:val="center"/>
                              <w:rPr>
                                <w:rFonts w:ascii="ABC Junior Typing" w:hAnsi="ABC Junior Typing"/>
                                <w:sz w:val="28"/>
                                <w:szCs w:val="28"/>
                              </w:rPr>
                            </w:pPr>
                            <w:r w:rsidRPr="00132F21">
                              <w:rPr>
                                <w:rFonts w:ascii="ABC Junior Typing" w:hAnsi="ABC Junior Typing"/>
                                <w:sz w:val="28"/>
                                <w:szCs w:val="28"/>
                              </w:rPr>
                              <w:t>Pink and bright</w:t>
                            </w:r>
                          </w:p>
                        </w:tc>
                      </w:tr>
                    </w:tbl>
                    <w:p w:rsidR="009B1060" w:rsidRDefault="009B1060" w:rsidP="009B1060"/>
                  </w:txbxContent>
                </v:textbox>
              </v:shape>
            </w:pict>
          </mc:Fallback>
        </mc:AlternateContent>
      </w:r>
    </w:p>
    <w:p w:rsidR="00AA09C9" w:rsidRPr="009B1060" w:rsidRDefault="009B1060" w:rsidP="009B1060">
      <w:pPr>
        <w:numPr>
          <w:ilvl w:val="0"/>
          <w:numId w:val="17"/>
        </w:numPr>
        <w:spacing w:line="480" w:lineRule="auto"/>
        <w:rPr>
          <w:rFonts w:ascii="ABC Junior Typing" w:hAnsi="ABC Junior Typing" w:cs="Calibri"/>
          <w:sz w:val="28"/>
          <w:szCs w:val="28"/>
        </w:rPr>
      </w:pPr>
      <w:r w:rsidRPr="009B1060">
        <w:rPr>
          <w:rFonts w:ascii="ABC Junior Typing" w:hAnsi="ABC Junior Typing" w:cs="Calibri"/>
          <w:sz w:val="28"/>
          <w:szCs w:val="28"/>
        </w:rPr>
        <w:t xml:space="preserve">The bicycle is: </w:t>
      </w:r>
    </w:p>
    <w:p w:rsidR="00AA09C9" w:rsidRPr="00B7252A" w:rsidRDefault="00A644BE" w:rsidP="000A6481">
      <w:pPr>
        <w:spacing w:line="480" w:lineRule="auto"/>
        <w:jc w:val="right"/>
        <w:rPr>
          <w:rFonts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651584" behindDoc="0" locked="0" layoutInCell="1" allowOverlap="1">
                <wp:simplePos x="0" y="0"/>
                <wp:positionH relativeFrom="column">
                  <wp:posOffset>4675505</wp:posOffset>
                </wp:positionH>
                <wp:positionV relativeFrom="paragraph">
                  <wp:posOffset>289560</wp:posOffset>
                </wp:positionV>
                <wp:extent cx="1390015" cy="867410"/>
                <wp:effectExtent l="0" t="1905" r="1905" b="0"/>
                <wp:wrapNone/>
                <wp:docPr id="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C545D2" w:rsidTr="00211B49">
                              <w:trPr>
                                <w:trHeight w:val="710"/>
                              </w:trPr>
                              <w:tc>
                                <w:tcPr>
                                  <w:tcW w:w="1998" w:type="dxa"/>
                                  <w:shd w:val="clear" w:color="auto" w:fill="767171" w:themeFill="background2" w:themeFillShade="80"/>
                                </w:tcPr>
                                <w:p w:rsidR="00C545D2" w:rsidRPr="00132F21" w:rsidRDefault="00C545D2" w:rsidP="00132F21">
                                  <w:pPr>
                                    <w:spacing w:before="240"/>
                                    <w:jc w:val="center"/>
                                    <w:rPr>
                                      <w:rFonts w:ascii="ABC Junior Typing" w:hAnsi="ABC Junior Typing"/>
                                      <w:sz w:val="28"/>
                                      <w:szCs w:val="28"/>
                                    </w:rPr>
                                  </w:pPr>
                                  <w:r w:rsidRPr="00132F21">
                                    <w:rPr>
                                      <w:rFonts w:ascii="ABC Junior Typing" w:hAnsi="ABC Junior Typing"/>
                                      <w:sz w:val="28"/>
                                      <w:szCs w:val="28"/>
                                    </w:rPr>
                                    <w:t>Her uncle</w:t>
                                  </w:r>
                                </w:p>
                              </w:tc>
                            </w:tr>
                          </w:tbl>
                          <w:p w:rsidR="00C545D2" w:rsidRDefault="00C545D2" w:rsidP="00C545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6" type="#_x0000_t202" style="position:absolute;left:0;text-align:left;margin-left:368.15pt;margin-top:22.8pt;width:109.45pt;height:68.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" filled="f" stroked="f">
                <v:textbo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C545D2" w:rsidTr="00211B49">
                        <w:trPr>
                          <w:trHeight w:val="710"/>
                        </w:trPr>
                        <w:tc>
                          <w:tcPr>
                            <w:tcW w:w="1998" w:type="dxa"/>
                            <w:shd w:val="clear" w:color="auto" w:fill="767171" w:themeFill="background2" w:themeFillShade="80"/>
                          </w:tcPr>
                          <w:p w:rsidR="00C545D2" w:rsidRPr="00132F21" w:rsidRDefault="00C545D2" w:rsidP="00132F21">
                            <w:pPr>
                              <w:spacing w:before="240"/>
                              <w:jc w:val="center"/>
                              <w:rPr>
                                <w:rFonts w:ascii="ABC Junior Typing" w:hAnsi="ABC Junior Typing"/>
                                <w:sz w:val="28"/>
                                <w:szCs w:val="28"/>
                              </w:rPr>
                            </w:pPr>
                            <w:r w:rsidRPr="00132F21">
                              <w:rPr>
                                <w:rFonts w:ascii="ABC Junior Typing" w:hAnsi="ABC Junior Typing"/>
                                <w:sz w:val="28"/>
                                <w:szCs w:val="28"/>
                              </w:rPr>
                              <w:t>Her uncle</w:t>
                            </w:r>
                          </w:p>
                        </w:tc>
                      </w:tr>
                    </w:tbl>
                    <w:p w:rsidR="00C545D2" w:rsidRDefault="00C545D2" w:rsidP="00C545D2"/>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650560" behindDoc="0" locked="0" layoutInCell="1" allowOverlap="1">
                <wp:simplePos x="0" y="0"/>
                <wp:positionH relativeFrom="column">
                  <wp:posOffset>3285490</wp:posOffset>
                </wp:positionH>
                <wp:positionV relativeFrom="paragraph">
                  <wp:posOffset>289560</wp:posOffset>
                </wp:positionV>
                <wp:extent cx="1390015" cy="867410"/>
                <wp:effectExtent l="0" t="1905" r="1270" b="0"/>
                <wp:wrapNone/>
                <wp:docPr id="1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C545D2" w:rsidTr="00132F21">
                              <w:trPr>
                                <w:trHeight w:val="710"/>
                              </w:trPr>
                              <w:tc>
                                <w:tcPr>
                                  <w:tcW w:w="1998" w:type="dxa"/>
                                  <w:shd w:val="clear" w:color="auto" w:fill="auto"/>
                                </w:tcPr>
                                <w:p w:rsidR="00C545D2" w:rsidRPr="00132F21" w:rsidRDefault="00C545D2" w:rsidP="00132F21">
                                  <w:pPr>
                                    <w:spacing w:before="240"/>
                                    <w:jc w:val="center"/>
                                    <w:rPr>
                                      <w:rFonts w:ascii="ABC Junior Typing" w:hAnsi="ABC Junior Typing"/>
                                      <w:sz w:val="28"/>
                                      <w:szCs w:val="28"/>
                                    </w:rPr>
                                  </w:pPr>
                                  <w:r w:rsidRPr="00132F21">
                                    <w:rPr>
                                      <w:rFonts w:ascii="ABC Junior Typing" w:hAnsi="ABC Junior Typing"/>
                                      <w:sz w:val="28"/>
                                      <w:szCs w:val="28"/>
                                    </w:rPr>
                                    <w:t>Her father</w:t>
                                  </w:r>
                                </w:p>
                              </w:tc>
                            </w:tr>
                          </w:tbl>
                          <w:p w:rsidR="00C545D2" w:rsidRDefault="00C545D2" w:rsidP="00C545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7" type="#_x0000_t202" style="position:absolute;left:0;text-align:left;margin-left:258.7pt;margin-top:22.8pt;width:109.45pt;height:68.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ohuQ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" filled="f" stroked="f">
                <v:textbo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C545D2" w:rsidTr="00132F21">
                        <w:trPr>
                          <w:trHeight w:val="710"/>
                        </w:trPr>
                        <w:tc>
                          <w:tcPr>
                            <w:tcW w:w="1998" w:type="dxa"/>
                            <w:shd w:val="clear" w:color="auto" w:fill="auto"/>
                          </w:tcPr>
                          <w:p w:rsidR="00C545D2" w:rsidRPr="00132F21" w:rsidRDefault="00C545D2" w:rsidP="00132F21">
                            <w:pPr>
                              <w:spacing w:before="240"/>
                              <w:jc w:val="center"/>
                              <w:rPr>
                                <w:rFonts w:ascii="ABC Junior Typing" w:hAnsi="ABC Junior Typing"/>
                                <w:sz w:val="28"/>
                                <w:szCs w:val="28"/>
                              </w:rPr>
                            </w:pPr>
                            <w:r w:rsidRPr="00132F21">
                              <w:rPr>
                                <w:rFonts w:ascii="ABC Junior Typing" w:hAnsi="ABC Junior Typing"/>
                                <w:sz w:val="28"/>
                                <w:szCs w:val="28"/>
                              </w:rPr>
                              <w:t>Her father</w:t>
                            </w:r>
                          </w:p>
                        </w:tc>
                      </w:tr>
                    </w:tbl>
                    <w:p w:rsidR="00C545D2" w:rsidRDefault="00C545D2" w:rsidP="00C545D2"/>
                  </w:txbxContent>
                </v:textbox>
              </v:shape>
            </w:pict>
          </mc:Fallback>
        </mc:AlternateContent>
      </w:r>
    </w:p>
    <w:p w:rsidR="00AA09C9" w:rsidRPr="009B1060" w:rsidRDefault="009B1060" w:rsidP="000A6481">
      <w:pPr>
        <w:numPr>
          <w:ilvl w:val="0"/>
          <w:numId w:val="17"/>
        </w:numPr>
        <w:spacing w:line="480" w:lineRule="auto"/>
        <w:contextualSpacing/>
        <w:rPr>
          <w:rFonts w:ascii="ABC Junior Typing" w:hAnsi="ABC Junior Typing" w:cs="Calibri"/>
          <w:sz w:val="28"/>
          <w:szCs w:val="28"/>
        </w:rPr>
      </w:pPr>
      <w:r w:rsidRPr="009B1060">
        <w:rPr>
          <w:rFonts w:ascii="ABC Junior Typing" w:hAnsi="ABC Junior Typing" w:cs="Calibri"/>
          <w:sz w:val="28"/>
          <w:szCs w:val="28"/>
        </w:rPr>
        <w:t xml:space="preserve">Who bought Emma the bicycle? </w:t>
      </w:r>
    </w:p>
    <w:p w:rsidR="00AA09C9" w:rsidRDefault="00A644BE" w:rsidP="000A6481">
      <w:pPr>
        <w:spacing w:line="480" w:lineRule="auto"/>
        <w:ind w:left="720"/>
        <w:contextualSpacing/>
        <w:rPr>
          <w:rFonts w:cs="Calibri"/>
          <w:sz w:val="28"/>
          <w:szCs w:val="28"/>
        </w:rPr>
      </w:pPr>
      <w:r>
        <w:rPr>
          <w:rFonts w:cs="Calibri"/>
          <w:noProof/>
          <w:sz w:val="28"/>
          <w:szCs w:val="28"/>
        </w:rPr>
        <mc:AlternateContent>
          <mc:Choice Requires="wps">
            <w:drawing>
              <wp:anchor distT="0" distB="0" distL="114300" distR="114300" simplePos="0" relativeHeight="251656704" behindDoc="0" locked="0" layoutInCell="1" allowOverlap="1">
                <wp:simplePos x="0" y="0"/>
                <wp:positionH relativeFrom="column">
                  <wp:posOffset>4322445</wp:posOffset>
                </wp:positionH>
                <wp:positionV relativeFrom="paragraph">
                  <wp:posOffset>230505</wp:posOffset>
                </wp:positionV>
                <wp:extent cx="1390015" cy="867410"/>
                <wp:effectExtent l="0" t="1905" r="2540" b="0"/>
                <wp:wrapNone/>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tblGrid>
                            <w:tr w:rsidR="000A6481" w:rsidTr="00132F21">
                              <w:trPr>
                                <w:trHeight w:val="710"/>
                              </w:trPr>
                              <w:tc>
                                <w:tcPr>
                                  <w:tcW w:w="1998" w:type="dxa"/>
                                  <w:shd w:val="clear" w:color="auto" w:fill="auto"/>
                                </w:tcPr>
                                <w:p w:rsidR="000A6481" w:rsidRPr="00132F21" w:rsidRDefault="000A6481" w:rsidP="00132F21">
                                  <w:pPr>
                                    <w:spacing w:before="240"/>
                                    <w:jc w:val="center"/>
                                    <w:rPr>
                                      <w:rFonts w:ascii="ABC Junior Typing" w:hAnsi="ABC Junior Typing"/>
                                      <w:sz w:val="28"/>
                                      <w:szCs w:val="28"/>
                                    </w:rPr>
                                  </w:pPr>
                                  <w:r w:rsidRPr="00132F21">
                                    <w:rPr>
                                      <w:rFonts w:ascii="ABC Junior Typing" w:hAnsi="ABC Junior Typing"/>
                                      <w:sz w:val="28"/>
                                      <w:szCs w:val="28"/>
                                    </w:rPr>
                                    <w:t>Bloemfontein</w:t>
                                  </w:r>
                                </w:p>
                              </w:tc>
                            </w:tr>
                          </w:tbl>
                          <w:p w:rsidR="000A6481" w:rsidRDefault="000A6481" w:rsidP="000A6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8" type="#_x0000_t202" style="position:absolute;left:0;text-align:left;margin-left:340.35pt;margin-top:18.15pt;width:109.45pt;height:6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ACuAIAAMM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" filled="f" stroked="f">
                <v:textbo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tblGrid>
                      <w:tr w:rsidR="000A6481" w:rsidTr="00132F21">
                        <w:trPr>
                          <w:trHeight w:val="710"/>
                        </w:trPr>
                        <w:tc>
                          <w:tcPr>
                            <w:tcW w:w="1998" w:type="dxa"/>
                            <w:shd w:val="clear" w:color="auto" w:fill="auto"/>
                          </w:tcPr>
                          <w:p w:rsidR="000A6481" w:rsidRPr="00132F21" w:rsidRDefault="000A6481" w:rsidP="00132F21">
                            <w:pPr>
                              <w:spacing w:before="240"/>
                              <w:jc w:val="center"/>
                              <w:rPr>
                                <w:rFonts w:ascii="ABC Junior Typing" w:hAnsi="ABC Junior Typing"/>
                                <w:sz w:val="28"/>
                                <w:szCs w:val="28"/>
                              </w:rPr>
                            </w:pPr>
                            <w:r w:rsidRPr="00132F21">
                              <w:rPr>
                                <w:rFonts w:ascii="ABC Junior Typing" w:hAnsi="ABC Junior Typing"/>
                                <w:sz w:val="28"/>
                                <w:szCs w:val="28"/>
                              </w:rPr>
                              <w:t>Bloemfontein</w:t>
                            </w:r>
                          </w:p>
                        </w:tc>
                      </w:tr>
                    </w:tbl>
                    <w:p w:rsidR="000A6481" w:rsidRDefault="000A6481" w:rsidP="000A6481"/>
                  </w:txbxContent>
                </v:textbox>
              </v:shape>
            </w:pict>
          </mc:Fallback>
        </mc:AlternateContent>
      </w:r>
      <w:r>
        <w:rPr>
          <w:rFonts w:cs="Calibri"/>
          <w:noProof/>
          <w:sz w:val="28"/>
          <w:szCs w:val="28"/>
        </w:rPr>
        <mc:AlternateContent>
          <mc:Choice Requires="wps">
            <w:drawing>
              <wp:anchor distT="0" distB="0" distL="114300" distR="114300" simplePos="0" relativeHeight="251655680" behindDoc="0" locked="0" layoutInCell="1" allowOverlap="1">
                <wp:simplePos x="0" y="0"/>
                <wp:positionH relativeFrom="column">
                  <wp:posOffset>2932430</wp:posOffset>
                </wp:positionH>
                <wp:positionV relativeFrom="paragraph">
                  <wp:posOffset>230505</wp:posOffset>
                </wp:positionV>
                <wp:extent cx="1390015" cy="867410"/>
                <wp:effectExtent l="0" t="1905" r="1905" b="0"/>
                <wp:wrapNone/>
                <wp:docPr id="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0A6481" w:rsidTr="00211B49">
                              <w:trPr>
                                <w:trHeight w:val="710"/>
                              </w:trPr>
                              <w:tc>
                                <w:tcPr>
                                  <w:tcW w:w="1998" w:type="dxa"/>
                                  <w:shd w:val="clear" w:color="auto" w:fill="767171" w:themeFill="background2" w:themeFillShade="80"/>
                                </w:tcPr>
                                <w:p w:rsidR="000A6481" w:rsidRPr="00132F21" w:rsidRDefault="000A6481" w:rsidP="00132F21">
                                  <w:pPr>
                                    <w:spacing w:before="240"/>
                                    <w:jc w:val="center"/>
                                    <w:rPr>
                                      <w:rFonts w:ascii="ABC Junior Typing" w:hAnsi="ABC Junior Typing"/>
                                      <w:sz w:val="28"/>
                                      <w:szCs w:val="28"/>
                                    </w:rPr>
                                  </w:pPr>
                                  <w:r w:rsidRPr="00132F21">
                                    <w:rPr>
                                      <w:rFonts w:ascii="ABC Junior Typing" w:hAnsi="ABC Junior Typing"/>
                                      <w:sz w:val="28"/>
                                      <w:szCs w:val="28"/>
                                    </w:rPr>
                                    <w:t>Cape Town</w:t>
                                  </w:r>
                                </w:p>
                              </w:tc>
                            </w:tr>
                          </w:tbl>
                          <w:p w:rsidR="000A6481" w:rsidRDefault="000A6481" w:rsidP="000A6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9" type="#_x0000_t202" style="position:absolute;left:0;text-align:left;margin-left:230.9pt;margin-top:18.15pt;width:109.45pt;height:68.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q8ugIAAMI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" filled="f" stroked="f">
                <v:textbo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0A6481" w:rsidTr="00211B49">
                        <w:trPr>
                          <w:trHeight w:val="710"/>
                        </w:trPr>
                        <w:tc>
                          <w:tcPr>
                            <w:tcW w:w="1998" w:type="dxa"/>
                            <w:shd w:val="clear" w:color="auto" w:fill="767171" w:themeFill="background2" w:themeFillShade="80"/>
                          </w:tcPr>
                          <w:p w:rsidR="000A6481" w:rsidRPr="00132F21" w:rsidRDefault="000A6481" w:rsidP="00132F21">
                            <w:pPr>
                              <w:spacing w:before="240"/>
                              <w:jc w:val="center"/>
                              <w:rPr>
                                <w:rFonts w:ascii="ABC Junior Typing" w:hAnsi="ABC Junior Typing"/>
                                <w:sz w:val="28"/>
                                <w:szCs w:val="28"/>
                              </w:rPr>
                            </w:pPr>
                            <w:r w:rsidRPr="00132F21">
                              <w:rPr>
                                <w:rFonts w:ascii="ABC Junior Typing" w:hAnsi="ABC Junior Typing"/>
                                <w:sz w:val="28"/>
                                <w:szCs w:val="28"/>
                              </w:rPr>
                              <w:t>Cape Town</w:t>
                            </w:r>
                          </w:p>
                        </w:tc>
                      </w:tr>
                    </w:tbl>
                    <w:p w:rsidR="000A6481" w:rsidRDefault="000A6481" w:rsidP="000A6481"/>
                  </w:txbxContent>
                </v:textbox>
              </v:shape>
            </w:pict>
          </mc:Fallback>
        </mc:AlternateContent>
      </w:r>
    </w:p>
    <w:p w:rsidR="000A6481" w:rsidRPr="000A6481" w:rsidRDefault="000A6481" w:rsidP="000A6481">
      <w:pPr>
        <w:numPr>
          <w:ilvl w:val="0"/>
          <w:numId w:val="17"/>
        </w:numPr>
        <w:spacing w:line="480" w:lineRule="auto"/>
        <w:contextualSpacing/>
        <w:rPr>
          <w:rFonts w:ascii="ABC Junior Typing" w:hAnsi="ABC Junior Typing" w:cs="Calibri"/>
          <w:sz w:val="28"/>
          <w:szCs w:val="28"/>
        </w:rPr>
      </w:pPr>
      <w:r w:rsidRPr="000A6481">
        <w:rPr>
          <w:rFonts w:ascii="ABC Junior Typing" w:hAnsi="ABC Junior Typing" w:cs="Calibri"/>
          <w:sz w:val="28"/>
          <w:szCs w:val="28"/>
        </w:rPr>
        <w:t xml:space="preserve">Where does her uncle live? </w:t>
      </w:r>
    </w:p>
    <w:p w:rsidR="00AA09C9" w:rsidRPr="00B7252A" w:rsidRDefault="00211B49" w:rsidP="000A6481">
      <w:pPr>
        <w:spacing w:line="480" w:lineRule="auto"/>
        <w:ind w:left="720"/>
        <w:contextualSpacing/>
        <w:rPr>
          <w:rFonts w:cs="Calibri"/>
          <w:sz w:val="28"/>
          <w:szCs w:val="28"/>
        </w:rPr>
      </w:pPr>
      <w:r>
        <w:rPr>
          <w:rFonts w:cs="Calibri"/>
          <w:noProof/>
          <w:sz w:val="28"/>
          <w:szCs w:val="28"/>
        </w:rPr>
        <mc:AlternateContent>
          <mc:Choice Requires="wps">
            <w:drawing>
              <wp:anchor distT="0" distB="0" distL="114300" distR="114300" simplePos="0" relativeHeight="251654656" behindDoc="0" locked="0" layoutInCell="1" allowOverlap="1">
                <wp:simplePos x="0" y="0"/>
                <wp:positionH relativeFrom="column">
                  <wp:posOffset>5225143</wp:posOffset>
                </wp:positionH>
                <wp:positionV relativeFrom="paragraph">
                  <wp:posOffset>150164</wp:posOffset>
                </wp:positionV>
                <wp:extent cx="1036955" cy="1033145"/>
                <wp:effectExtent l="0" t="0" r="0" b="0"/>
                <wp:wrapNone/>
                <wp:docPr id="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103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tblGrid>
                            <w:tr w:rsidR="000A6481" w:rsidTr="00211B49">
                              <w:trPr>
                                <w:trHeight w:val="710"/>
                              </w:trPr>
                              <w:tc>
                                <w:tcPr>
                                  <w:tcW w:w="1368" w:type="dxa"/>
                                  <w:shd w:val="clear" w:color="auto" w:fill="767171" w:themeFill="background2" w:themeFillShade="80"/>
                                </w:tcPr>
                                <w:p w:rsidR="000A6481" w:rsidRPr="00132F21" w:rsidRDefault="000A6481" w:rsidP="00132F21">
                                  <w:pPr>
                                    <w:spacing w:before="240"/>
                                    <w:jc w:val="center"/>
                                    <w:rPr>
                                      <w:rFonts w:ascii="ABC Junior Typing" w:hAnsi="ABC Junior Typing"/>
                                      <w:sz w:val="28"/>
                                      <w:szCs w:val="28"/>
                                    </w:rPr>
                                  </w:pPr>
                                  <w:r w:rsidRPr="00132F21">
                                    <w:rPr>
                                      <w:rFonts w:ascii="ABC Junior Typing" w:hAnsi="ABC Junior Typing"/>
                                      <w:sz w:val="28"/>
                                      <w:szCs w:val="28"/>
                                    </w:rPr>
                                    <w:t>Behind a bush</w:t>
                                  </w:r>
                                </w:p>
                              </w:tc>
                            </w:tr>
                          </w:tbl>
                          <w:p w:rsidR="000A6481" w:rsidRDefault="000A6481" w:rsidP="000A6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0" type="#_x0000_t202" style="position:absolute;left:0;text-align:left;margin-left:411.45pt;margin-top:11.8pt;width:81.65pt;height:8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3KuAIAAMM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" filled="f" stroked="f">
                <v:textbox>
                  <w:txbxContent>
                    <w:tbl>
                      <w:tblPr>
                        <w:tblW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tblGrid>
                      <w:tr w:rsidR="000A6481" w:rsidTr="00211B49">
                        <w:trPr>
                          <w:trHeight w:val="710"/>
                        </w:trPr>
                        <w:tc>
                          <w:tcPr>
                            <w:tcW w:w="1368" w:type="dxa"/>
                            <w:shd w:val="clear" w:color="auto" w:fill="767171" w:themeFill="background2" w:themeFillShade="80"/>
                          </w:tcPr>
                          <w:p w:rsidR="000A6481" w:rsidRPr="00132F21" w:rsidRDefault="000A6481" w:rsidP="00132F21">
                            <w:pPr>
                              <w:spacing w:before="240"/>
                              <w:jc w:val="center"/>
                              <w:rPr>
                                <w:rFonts w:ascii="ABC Junior Typing" w:hAnsi="ABC Junior Typing"/>
                                <w:sz w:val="28"/>
                                <w:szCs w:val="28"/>
                              </w:rPr>
                            </w:pPr>
                            <w:r w:rsidRPr="00132F21">
                              <w:rPr>
                                <w:rFonts w:ascii="ABC Junior Typing" w:hAnsi="ABC Junior Typing"/>
                                <w:sz w:val="28"/>
                                <w:szCs w:val="28"/>
                              </w:rPr>
                              <w:t>Behind a bush</w:t>
                            </w:r>
                          </w:p>
                        </w:tc>
                      </w:tr>
                    </w:tbl>
                    <w:p w:rsidR="000A6481" w:rsidRDefault="000A6481" w:rsidP="000A6481"/>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653632" behindDoc="0" locked="0" layoutInCell="1" allowOverlap="1">
                <wp:simplePos x="0" y="0"/>
                <wp:positionH relativeFrom="column">
                  <wp:posOffset>4322618</wp:posOffset>
                </wp:positionH>
                <wp:positionV relativeFrom="paragraph">
                  <wp:posOffset>150164</wp:posOffset>
                </wp:positionV>
                <wp:extent cx="1390015" cy="1033153"/>
                <wp:effectExtent l="0" t="0" r="0" b="0"/>
                <wp:wrapNone/>
                <wp:docPr id="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033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tblGrid>
                            <w:tr w:rsidR="000A6481" w:rsidTr="00132F21">
                              <w:trPr>
                                <w:trHeight w:val="710"/>
                              </w:trPr>
                              <w:tc>
                                <w:tcPr>
                                  <w:tcW w:w="1188" w:type="dxa"/>
                                  <w:shd w:val="clear" w:color="auto" w:fill="auto"/>
                                </w:tcPr>
                                <w:p w:rsidR="000A6481" w:rsidRPr="00132F21" w:rsidRDefault="000A6481" w:rsidP="00132F21">
                                  <w:pPr>
                                    <w:spacing w:before="240"/>
                                    <w:rPr>
                                      <w:rFonts w:ascii="ABC Junior Typing" w:hAnsi="ABC Junior Typing"/>
                                      <w:sz w:val="28"/>
                                      <w:szCs w:val="28"/>
                                    </w:rPr>
                                  </w:pPr>
                                  <w:r w:rsidRPr="00132F21">
                                    <w:rPr>
                                      <w:rFonts w:ascii="ABC Junior Typing" w:hAnsi="ABC Junior Typing"/>
                                      <w:sz w:val="28"/>
                                      <w:szCs w:val="28"/>
                                    </w:rPr>
                                    <w:t>In the garage</w:t>
                                  </w:r>
                                </w:p>
                              </w:tc>
                            </w:tr>
                          </w:tbl>
                          <w:p w:rsidR="000A6481" w:rsidRDefault="000A6481" w:rsidP="000A6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1" type="#_x0000_t202" style="position:absolute;left:0;text-align:left;margin-left:340.35pt;margin-top:11.8pt;width:109.45pt;height:8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" filled="f" stroked="f">
                <v:textbox>
                  <w:txbxContent>
                    <w:tbl>
                      <w:tblPr>
                        <w:tblW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tblGrid>
                      <w:tr w:rsidR="000A6481" w:rsidTr="00132F21">
                        <w:trPr>
                          <w:trHeight w:val="710"/>
                        </w:trPr>
                        <w:tc>
                          <w:tcPr>
                            <w:tcW w:w="1188" w:type="dxa"/>
                            <w:shd w:val="clear" w:color="auto" w:fill="auto"/>
                          </w:tcPr>
                          <w:p w:rsidR="000A6481" w:rsidRPr="00132F21" w:rsidRDefault="000A6481" w:rsidP="00132F21">
                            <w:pPr>
                              <w:spacing w:before="240"/>
                              <w:rPr>
                                <w:rFonts w:ascii="ABC Junior Typing" w:hAnsi="ABC Junior Typing"/>
                                <w:sz w:val="28"/>
                                <w:szCs w:val="28"/>
                              </w:rPr>
                            </w:pPr>
                            <w:r w:rsidRPr="00132F21">
                              <w:rPr>
                                <w:rFonts w:ascii="ABC Junior Typing" w:hAnsi="ABC Junior Typing"/>
                                <w:sz w:val="28"/>
                                <w:szCs w:val="28"/>
                              </w:rPr>
                              <w:t>In the garage</w:t>
                            </w:r>
                          </w:p>
                        </w:tc>
                      </w:tr>
                    </w:tbl>
                    <w:p w:rsidR="000A6481" w:rsidRDefault="000A6481" w:rsidP="000A6481"/>
                  </w:txbxContent>
                </v:textbox>
              </v:shape>
            </w:pict>
          </mc:Fallback>
        </mc:AlternateContent>
      </w:r>
      <w:r w:rsidR="00A644BE">
        <w:rPr>
          <w:rFonts w:ascii="ABC Junior Typing" w:hAnsi="ABC Junior Typing" w:cs="Calibri"/>
          <w:noProof/>
          <w:sz w:val="28"/>
          <w:szCs w:val="28"/>
        </w:rPr>
        <mc:AlternateContent>
          <mc:Choice Requires="wps">
            <w:drawing>
              <wp:anchor distT="0" distB="0" distL="114300" distR="114300" simplePos="0" relativeHeight="251652608" behindDoc="0" locked="0" layoutInCell="1" allowOverlap="1">
                <wp:simplePos x="0" y="0"/>
                <wp:positionH relativeFrom="column">
                  <wp:posOffset>2932430</wp:posOffset>
                </wp:positionH>
                <wp:positionV relativeFrom="paragraph">
                  <wp:posOffset>149860</wp:posOffset>
                </wp:positionV>
                <wp:extent cx="1390015" cy="867410"/>
                <wp:effectExtent l="0" t="2540" r="1905" b="0"/>
                <wp:wrapNone/>
                <wp:docPr id="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C545D2" w:rsidTr="00132F21">
                              <w:trPr>
                                <w:trHeight w:val="710"/>
                              </w:trPr>
                              <w:tc>
                                <w:tcPr>
                                  <w:tcW w:w="1998" w:type="dxa"/>
                                  <w:shd w:val="clear" w:color="auto" w:fill="auto"/>
                                </w:tcPr>
                                <w:p w:rsidR="00C545D2" w:rsidRPr="00132F21" w:rsidRDefault="000A6481" w:rsidP="00132F21">
                                  <w:pPr>
                                    <w:spacing w:before="240"/>
                                    <w:jc w:val="center"/>
                                    <w:rPr>
                                      <w:rFonts w:ascii="ABC Junior Typing" w:hAnsi="ABC Junior Typing"/>
                                      <w:sz w:val="28"/>
                                      <w:szCs w:val="28"/>
                                    </w:rPr>
                                  </w:pPr>
                                  <w:r w:rsidRPr="00132F21">
                                    <w:rPr>
                                      <w:rFonts w:ascii="ABC Junior Typing" w:hAnsi="ABC Junior Typing"/>
                                      <w:sz w:val="28"/>
                                      <w:szCs w:val="28"/>
                                    </w:rPr>
                                    <w:t>In her room</w:t>
                                  </w:r>
                                </w:p>
                              </w:tc>
                            </w:tr>
                          </w:tbl>
                          <w:p w:rsidR="00C545D2" w:rsidRDefault="00C545D2" w:rsidP="00C545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2" type="#_x0000_t202" style="position:absolute;left:0;text-align:left;margin-left:230.9pt;margin-top:11.8pt;width:109.45pt;height:68.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TXuwIAAMI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" filled="f" stroked="f">
                <v:textbox>
                  <w:txbxContent>
                    <w:tbl>
                      <w:tblPr>
                        <w:tblW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tblGrid>
                      <w:tr w:rsidR="00C545D2" w:rsidTr="00132F21">
                        <w:trPr>
                          <w:trHeight w:val="710"/>
                        </w:trPr>
                        <w:tc>
                          <w:tcPr>
                            <w:tcW w:w="1998" w:type="dxa"/>
                            <w:shd w:val="clear" w:color="auto" w:fill="auto"/>
                          </w:tcPr>
                          <w:p w:rsidR="00C545D2" w:rsidRPr="00132F21" w:rsidRDefault="000A6481" w:rsidP="00132F21">
                            <w:pPr>
                              <w:spacing w:before="240"/>
                              <w:jc w:val="center"/>
                              <w:rPr>
                                <w:rFonts w:ascii="ABC Junior Typing" w:hAnsi="ABC Junior Typing"/>
                                <w:sz w:val="28"/>
                                <w:szCs w:val="28"/>
                              </w:rPr>
                            </w:pPr>
                            <w:r w:rsidRPr="00132F21">
                              <w:rPr>
                                <w:rFonts w:ascii="ABC Junior Typing" w:hAnsi="ABC Junior Typing"/>
                                <w:sz w:val="28"/>
                                <w:szCs w:val="28"/>
                              </w:rPr>
                              <w:t>In her room</w:t>
                            </w:r>
                          </w:p>
                        </w:tc>
                      </w:tr>
                    </w:tbl>
                    <w:p w:rsidR="00C545D2" w:rsidRDefault="00C545D2" w:rsidP="00C545D2"/>
                  </w:txbxContent>
                </v:textbox>
              </v:shape>
            </w:pict>
          </mc:Fallback>
        </mc:AlternateContent>
      </w:r>
    </w:p>
    <w:p w:rsidR="00AA09C9" w:rsidRPr="00C545D2" w:rsidRDefault="00C545D2" w:rsidP="000A6481">
      <w:pPr>
        <w:numPr>
          <w:ilvl w:val="0"/>
          <w:numId w:val="17"/>
        </w:numPr>
        <w:spacing w:line="480" w:lineRule="auto"/>
        <w:contextualSpacing/>
        <w:rPr>
          <w:rFonts w:ascii="ABC Junior Typing" w:hAnsi="ABC Junior Typing" w:cs="Calibri"/>
          <w:sz w:val="28"/>
          <w:szCs w:val="28"/>
        </w:rPr>
      </w:pPr>
      <w:r w:rsidRPr="00C545D2">
        <w:rPr>
          <w:rFonts w:ascii="ABC Junior Typing" w:hAnsi="ABC Junior Typing" w:cs="Calibri"/>
          <w:sz w:val="28"/>
          <w:szCs w:val="28"/>
        </w:rPr>
        <w:t xml:space="preserve">Where was the bicycle hid? </w:t>
      </w:r>
    </w:p>
    <w:p w:rsidR="000A6481" w:rsidRDefault="000A6481" w:rsidP="000A6481">
      <w:pPr>
        <w:spacing w:line="360" w:lineRule="auto"/>
        <w:contextualSpacing/>
        <w:rPr>
          <w:rFonts w:cs="Calibri"/>
          <w:sz w:val="28"/>
          <w:szCs w:val="28"/>
        </w:rPr>
      </w:pPr>
    </w:p>
    <w:p w:rsidR="00AA09C9" w:rsidRDefault="00A644BE" w:rsidP="000A6481">
      <w:pPr>
        <w:spacing w:line="360" w:lineRule="auto"/>
        <w:contextualSpacing/>
        <w:rPr>
          <w:rFonts w:cs="Calibri"/>
          <w:sz w:val="28"/>
          <w:szCs w:val="28"/>
        </w:rPr>
      </w:pPr>
      <w:r>
        <w:rPr>
          <w:rFonts w:cs="Calibri"/>
          <w:noProof/>
          <w:sz w:val="28"/>
          <w:szCs w:val="28"/>
        </w:rPr>
        <mc:AlternateContent>
          <mc:Choice Requires="wps">
            <w:drawing>
              <wp:anchor distT="0" distB="0" distL="114300" distR="114300" simplePos="0" relativeHeight="251658752" behindDoc="0" locked="0" layoutInCell="1" allowOverlap="1">
                <wp:simplePos x="0" y="0"/>
                <wp:positionH relativeFrom="column">
                  <wp:posOffset>4735830</wp:posOffset>
                </wp:positionH>
                <wp:positionV relativeFrom="paragraph">
                  <wp:posOffset>153670</wp:posOffset>
                </wp:positionV>
                <wp:extent cx="1390015" cy="867410"/>
                <wp:effectExtent l="1905" t="3175" r="0" b="0"/>
                <wp:wrapNone/>
                <wp:docPr id="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tblGrid>
                            <w:tr w:rsidR="000A6481" w:rsidTr="00132F21">
                              <w:trPr>
                                <w:trHeight w:val="710"/>
                              </w:trPr>
                              <w:tc>
                                <w:tcPr>
                                  <w:tcW w:w="1008" w:type="dxa"/>
                                  <w:shd w:val="clear" w:color="auto" w:fill="auto"/>
                                </w:tcPr>
                                <w:p w:rsidR="000A6481" w:rsidRPr="00132F21" w:rsidRDefault="000A6481" w:rsidP="00132F21">
                                  <w:pPr>
                                    <w:spacing w:before="240"/>
                                    <w:jc w:val="center"/>
                                    <w:rPr>
                                      <w:rFonts w:ascii="ABC Junior Typing" w:hAnsi="ABC Junior Typing"/>
                                      <w:sz w:val="28"/>
                                      <w:szCs w:val="28"/>
                                    </w:rPr>
                                  </w:pPr>
                                  <w:r w:rsidRPr="00132F21">
                                    <w:rPr>
                                      <w:rFonts w:ascii="ABC Junior Typing" w:hAnsi="ABC Junior Typing"/>
                                      <w:sz w:val="28"/>
                                      <w:szCs w:val="28"/>
                                    </w:rPr>
                                    <w:t>sad</w:t>
                                  </w:r>
                                </w:p>
                              </w:tc>
                            </w:tr>
                          </w:tbl>
                          <w:p w:rsidR="000A6481" w:rsidRDefault="000A6481" w:rsidP="000A6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3" type="#_x0000_t202" style="position:absolute;margin-left:372.9pt;margin-top:12.1pt;width:109.45pt;height:6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20ougIAAMI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" filled="f" stroked="f">
                <v:textbox>
                  <w:txbxContent>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tblGrid>
                      <w:tr w:rsidR="000A6481" w:rsidTr="00132F21">
                        <w:trPr>
                          <w:trHeight w:val="710"/>
                        </w:trPr>
                        <w:tc>
                          <w:tcPr>
                            <w:tcW w:w="1008" w:type="dxa"/>
                            <w:shd w:val="clear" w:color="auto" w:fill="auto"/>
                          </w:tcPr>
                          <w:p w:rsidR="000A6481" w:rsidRPr="00132F21" w:rsidRDefault="000A6481" w:rsidP="00132F21">
                            <w:pPr>
                              <w:spacing w:before="240"/>
                              <w:jc w:val="center"/>
                              <w:rPr>
                                <w:rFonts w:ascii="ABC Junior Typing" w:hAnsi="ABC Junior Typing"/>
                                <w:sz w:val="28"/>
                                <w:szCs w:val="28"/>
                              </w:rPr>
                            </w:pPr>
                            <w:r w:rsidRPr="00132F21">
                              <w:rPr>
                                <w:rFonts w:ascii="ABC Junior Typing" w:hAnsi="ABC Junior Typing"/>
                                <w:sz w:val="28"/>
                                <w:szCs w:val="28"/>
                              </w:rPr>
                              <w:t>sad</w:t>
                            </w:r>
                          </w:p>
                        </w:tc>
                      </w:tr>
                    </w:tbl>
                    <w:p w:rsidR="000A6481" w:rsidRDefault="000A6481" w:rsidP="000A6481"/>
                  </w:txbxContent>
                </v:textbox>
              </v:shape>
            </w:pict>
          </mc:Fallback>
        </mc:AlternateContent>
      </w:r>
      <w:r>
        <w:rPr>
          <w:rFonts w:cs="Calibri"/>
          <w:noProof/>
          <w:sz w:val="28"/>
          <w:szCs w:val="28"/>
        </w:rPr>
        <mc:AlternateContent>
          <mc:Choice Requires="wps">
            <w:drawing>
              <wp:anchor distT="0" distB="0" distL="114300" distR="114300" simplePos="0" relativeHeight="251657728" behindDoc="0" locked="0" layoutInCell="1" allowOverlap="1">
                <wp:simplePos x="0" y="0"/>
                <wp:positionH relativeFrom="column">
                  <wp:posOffset>3752215</wp:posOffset>
                </wp:positionH>
                <wp:positionV relativeFrom="paragraph">
                  <wp:posOffset>153670</wp:posOffset>
                </wp:positionV>
                <wp:extent cx="1390015" cy="867410"/>
                <wp:effectExtent l="0" t="3175" r="1270" b="0"/>
                <wp:wrapNone/>
                <wp:docPr id="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tblGrid>
                            <w:tr w:rsidR="000A6481" w:rsidTr="00211B49">
                              <w:trPr>
                                <w:trHeight w:val="710"/>
                              </w:trPr>
                              <w:tc>
                                <w:tcPr>
                                  <w:tcW w:w="1368" w:type="dxa"/>
                                  <w:shd w:val="clear" w:color="auto" w:fill="767171" w:themeFill="background2" w:themeFillShade="80"/>
                                </w:tcPr>
                                <w:p w:rsidR="000A6481" w:rsidRPr="00132F21" w:rsidRDefault="000A6481" w:rsidP="00132F21">
                                  <w:pPr>
                                    <w:spacing w:before="240"/>
                                    <w:jc w:val="center"/>
                                    <w:rPr>
                                      <w:rFonts w:ascii="ABC Junior Typing" w:hAnsi="ABC Junior Typing"/>
                                      <w:sz w:val="28"/>
                                      <w:szCs w:val="28"/>
                                    </w:rPr>
                                  </w:pPr>
                                  <w:r w:rsidRPr="00132F21">
                                    <w:rPr>
                                      <w:rFonts w:ascii="ABC Junior Typing" w:hAnsi="ABC Junior Typing"/>
                                      <w:sz w:val="28"/>
                                      <w:szCs w:val="28"/>
                                    </w:rPr>
                                    <w:t>happy</w:t>
                                  </w:r>
                                </w:p>
                              </w:tc>
                            </w:tr>
                          </w:tbl>
                          <w:p w:rsidR="000A6481" w:rsidRDefault="000A6481" w:rsidP="000A6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4" type="#_x0000_t202" style="position:absolute;margin-left:295.45pt;margin-top:12.1pt;width:109.45pt;height:6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4QuwIAAMI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" filled="f" stroked="f">
                <v:textbox>
                  <w:txbxContent>
                    <w:tbl>
                      <w:tblPr>
                        <w:tblW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tblGrid>
                      <w:tr w:rsidR="000A6481" w:rsidTr="00211B49">
                        <w:trPr>
                          <w:trHeight w:val="710"/>
                        </w:trPr>
                        <w:tc>
                          <w:tcPr>
                            <w:tcW w:w="1368" w:type="dxa"/>
                            <w:shd w:val="clear" w:color="auto" w:fill="767171" w:themeFill="background2" w:themeFillShade="80"/>
                          </w:tcPr>
                          <w:p w:rsidR="000A6481" w:rsidRPr="00132F21" w:rsidRDefault="000A6481" w:rsidP="00132F21">
                            <w:pPr>
                              <w:spacing w:before="240"/>
                              <w:jc w:val="center"/>
                              <w:rPr>
                                <w:rFonts w:ascii="ABC Junior Typing" w:hAnsi="ABC Junior Typing"/>
                                <w:sz w:val="28"/>
                                <w:szCs w:val="28"/>
                              </w:rPr>
                            </w:pPr>
                            <w:r w:rsidRPr="00132F21">
                              <w:rPr>
                                <w:rFonts w:ascii="ABC Junior Typing" w:hAnsi="ABC Junior Typing"/>
                                <w:sz w:val="28"/>
                                <w:szCs w:val="28"/>
                              </w:rPr>
                              <w:t>happy</w:t>
                            </w:r>
                          </w:p>
                        </w:tc>
                      </w:tr>
                    </w:tbl>
                    <w:p w:rsidR="000A6481" w:rsidRDefault="000A6481" w:rsidP="000A6481"/>
                  </w:txbxContent>
                </v:textbox>
              </v:shape>
            </w:pict>
          </mc:Fallback>
        </mc:AlternateContent>
      </w:r>
    </w:p>
    <w:p w:rsidR="000A6481" w:rsidRPr="000A6481" w:rsidRDefault="000A6481" w:rsidP="000A6481">
      <w:pPr>
        <w:numPr>
          <w:ilvl w:val="0"/>
          <w:numId w:val="17"/>
        </w:numPr>
        <w:spacing w:line="360" w:lineRule="auto"/>
        <w:contextualSpacing/>
        <w:rPr>
          <w:rFonts w:ascii="ABC Junior Typing" w:hAnsi="ABC Junior Typing" w:cs="Calibri"/>
          <w:sz w:val="28"/>
          <w:szCs w:val="28"/>
        </w:rPr>
      </w:pPr>
      <w:r w:rsidRPr="000A6481">
        <w:rPr>
          <w:rFonts w:ascii="ABC Junior Typing" w:hAnsi="ABC Junior Typing" w:cs="Calibri"/>
          <w:sz w:val="28"/>
          <w:szCs w:val="28"/>
        </w:rPr>
        <w:t xml:space="preserve">When Emma saw the bicycle she was: </w:t>
      </w:r>
    </w:p>
    <w:p w:rsidR="00C50A19" w:rsidRDefault="00C50A19" w:rsidP="00C50A19">
      <w:pPr>
        <w:spacing w:line="360" w:lineRule="auto"/>
        <w:jc w:val="right"/>
        <w:rPr>
          <w:rFonts w:ascii="ABC Junior Typing" w:hAnsi="ABC Junior Typing" w:cs="Calibri"/>
          <w:sz w:val="28"/>
          <w:szCs w:val="28"/>
        </w:rPr>
      </w:pPr>
    </w:p>
    <w:p w:rsidR="00AA09C9" w:rsidRPr="00C50A19" w:rsidRDefault="00C50A19" w:rsidP="00C50A19">
      <w:pPr>
        <w:spacing w:line="360" w:lineRule="auto"/>
        <w:jc w:val="right"/>
        <w:rPr>
          <w:rFonts w:ascii="ABC Junior Typing" w:hAnsi="ABC Junior Typing" w:cs="Calibri"/>
          <w:sz w:val="28"/>
          <w:szCs w:val="28"/>
        </w:rPr>
      </w:pPr>
      <w:r w:rsidRPr="00C50A19">
        <w:rPr>
          <w:rFonts w:ascii="ABC Junior Typing" w:hAnsi="ABC Junior Typing" w:cs="Calibri"/>
          <w:sz w:val="28"/>
          <w:szCs w:val="28"/>
        </w:rPr>
        <w:t>Total: __/7</w:t>
      </w:r>
    </w:p>
    <w:p w:rsidR="00070572" w:rsidRDefault="00C50A19" w:rsidP="00C50A19">
      <w:pPr>
        <w:pStyle w:val="ListParagraph"/>
        <w:ind w:left="0"/>
        <w:rPr>
          <w:rFonts w:ascii="ABC Junior Typing" w:hAnsi="ABC Junior Typing"/>
          <w:sz w:val="28"/>
          <w:szCs w:val="28"/>
        </w:rPr>
      </w:pPr>
      <w:r w:rsidRPr="00C50A19">
        <w:rPr>
          <w:rFonts w:ascii="ABC Junior Typing" w:hAnsi="ABC Junior Typing" w:cs="Calibri"/>
          <w:sz w:val="28"/>
          <w:szCs w:val="28"/>
        </w:rPr>
        <w:lastRenderedPageBreak/>
        <w:t>1.2.</w:t>
      </w:r>
      <w:r>
        <w:rPr>
          <w:rFonts w:cs="Calibri"/>
          <w:sz w:val="28"/>
          <w:szCs w:val="28"/>
        </w:rPr>
        <w:t xml:space="preserve">    </w:t>
      </w:r>
      <w:r w:rsidR="00070572" w:rsidRPr="00070572">
        <w:rPr>
          <w:rFonts w:ascii="ABC Junior Typing" w:hAnsi="ABC Junior Typing" w:cs="Calibri"/>
          <w:sz w:val="28"/>
          <w:szCs w:val="28"/>
        </w:rPr>
        <w:t xml:space="preserve">Go to your teachers table when she calls you. </w:t>
      </w:r>
      <w:r w:rsidRPr="00070572">
        <w:rPr>
          <w:rFonts w:ascii="ABC Junior Typing" w:hAnsi="ABC Junior Typing"/>
          <w:sz w:val="28"/>
          <w:szCs w:val="28"/>
        </w:rPr>
        <w:t>Listen to the</w:t>
      </w:r>
    </w:p>
    <w:p w:rsidR="00070572" w:rsidRDefault="00070572" w:rsidP="00C50A19">
      <w:pPr>
        <w:pStyle w:val="ListParagraph"/>
        <w:ind w:left="0"/>
        <w:rPr>
          <w:rFonts w:ascii="ABC Junior Typing" w:hAnsi="ABC Junior Typing"/>
          <w:sz w:val="28"/>
          <w:szCs w:val="28"/>
        </w:rPr>
      </w:pPr>
      <w:r>
        <w:rPr>
          <w:rFonts w:ascii="ABC Junior Typing" w:hAnsi="ABC Junior Typing"/>
          <w:sz w:val="28"/>
          <w:szCs w:val="28"/>
        </w:rPr>
        <w:t xml:space="preserve">     </w:t>
      </w:r>
      <w:r w:rsidRPr="00070572">
        <w:rPr>
          <w:rFonts w:ascii="ABC Junior Typing" w:hAnsi="ABC Junior Typing"/>
          <w:sz w:val="28"/>
          <w:szCs w:val="28"/>
        </w:rPr>
        <w:t xml:space="preserve"> </w:t>
      </w:r>
      <w:proofErr w:type="gramStart"/>
      <w:r w:rsidRPr="00070572">
        <w:rPr>
          <w:rFonts w:ascii="ABC Junior Typing" w:hAnsi="ABC Junior Typing"/>
          <w:sz w:val="28"/>
          <w:szCs w:val="28"/>
        </w:rPr>
        <w:t>story</w:t>
      </w:r>
      <w:proofErr w:type="gramEnd"/>
      <w:r w:rsidRPr="00070572">
        <w:rPr>
          <w:rFonts w:ascii="ABC Junior Typing" w:hAnsi="ABC Junior Typing"/>
          <w:sz w:val="28"/>
          <w:szCs w:val="28"/>
        </w:rPr>
        <w:t xml:space="preserve"> </w:t>
      </w:r>
      <w:r w:rsidR="00C50A19" w:rsidRPr="00070572">
        <w:rPr>
          <w:rFonts w:ascii="ABC Junior Typing" w:hAnsi="ABC Junior Typing"/>
          <w:sz w:val="28"/>
          <w:szCs w:val="28"/>
        </w:rPr>
        <w:t xml:space="preserve">while the teacher is reading and answer the questions </w:t>
      </w:r>
    </w:p>
    <w:p w:rsidR="00C50A19" w:rsidRDefault="00070572" w:rsidP="00C50A19">
      <w:pPr>
        <w:pStyle w:val="ListParagraph"/>
        <w:ind w:left="0"/>
        <w:rPr>
          <w:rFonts w:ascii="ABC Junior Typing" w:hAnsi="ABC Junior Typing"/>
          <w:sz w:val="28"/>
          <w:szCs w:val="28"/>
        </w:rPr>
      </w:pPr>
      <w:r>
        <w:rPr>
          <w:rFonts w:ascii="ABC Junior Typing" w:hAnsi="ABC Junior Typing"/>
          <w:sz w:val="28"/>
          <w:szCs w:val="28"/>
        </w:rPr>
        <w:t xml:space="preserve">      </w:t>
      </w:r>
      <w:proofErr w:type="gramStart"/>
      <w:r w:rsidR="00C50A19" w:rsidRPr="00070572">
        <w:rPr>
          <w:rFonts w:ascii="ABC Junior Typing" w:hAnsi="ABC Junior Typing"/>
          <w:sz w:val="28"/>
          <w:szCs w:val="28"/>
        </w:rPr>
        <w:t>orally</w:t>
      </w:r>
      <w:proofErr w:type="gramEnd"/>
      <w:r w:rsidR="00C50A19" w:rsidRPr="00070572">
        <w:rPr>
          <w:rFonts w:ascii="ABC Junior Typing" w:hAnsi="ABC Junior Typing"/>
          <w:sz w:val="28"/>
          <w:szCs w:val="28"/>
        </w:rPr>
        <w:t>.</w:t>
      </w:r>
    </w:p>
    <w:p w:rsidR="00070572" w:rsidRPr="00070572" w:rsidRDefault="00A644BE" w:rsidP="00C50A19">
      <w:pPr>
        <w:pStyle w:val="ListParagraph"/>
        <w:ind w:left="0"/>
        <w:rPr>
          <w:rFonts w:ascii="ABC Junior Typing" w:hAnsi="ABC Junior Typing"/>
          <w:sz w:val="28"/>
          <w:szCs w:val="28"/>
        </w:rPr>
      </w:pPr>
      <w:r>
        <w:rPr>
          <w:noProof/>
        </w:rPr>
        <mc:AlternateContent>
          <mc:Choice Requires="wps">
            <w:drawing>
              <wp:anchor distT="0" distB="0" distL="114300" distR="114300" simplePos="0" relativeHeight="251661824" behindDoc="0" locked="0" layoutInCell="1" allowOverlap="1">
                <wp:simplePos x="0" y="0"/>
                <wp:positionH relativeFrom="column">
                  <wp:posOffset>1518920</wp:posOffset>
                </wp:positionH>
                <wp:positionV relativeFrom="paragraph">
                  <wp:posOffset>355600</wp:posOffset>
                </wp:positionV>
                <wp:extent cx="6424930" cy="817880"/>
                <wp:effectExtent l="0" t="0" r="0"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4930" cy="817880"/>
                        </a:xfrm>
                        <a:prstGeom prst="rect">
                          <a:avLst/>
                        </a:prstGeom>
                        <a:noFill/>
                        <a:ln w="6350">
                          <a:noFill/>
                        </a:ln>
                        <a:effectLst/>
                      </wps:spPr>
                      <wps:txbx>
                        <w:txbxContent>
                          <w:p w:rsidR="00C50A19" w:rsidRPr="00E82093" w:rsidRDefault="00C50A19" w:rsidP="00C50A19">
                            <w:pPr>
                              <w:rPr>
                                <w:rFonts w:ascii="ABC Junior Typing" w:hAnsi="ABC Junior Typing" w:cs="Calibri"/>
                                <w:color w:val="000000"/>
                                <w:sz w:val="48"/>
                                <w:szCs w:val="48"/>
                              </w:rPr>
                            </w:pPr>
                            <w:r>
                              <w:rPr>
                                <w:rFonts w:ascii="ABC Junior Typing" w:hAnsi="ABC Junior Typing" w:cs="Calibri"/>
                                <w:color w:val="000000"/>
                                <w:sz w:val="48"/>
                                <w:szCs w:val="48"/>
                              </w:rPr>
                              <w:t>The thunderstorm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45" type="#_x0000_t202" style="position:absolute;margin-left:119.6pt;margin-top:28pt;width:505.9pt;height:6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" filled="f" stroked="f" strokeweight=".5pt">
                <v:path arrowok="t"/>
                <v:textbox>
                  <w:txbxContent>
                    <w:p w:rsidR="00C50A19" w:rsidRPr="00E82093" w:rsidRDefault="00C50A19" w:rsidP="00C50A19">
                      <w:pPr>
                        <w:rPr>
                          <w:rFonts w:ascii="ABC Junior Typing" w:hAnsi="ABC Junior Typing" w:cs="Calibri"/>
                          <w:color w:val="000000"/>
                          <w:sz w:val="48"/>
                          <w:szCs w:val="48"/>
                        </w:rPr>
                      </w:pPr>
                      <w:r>
                        <w:rPr>
                          <w:rFonts w:ascii="ABC Junior Typing" w:hAnsi="ABC Junior Typing" w:cs="Calibri"/>
                          <w:color w:val="000000"/>
                          <w:sz w:val="48"/>
                          <w:szCs w:val="48"/>
                        </w:rPr>
                        <w:t>The thunderstorm</w:t>
                      </w:r>
                    </w:p>
                  </w:txbxContent>
                </v:textbox>
              </v:shape>
            </w:pict>
          </mc:Fallback>
        </mc:AlternateContent>
      </w:r>
      <w:r w:rsidRPr="00070572">
        <w:rPr>
          <w:rFonts w:ascii="ABC Junior Typing" w:hAnsi="ABC Junior Typing" w:cs="Calibri"/>
          <w:noProof/>
          <w:sz w:val="28"/>
          <w:szCs w:val="28"/>
        </w:rPr>
        <mc:AlternateContent>
          <mc:Choice Requires="wps">
            <w:drawing>
              <wp:anchor distT="0" distB="0" distL="114300" distR="114300" simplePos="0" relativeHeight="251662848" behindDoc="0" locked="0" layoutInCell="1" allowOverlap="1">
                <wp:simplePos x="0" y="0"/>
                <wp:positionH relativeFrom="column">
                  <wp:posOffset>-415925</wp:posOffset>
                </wp:positionH>
                <wp:positionV relativeFrom="paragraph">
                  <wp:posOffset>201295</wp:posOffset>
                </wp:positionV>
                <wp:extent cx="6570980" cy="4584065"/>
                <wp:effectExtent l="19050" t="19050" r="20320" b="26035"/>
                <wp:wrapNone/>
                <wp:docPr id="3"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0980" cy="4584065"/>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972B2E9" id="Rounded Rectangle 25" o:spid="_x0000_s1026" style="position:absolute;margin-left:-32.75pt;margin-top:15.85pt;width:517.4pt;height:360.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" filled="f" strokecolor="windowText" strokeweight="2.25pt">
                <v:stroke joinstyle="miter"/>
                <v:path arrowok="t"/>
              </v:roundrect>
            </w:pict>
          </mc:Fallback>
        </mc:AlternateContent>
      </w:r>
    </w:p>
    <w:p w:rsidR="00C50A19" w:rsidRPr="00B7252A" w:rsidRDefault="00C50A19" w:rsidP="00C50A19">
      <w:pPr>
        <w:rPr>
          <w:rFonts w:ascii="ABC Junior Typing" w:hAnsi="ABC Junior Typing" w:cs="Calibri"/>
          <w:sz w:val="28"/>
          <w:szCs w:val="28"/>
        </w:rPr>
      </w:pPr>
    </w:p>
    <w:p w:rsidR="00C50A19" w:rsidRPr="00B7252A" w:rsidRDefault="00A644BE" w:rsidP="00C50A19">
      <w:pPr>
        <w:rPr>
          <w:rFonts w:ascii="ABC Junior Typing" w:hAnsi="ABC Junior Typing" w:cs="Calibri"/>
          <w:sz w:val="28"/>
          <w:szCs w:val="28"/>
        </w:rPr>
      </w:pPr>
      <w:r>
        <w:rPr>
          <w:noProof/>
        </w:rPr>
        <mc:AlternateContent>
          <mc:Choice Requires="wps">
            <w:drawing>
              <wp:anchor distT="0" distB="0" distL="114300" distR="114300" simplePos="0" relativeHeight="251660800" behindDoc="0" locked="0" layoutInCell="1" allowOverlap="1">
                <wp:simplePos x="0" y="0"/>
                <wp:positionH relativeFrom="column">
                  <wp:posOffset>-267335</wp:posOffset>
                </wp:positionH>
                <wp:positionV relativeFrom="paragraph">
                  <wp:posOffset>179070</wp:posOffset>
                </wp:positionV>
                <wp:extent cx="6291580" cy="323024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1580" cy="3230245"/>
                        </a:xfrm>
                        <a:prstGeom prst="rect">
                          <a:avLst/>
                        </a:prstGeom>
                        <a:noFill/>
                        <a:ln w="6350">
                          <a:noFill/>
                        </a:ln>
                        <a:effectLst/>
                      </wps:spPr>
                      <wps:txbx>
                        <w:txbxContent>
                          <w:p w:rsidR="00C50A19" w:rsidRDefault="00C50A19" w:rsidP="00C50A19">
                            <w:pPr>
                              <w:spacing w:after="0" w:line="360" w:lineRule="auto"/>
                              <w:rPr>
                                <w:rFonts w:ascii="ABC Junior Typing" w:hAnsi="ABC Junior Typing" w:cs="Calibri"/>
                                <w:sz w:val="28"/>
                                <w:szCs w:val="28"/>
                              </w:rPr>
                            </w:pPr>
                            <w:r>
                              <w:rPr>
                                <w:rFonts w:ascii="ABC Junior Typing" w:hAnsi="ABC Junior Typing" w:cs="Calibri"/>
                                <w:sz w:val="28"/>
                                <w:szCs w:val="28"/>
                              </w:rPr>
                              <w:t>The kids were outside playing catch. They heard loud noises in the sky.</w:t>
                            </w:r>
                          </w:p>
                          <w:p w:rsidR="00C50A19" w:rsidRDefault="00C50A19" w:rsidP="00C50A19">
                            <w:pPr>
                              <w:spacing w:after="0" w:line="360" w:lineRule="auto"/>
                              <w:rPr>
                                <w:rFonts w:ascii="ABC Junior Typing" w:hAnsi="ABC Junior Typing" w:cs="Calibri"/>
                                <w:sz w:val="28"/>
                                <w:szCs w:val="28"/>
                              </w:rPr>
                            </w:pPr>
                          </w:p>
                          <w:p w:rsidR="00C50A19" w:rsidRDefault="00C50A19" w:rsidP="00C50A19">
                            <w:pPr>
                              <w:spacing w:after="0" w:line="360" w:lineRule="auto"/>
                              <w:rPr>
                                <w:rFonts w:ascii="ABC Junior Typing" w:hAnsi="ABC Junior Typing" w:cs="Calibri"/>
                                <w:sz w:val="28"/>
                                <w:szCs w:val="28"/>
                              </w:rPr>
                            </w:pPr>
                            <w:r>
                              <w:rPr>
                                <w:rFonts w:ascii="ABC Junior Typing" w:hAnsi="ABC Junior Typing" w:cs="Calibri"/>
                                <w:sz w:val="28"/>
                                <w:szCs w:val="28"/>
                              </w:rPr>
                              <w:t>They didn’t want to stop playing, but they knew it was not save to be out in the storm. Also, they did not want to get wet. They decided to go inside and play a board game. They loved listening to the thunder while playing their game.</w:t>
                            </w:r>
                          </w:p>
                          <w:p w:rsidR="00C50A19" w:rsidRDefault="00C50A19" w:rsidP="00C50A19">
                            <w:pPr>
                              <w:spacing w:after="0" w:line="360" w:lineRule="auto"/>
                              <w:rPr>
                                <w:rFonts w:ascii="ABC Junior Typing" w:hAnsi="ABC Junior Typing" w:cs="Calibri"/>
                                <w:sz w:val="28"/>
                                <w:szCs w:val="28"/>
                              </w:rPr>
                            </w:pPr>
                          </w:p>
                          <w:p w:rsidR="00C50A19" w:rsidRPr="00FF0558" w:rsidRDefault="00C50A19" w:rsidP="00C50A19">
                            <w:pPr>
                              <w:spacing w:after="0" w:line="360" w:lineRule="auto"/>
                              <w:rPr>
                                <w:rFonts w:ascii="ABC Junior Typing" w:hAnsi="ABC Junior Typing" w:cs="Calibri"/>
                                <w:sz w:val="28"/>
                                <w:szCs w:val="28"/>
                              </w:rPr>
                            </w:pPr>
                            <w:r>
                              <w:rPr>
                                <w:rFonts w:ascii="ABC Junior Typing" w:hAnsi="ABC Junior Typing" w:cs="Calibri"/>
                                <w:sz w:val="28"/>
                                <w:szCs w:val="28"/>
                              </w:rPr>
                              <w:t>The kids went outside when the storm had passed. They saw a rainbow!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1.05pt;margin-top:14.1pt;width:495.4pt;height:25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" filled="f" stroked="f" strokeweight=".5pt">
                <v:path arrowok="t"/>
                <v:textbox>
                  <w:txbxContent>
                    <w:p w:rsidR="00C50A19" w:rsidRDefault="00C50A19" w:rsidP="00C50A19">
                      <w:pPr>
                        <w:spacing w:after="0" w:line="360" w:lineRule="auto"/>
                        <w:rPr>
                          <w:rFonts w:ascii="ABC Junior Typing" w:hAnsi="ABC Junior Typing" w:cs="Calibri"/>
                          <w:sz w:val="28"/>
                          <w:szCs w:val="28"/>
                        </w:rPr>
                      </w:pPr>
                      <w:r>
                        <w:rPr>
                          <w:rFonts w:ascii="ABC Junior Typing" w:hAnsi="ABC Junior Typing" w:cs="Calibri"/>
                          <w:sz w:val="28"/>
                          <w:szCs w:val="28"/>
                        </w:rPr>
                        <w:t>The kids were outside playing catch. They heard loud noises in the sky.</w:t>
                      </w:r>
                    </w:p>
                    <w:p w:rsidR="00C50A19" w:rsidRDefault="00C50A19" w:rsidP="00C50A19">
                      <w:pPr>
                        <w:spacing w:after="0" w:line="360" w:lineRule="auto"/>
                        <w:rPr>
                          <w:rFonts w:ascii="ABC Junior Typing" w:hAnsi="ABC Junior Typing" w:cs="Calibri"/>
                          <w:sz w:val="28"/>
                          <w:szCs w:val="28"/>
                        </w:rPr>
                      </w:pPr>
                    </w:p>
                    <w:p w:rsidR="00C50A19" w:rsidRDefault="00C50A19" w:rsidP="00C50A19">
                      <w:pPr>
                        <w:spacing w:after="0" w:line="360" w:lineRule="auto"/>
                        <w:rPr>
                          <w:rFonts w:ascii="ABC Junior Typing" w:hAnsi="ABC Junior Typing" w:cs="Calibri"/>
                          <w:sz w:val="28"/>
                          <w:szCs w:val="28"/>
                        </w:rPr>
                      </w:pPr>
                      <w:r>
                        <w:rPr>
                          <w:rFonts w:ascii="ABC Junior Typing" w:hAnsi="ABC Junior Typing" w:cs="Calibri"/>
                          <w:sz w:val="28"/>
                          <w:szCs w:val="28"/>
                        </w:rPr>
                        <w:t>They didn’t want to stop playing, but they knew it was not save to be out in the storm. Also, they did not want to get wet. They decided to go inside and play a board game. They loved listening to the thunder while playing their game.</w:t>
                      </w:r>
                    </w:p>
                    <w:p w:rsidR="00C50A19" w:rsidRDefault="00C50A19" w:rsidP="00C50A19">
                      <w:pPr>
                        <w:spacing w:after="0" w:line="360" w:lineRule="auto"/>
                        <w:rPr>
                          <w:rFonts w:ascii="ABC Junior Typing" w:hAnsi="ABC Junior Typing" w:cs="Calibri"/>
                          <w:sz w:val="28"/>
                          <w:szCs w:val="28"/>
                        </w:rPr>
                      </w:pPr>
                    </w:p>
                    <w:p w:rsidR="00C50A19" w:rsidRPr="00FF0558" w:rsidRDefault="00C50A19" w:rsidP="00C50A19">
                      <w:pPr>
                        <w:spacing w:after="0" w:line="360" w:lineRule="auto"/>
                        <w:rPr>
                          <w:rFonts w:ascii="ABC Junior Typing" w:hAnsi="ABC Junior Typing" w:cs="Calibri"/>
                          <w:sz w:val="28"/>
                          <w:szCs w:val="28"/>
                        </w:rPr>
                      </w:pPr>
                      <w:r>
                        <w:rPr>
                          <w:rFonts w:ascii="ABC Junior Typing" w:hAnsi="ABC Junior Typing" w:cs="Calibri"/>
                          <w:sz w:val="28"/>
                          <w:szCs w:val="28"/>
                        </w:rPr>
                        <w:t>The kids went outside when the storm had passed. They saw a rainbow!</w:t>
                      </w:r>
                    </w:p>
                  </w:txbxContent>
                </v:textbox>
              </v:shape>
            </w:pict>
          </mc:Fallback>
        </mc:AlternateContent>
      </w:r>
    </w:p>
    <w:p w:rsidR="00C50A19" w:rsidRPr="00B7252A" w:rsidRDefault="00C50A19" w:rsidP="00C50A19">
      <w:pPr>
        <w:rPr>
          <w:rFonts w:ascii="ABC Junior Typing" w:hAnsi="ABC Junior Typing" w:cs="Calibri"/>
          <w:sz w:val="28"/>
          <w:szCs w:val="28"/>
        </w:rPr>
      </w:pPr>
    </w:p>
    <w:p w:rsidR="00C50A19" w:rsidRPr="00B7252A" w:rsidRDefault="00C50A19" w:rsidP="00C50A19">
      <w:pPr>
        <w:rPr>
          <w:rFonts w:ascii="ABC Junior Typing" w:hAnsi="ABC Junior Typing" w:cs="Calibri"/>
          <w:sz w:val="28"/>
          <w:szCs w:val="28"/>
        </w:rPr>
      </w:pPr>
    </w:p>
    <w:p w:rsidR="00C50A19" w:rsidRPr="00B7252A" w:rsidRDefault="00C50A19" w:rsidP="00C50A19">
      <w:pPr>
        <w:rPr>
          <w:rFonts w:ascii="ABC Junior Typing" w:hAnsi="ABC Junior Typing" w:cs="Calibri"/>
          <w:sz w:val="28"/>
          <w:szCs w:val="28"/>
        </w:rPr>
      </w:pPr>
    </w:p>
    <w:p w:rsidR="00C50A19" w:rsidRPr="00B7252A" w:rsidRDefault="00C50A19" w:rsidP="00C50A19">
      <w:pPr>
        <w:rPr>
          <w:rFonts w:ascii="ABC Junior Typing" w:hAnsi="ABC Junior Typing" w:cs="Calibri"/>
          <w:sz w:val="28"/>
          <w:szCs w:val="28"/>
        </w:rPr>
      </w:pPr>
    </w:p>
    <w:p w:rsidR="00C50A19" w:rsidRPr="00B7252A" w:rsidRDefault="00C50A19" w:rsidP="00C50A19">
      <w:pPr>
        <w:rPr>
          <w:rFonts w:ascii="ABC Junior Typing" w:hAnsi="ABC Junior Typing" w:cs="Calibri"/>
          <w:sz w:val="28"/>
          <w:szCs w:val="28"/>
        </w:rPr>
      </w:pPr>
    </w:p>
    <w:p w:rsidR="00C50A19" w:rsidRPr="00B7252A" w:rsidRDefault="00C50A19" w:rsidP="00C50A19">
      <w:pPr>
        <w:rPr>
          <w:rFonts w:ascii="ABC Junior Typing" w:hAnsi="ABC Junior Typing" w:cs="Calibri"/>
          <w:sz w:val="28"/>
          <w:szCs w:val="28"/>
        </w:rPr>
      </w:pPr>
    </w:p>
    <w:p w:rsidR="00C50A19" w:rsidRPr="00B7252A" w:rsidRDefault="00C50A19" w:rsidP="00C50A19">
      <w:pPr>
        <w:rPr>
          <w:rFonts w:ascii="ABC Junior Typing" w:hAnsi="ABC Junior Typing" w:cs="Calibri"/>
          <w:sz w:val="28"/>
          <w:szCs w:val="28"/>
        </w:rPr>
      </w:pPr>
    </w:p>
    <w:p w:rsidR="00C50A19" w:rsidRPr="00B7252A" w:rsidRDefault="00A644BE" w:rsidP="00C50A19">
      <w:pPr>
        <w:rPr>
          <w:rFonts w:ascii="ABC Junior Typing" w:hAnsi="ABC Junior Typing" w:cs="Calibri"/>
          <w:sz w:val="28"/>
          <w:szCs w:val="28"/>
        </w:rPr>
      </w:pPr>
      <w:r>
        <w:rPr>
          <w:noProof/>
        </w:rPr>
        <w:drawing>
          <wp:anchor distT="0" distB="0" distL="114300" distR="114300" simplePos="0" relativeHeight="251663872" behindDoc="0" locked="0" layoutInCell="1" allowOverlap="1">
            <wp:simplePos x="0" y="0"/>
            <wp:positionH relativeFrom="column">
              <wp:posOffset>3981450</wp:posOffset>
            </wp:positionH>
            <wp:positionV relativeFrom="paragraph">
              <wp:posOffset>295910</wp:posOffset>
            </wp:positionV>
            <wp:extent cx="2042795" cy="2085340"/>
            <wp:effectExtent l="0" t="0" r="0" b="0"/>
            <wp:wrapNone/>
            <wp:docPr id="103" name="Picture 1" descr="Image result for thunderstorm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understorm clipart black and 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795"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A19" w:rsidRPr="00B7252A" w:rsidRDefault="00C50A19" w:rsidP="00C50A19">
      <w:pPr>
        <w:rPr>
          <w:rFonts w:ascii="ABC Junior Typing" w:hAnsi="ABC Junior Typing" w:cs="Calibri"/>
          <w:sz w:val="28"/>
          <w:szCs w:val="28"/>
        </w:rPr>
      </w:pPr>
    </w:p>
    <w:p w:rsidR="00C50A19" w:rsidRPr="00B7252A" w:rsidRDefault="00C50A19" w:rsidP="00C50A19">
      <w:pPr>
        <w:rPr>
          <w:rFonts w:ascii="ABC Junior Typing" w:hAnsi="ABC Junior Typing" w:cs="Calibri"/>
          <w:sz w:val="28"/>
          <w:szCs w:val="28"/>
        </w:rPr>
      </w:pPr>
    </w:p>
    <w:p w:rsidR="00C50A19" w:rsidRPr="00B7252A" w:rsidRDefault="00C50A19" w:rsidP="00C50A19">
      <w:pPr>
        <w:rPr>
          <w:rFonts w:ascii="ABC Junior Typing" w:hAnsi="ABC Junior Typing" w:cs="Calibri"/>
          <w:sz w:val="28"/>
          <w:szCs w:val="28"/>
        </w:rPr>
      </w:pPr>
    </w:p>
    <w:p w:rsidR="00C50A19" w:rsidRDefault="00070572" w:rsidP="00C50A19">
      <w:pPr>
        <w:numPr>
          <w:ilvl w:val="0"/>
          <w:numId w:val="18"/>
        </w:numPr>
        <w:rPr>
          <w:rFonts w:ascii="ABC Junior Typing" w:hAnsi="ABC Junior Typing" w:cs="Calibri"/>
          <w:sz w:val="28"/>
          <w:szCs w:val="28"/>
        </w:rPr>
      </w:pPr>
      <w:r>
        <w:rPr>
          <w:rFonts w:ascii="ABC Junior Typing" w:hAnsi="ABC Junior Typing" w:cs="Calibri"/>
          <w:sz w:val="28"/>
          <w:szCs w:val="28"/>
        </w:rPr>
        <w:t>Where were the kids playing?</w:t>
      </w:r>
    </w:p>
    <w:p w:rsidR="00070572" w:rsidRDefault="00070572" w:rsidP="00C50A19">
      <w:pPr>
        <w:numPr>
          <w:ilvl w:val="0"/>
          <w:numId w:val="18"/>
        </w:numPr>
        <w:rPr>
          <w:rFonts w:ascii="ABC Junior Typing" w:hAnsi="ABC Junior Typing" w:cs="Calibri"/>
          <w:sz w:val="28"/>
          <w:szCs w:val="28"/>
        </w:rPr>
      </w:pPr>
      <w:r>
        <w:rPr>
          <w:rFonts w:ascii="ABC Junior Typing" w:hAnsi="ABC Junior Typing" w:cs="Calibri"/>
          <w:sz w:val="28"/>
          <w:szCs w:val="28"/>
        </w:rPr>
        <w:t>What did they hear in the sky?</w:t>
      </w:r>
    </w:p>
    <w:p w:rsidR="00070572" w:rsidRDefault="00070572" w:rsidP="00C50A19">
      <w:pPr>
        <w:numPr>
          <w:ilvl w:val="0"/>
          <w:numId w:val="18"/>
        </w:numPr>
        <w:rPr>
          <w:rFonts w:ascii="ABC Junior Typing" w:hAnsi="ABC Junior Typing" w:cs="Calibri"/>
          <w:sz w:val="28"/>
          <w:szCs w:val="28"/>
        </w:rPr>
      </w:pPr>
      <w:r>
        <w:rPr>
          <w:rFonts w:ascii="ABC Junior Typing" w:hAnsi="ABC Junior Typing" w:cs="Calibri"/>
          <w:sz w:val="28"/>
          <w:szCs w:val="28"/>
        </w:rPr>
        <w:t>What are the loud noises in the sky called?</w:t>
      </w:r>
    </w:p>
    <w:p w:rsidR="00070572" w:rsidRDefault="00070572" w:rsidP="00C50A19">
      <w:pPr>
        <w:numPr>
          <w:ilvl w:val="0"/>
          <w:numId w:val="18"/>
        </w:numPr>
        <w:rPr>
          <w:rFonts w:ascii="ABC Junior Typing" w:hAnsi="ABC Junior Typing" w:cs="Calibri"/>
          <w:sz w:val="28"/>
          <w:szCs w:val="28"/>
        </w:rPr>
      </w:pPr>
      <w:r>
        <w:rPr>
          <w:rFonts w:ascii="ABC Junior Typing" w:hAnsi="ABC Junior Typing" w:cs="Calibri"/>
          <w:sz w:val="28"/>
          <w:szCs w:val="28"/>
        </w:rPr>
        <w:t>Why did they decide to go play inside? Give two reasons.</w:t>
      </w:r>
    </w:p>
    <w:p w:rsidR="00070572" w:rsidRDefault="00070572" w:rsidP="00C50A19">
      <w:pPr>
        <w:numPr>
          <w:ilvl w:val="0"/>
          <w:numId w:val="18"/>
        </w:numPr>
        <w:rPr>
          <w:rFonts w:ascii="ABC Junior Typing" w:hAnsi="ABC Junior Typing" w:cs="Calibri"/>
          <w:sz w:val="28"/>
          <w:szCs w:val="28"/>
        </w:rPr>
      </w:pPr>
      <w:r>
        <w:rPr>
          <w:rFonts w:ascii="ABC Junior Typing" w:hAnsi="ABC Junior Typing" w:cs="Calibri"/>
          <w:sz w:val="28"/>
          <w:szCs w:val="28"/>
        </w:rPr>
        <w:t>What did they play inside?</w:t>
      </w:r>
    </w:p>
    <w:p w:rsidR="00070572" w:rsidRDefault="00070572" w:rsidP="00C50A19">
      <w:pPr>
        <w:numPr>
          <w:ilvl w:val="0"/>
          <w:numId w:val="18"/>
        </w:numPr>
        <w:rPr>
          <w:rFonts w:ascii="ABC Junior Typing" w:hAnsi="ABC Junior Typing" w:cs="Calibri"/>
          <w:sz w:val="28"/>
          <w:szCs w:val="28"/>
        </w:rPr>
      </w:pPr>
      <w:r>
        <w:rPr>
          <w:rFonts w:ascii="ABC Junior Typing" w:hAnsi="ABC Junior Typing" w:cs="Calibri"/>
          <w:sz w:val="28"/>
          <w:szCs w:val="28"/>
        </w:rPr>
        <w:t>When the storm had passed what did they see outside?</w:t>
      </w:r>
    </w:p>
    <w:p w:rsidR="00211B49" w:rsidRDefault="00070572" w:rsidP="00C50A19">
      <w:pPr>
        <w:numPr>
          <w:ilvl w:val="0"/>
          <w:numId w:val="18"/>
        </w:numPr>
        <w:rPr>
          <w:rFonts w:ascii="ABC Junior Typing" w:hAnsi="ABC Junior Typing" w:cs="Calibri"/>
          <w:sz w:val="28"/>
          <w:szCs w:val="28"/>
        </w:rPr>
      </w:pPr>
      <w:r>
        <w:rPr>
          <w:rFonts w:ascii="ABC Junior Typing" w:hAnsi="ABC Junior Typing" w:cs="Calibri"/>
          <w:sz w:val="28"/>
          <w:szCs w:val="28"/>
        </w:rPr>
        <w:t>Have you seen a rainbow and what colors are a rainbow</w:t>
      </w:r>
      <w:r w:rsidR="00211B49">
        <w:rPr>
          <w:rFonts w:ascii="ABC Junior Typing" w:hAnsi="ABC Junior Typing" w:cs="Calibri"/>
          <w:sz w:val="28"/>
          <w:szCs w:val="28"/>
        </w:rPr>
        <w:t>?</w:t>
      </w:r>
    </w:p>
    <w:p w:rsidR="00211B49" w:rsidRDefault="00211B49">
      <w:pPr>
        <w:spacing w:after="0" w:line="240" w:lineRule="auto"/>
        <w:rPr>
          <w:rFonts w:ascii="ABC Junior Typing" w:hAnsi="ABC Junior Typing" w:cs="Calibri"/>
          <w:sz w:val="28"/>
          <w:szCs w:val="28"/>
        </w:rPr>
      </w:pPr>
      <w:r>
        <w:rPr>
          <w:rFonts w:ascii="ABC Junior Typing" w:hAnsi="ABC Junior Typing" w:cs="Calibri"/>
          <w:sz w:val="28"/>
          <w:szCs w:val="28"/>
        </w:rPr>
        <w:lastRenderedPageBreak/>
        <w:t>Answers to questions:</w:t>
      </w:r>
    </w:p>
    <w:p w:rsidR="00211B49" w:rsidRDefault="00211B49">
      <w:pPr>
        <w:spacing w:after="0" w:line="240" w:lineRule="auto"/>
        <w:rPr>
          <w:rFonts w:ascii="ABC Junior Typing" w:hAnsi="ABC Junior Typing" w:cs="Calibri"/>
          <w:sz w:val="28"/>
          <w:szCs w:val="28"/>
        </w:rPr>
      </w:pPr>
    </w:p>
    <w:p w:rsidR="00211B49" w:rsidRDefault="00211B49" w:rsidP="00211B49">
      <w:pPr>
        <w:pStyle w:val="ListParagraph"/>
        <w:numPr>
          <w:ilvl w:val="0"/>
          <w:numId w:val="24"/>
        </w:numPr>
        <w:rPr>
          <w:rFonts w:ascii="ABC Junior Typing" w:hAnsi="ABC Junior Typing" w:cs="Calibri"/>
          <w:sz w:val="28"/>
          <w:szCs w:val="28"/>
        </w:rPr>
      </w:pPr>
      <w:r w:rsidRPr="00211B49">
        <w:rPr>
          <w:rFonts w:ascii="ABC Junior Typing" w:hAnsi="ABC Junior Typing" w:cs="Calibri"/>
          <w:sz w:val="28"/>
          <w:szCs w:val="28"/>
        </w:rPr>
        <w:t>Where were the kids playing?</w:t>
      </w:r>
    </w:p>
    <w:p w:rsidR="00211B49" w:rsidRPr="00211B49" w:rsidRDefault="00211B49" w:rsidP="00211B49">
      <w:pPr>
        <w:pStyle w:val="ListParagraph"/>
        <w:rPr>
          <w:rFonts w:ascii="ABC Junior Typing" w:hAnsi="ABC Junior Typing" w:cs="Calibri"/>
          <w:sz w:val="28"/>
          <w:szCs w:val="28"/>
        </w:rPr>
      </w:pPr>
      <w:r>
        <w:rPr>
          <w:rFonts w:ascii="ABC Junior Typing" w:hAnsi="ABC Junior Typing" w:cs="Calibri"/>
          <w:sz w:val="28"/>
          <w:szCs w:val="28"/>
        </w:rPr>
        <w:t>The kids are playing outside.</w:t>
      </w:r>
    </w:p>
    <w:p w:rsidR="00211B49" w:rsidRDefault="00211B49" w:rsidP="00211B49">
      <w:pPr>
        <w:numPr>
          <w:ilvl w:val="0"/>
          <w:numId w:val="24"/>
        </w:numPr>
        <w:rPr>
          <w:rFonts w:ascii="ABC Junior Typing" w:hAnsi="ABC Junior Typing" w:cs="Calibri"/>
          <w:sz w:val="28"/>
          <w:szCs w:val="28"/>
        </w:rPr>
      </w:pPr>
      <w:r>
        <w:rPr>
          <w:rFonts w:ascii="ABC Junior Typing" w:hAnsi="ABC Junior Typing" w:cs="Calibri"/>
          <w:sz w:val="28"/>
          <w:szCs w:val="28"/>
        </w:rPr>
        <w:t>What did they hear in the sky?</w:t>
      </w:r>
    </w:p>
    <w:p w:rsidR="00211B49" w:rsidRDefault="00211B49" w:rsidP="00211B49">
      <w:pPr>
        <w:ind w:left="720"/>
        <w:rPr>
          <w:rFonts w:ascii="ABC Junior Typing" w:hAnsi="ABC Junior Typing" w:cs="Calibri"/>
          <w:sz w:val="28"/>
          <w:szCs w:val="28"/>
        </w:rPr>
      </w:pPr>
      <w:r>
        <w:rPr>
          <w:rFonts w:ascii="ABC Junior Typing" w:hAnsi="ABC Junior Typing" w:cs="Calibri"/>
          <w:sz w:val="28"/>
          <w:szCs w:val="28"/>
        </w:rPr>
        <w:t>They heard loud noises.</w:t>
      </w:r>
    </w:p>
    <w:p w:rsidR="00211B49" w:rsidRDefault="00211B49" w:rsidP="00211B49">
      <w:pPr>
        <w:numPr>
          <w:ilvl w:val="0"/>
          <w:numId w:val="24"/>
        </w:numPr>
        <w:rPr>
          <w:rFonts w:ascii="ABC Junior Typing" w:hAnsi="ABC Junior Typing" w:cs="Calibri"/>
          <w:sz w:val="28"/>
          <w:szCs w:val="28"/>
        </w:rPr>
      </w:pPr>
      <w:r>
        <w:rPr>
          <w:rFonts w:ascii="ABC Junior Typing" w:hAnsi="ABC Junior Typing" w:cs="Calibri"/>
          <w:sz w:val="28"/>
          <w:szCs w:val="28"/>
        </w:rPr>
        <w:t>What are the loud noises in the sky called?</w:t>
      </w:r>
    </w:p>
    <w:p w:rsidR="00211B49" w:rsidRDefault="00211B49" w:rsidP="00211B49">
      <w:pPr>
        <w:ind w:left="720"/>
        <w:rPr>
          <w:rFonts w:ascii="ABC Junior Typing" w:hAnsi="ABC Junior Typing" w:cs="Calibri"/>
          <w:sz w:val="28"/>
          <w:szCs w:val="28"/>
        </w:rPr>
      </w:pPr>
      <w:r>
        <w:rPr>
          <w:rFonts w:ascii="ABC Junior Typing" w:hAnsi="ABC Junior Typing" w:cs="Calibri"/>
          <w:sz w:val="28"/>
          <w:szCs w:val="28"/>
        </w:rPr>
        <w:t>The loud noises are called thunder.</w:t>
      </w:r>
    </w:p>
    <w:p w:rsidR="00211B49" w:rsidRDefault="00211B49" w:rsidP="00211B49">
      <w:pPr>
        <w:numPr>
          <w:ilvl w:val="0"/>
          <w:numId w:val="24"/>
        </w:numPr>
        <w:rPr>
          <w:rFonts w:ascii="ABC Junior Typing" w:hAnsi="ABC Junior Typing" w:cs="Calibri"/>
          <w:sz w:val="28"/>
          <w:szCs w:val="28"/>
        </w:rPr>
      </w:pPr>
      <w:r>
        <w:rPr>
          <w:rFonts w:ascii="ABC Junior Typing" w:hAnsi="ABC Junior Typing" w:cs="Calibri"/>
          <w:sz w:val="28"/>
          <w:szCs w:val="28"/>
        </w:rPr>
        <w:t>Why did they decide to go play inside? Give two reasons.</w:t>
      </w:r>
    </w:p>
    <w:p w:rsidR="00211B49" w:rsidRDefault="00211B49" w:rsidP="00211B49">
      <w:pPr>
        <w:pStyle w:val="ListParagraph"/>
        <w:numPr>
          <w:ilvl w:val="0"/>
          <w:numId w:val="25"/>
        </w:numPr>
        <w:rPr>
          <w:rFonts w:ascii="ABC Junior Typing" w:hAnsi="ABC Junior Typing" w:cs="Calibri"/>
          <w:sz w:val="28"/>
          <w:szCs w:val="28"/>
        </w:rPr>
      </w:pPr>
      <w:r>
        <w:rPr>
          <w:rFonts w:ascii="ABC Junior Typing" w:hAnsi="ABC Junior Typing" w:cs="Calibri"/>
          <w:sz w:val="28"/>
          <w:szCs w:val="28"/>
        </w:rPr>
        <w:t>It is not safe to play outside in the storm.</w:t>
      </w:r>
    </w:p>
    <w:p w:rsidR="00211B49" w:rsidRPr="00211B49" w:rsidRDefault="00211B49" w:rsidP="00211B49">
      <w:pPr>
        <w:pStyle w:val="ListParagraph"/>
        <w:numPr>
          <w:ilvl w:val="0"/>
          <w:numId w:val="25"/>
        </w:numPr>
        <w:rPr>
          <w:rFonts w:ascii="ABC Junior Typing" w:hAnsi="ABC Junior Typing" w:cs="Calibri"/>
          <w:sz w:val="28"/>
          <w:szCs w:val="28"/>
        </w:rPr>
      </w:pPr>
      <w:r>
        <w:rPr>
          <w:rFonts w:ascii="ABC Junior Typing" w:hAnsi="ABC Junior Typing" w:cs="Calibri"/>
          <w:sz w:val="28"/>
          <w:szCs w:val="28"/>
        </w:rPr>
        <w:t>They did not want to get wet.</w:t>
      </w:r>
    </w:p>
    <w:p w:rsidR="00211B49" w:rsidRDefault="00211B49" w:rsidP="00211B49">
      <w:pPr>
        <w:numPr>
          <w:ilvl w:val="0"/>
          <w:numId w:val="24"/>
        </w:numPr>
        <w:rPr>
          <w:rFonts w:ascii="ABC Junior Typing" w:hAnsi="ABC Junior Typing" w:cs="Calibri"/>
          <w:sz w:val="28"/>
          <w:szCs w:val="28"/>
        </w:rPr>
      </w:pPr>
      <w:r>
        <w:rPr>
          <w:rFonts w:ascii="ABC Junior Typing" w:hAnsi="ABC Junior Typing" w:cs="Calibri"/>
          <w:sz w:val="28"/>
          <w:szCs w:val="28"/>
        </w:rPr>
        <w:t>What did they play inside?</w:t>
      </w:r>
    </w:p>
    <w:p w:rsidR="00211B49" w:rsidRDefault="00211B49" w:rsidP="00211B49">
      <w:pPr>
        <w:ind w:left="720"/>
        <w:rPr>
          <w:rFonts w:ascii="ABC Junior Typing" w:hAnsi="ABC Junior Typing" w:cs="Calibri"/>
          <w:sz w:val="28"/>
          <w:szCs w:val="28"/>
        </w:rPr>
      </w:pPr>
      <w:r>
        <w:rPr>
          <w:rFonts w:ascii="ABC Junior Typing" w:hAnsi="ABC Junior Typing" w:cs="Calibri"/>
          <w:sz w:val="28"/>
          <w:szCs w:val="28"/>
        </w:rPr>
        <w:t>They played a board game.</w:t>
      </w:r>
    </w:p>
    <w:p w:rsidR="00211B49" w:rsidRDefault="00211B49" w:rsidP="00211B49">
      <w:pPr>
        <w:numPr>
          <w:ilvl w:val="0"/>
          <w:numId w:val="24"/>
        </w:numPr>
        <w:rPr>
          <w:rFonts w:ascii="ABC Junior Typing" w:hAnsi="ABC Junior Typing" w:cs="Calibri"/>
          <w:sz w:val="28"/>
          <w:szCs w:val="28"/>
        </w:rPr>
      </w:pPr>
      <w:r>
        <w:rPr>
          <w:rFonts w:ascii="ABC Junior Typing" w:hAnsi="ABC Junior Typing" w:cs="Calibri"/>
          <w:sz w:val="28"/>
          <w:szCs w:val="28"/>
        </w:rPr>
        <w:t>When the storm had passed what did they see outside?</w:t>
      </w:r>
    </w:p>
    <w:p w:rsidR="00211B49" w:rsidRDefault="00211B49" w:rsidP="00211B49">
      <w:pPr>
        <w:ind w:left="720"/>
        <w:rPr>
          <w:rFonts w:ascii="ABC Junior Typing" w:hAnsi="ABC Junior Typing" w:cs="Calibri"/>
          <w:sz w:val="28"/>
          <w:szCs w:val="28"/>
        </w:rPr>
      </w:pPr>
      <w:r>
        <w:rPr>
          <w:rFonts w:ascii="ABC Junior Typing" w:hAnsi="ABC Junior Typing" w:cs="Calibri"/>
          <w:sz w:val="28"/>
          <w:szCs w:val="28"/>
        </w:rPr>
        <w:t>They saw a rainbow.</w:t>
      </w:r>
    </w:p>
    <w:p w:rsidR="00211B49" w:rsidRDefault="00211B49" w:rsidP="00211B49">
      <w:pPr>
        <w:numPr>
          <w:ilvl w:val="0"/>
          <w:numId w:val="24"/>
        </w:numPr>
        <w:rPr>
          <w:rFonts w:ascii="ABC Junior Typing" w:hAnsi="ABC Junior Typing" w:cs="Calibri"/>
          <w:sz w:val="28"/>
          <w:szCs w:val="28"/>
        </w:rPr>
      </w:pPr>
      <w:r>
        <w:rPr>
          <w:rFonts w:ascii="ABC Junior Typing" w:hAnsi="ABC Junior Typing" w:cs="Calibri"/>
          <w:sz w:val="28"/>
          <w:szCs w:val="28"/>
        </w:rPr>
        <w:t>Have you seen a rainbow and what colors are a rainbow?</w:t>
      </w:r>
    </w:p>
    <w:p w:rsidR="00211B49" w:rsidRDefault="00211B49" w:rsidP="00211B49">
      <w:pPr>
        <w:ind w:left="720"/>
        <w:rPr>
          <w:rFonts w:ascii="ABC Junior Typing" w:hAnsi="ABC Junior Typing" w:cs="Calibri"/>
          <w:sz w:val="28"/>
          <w:szCs w:val="28"/>
        </w:rPr>
      </w:pPr>
      <w:r>
        <w:rPr>
          <w:rFonts w:ascii="ABC Junior Typing" w:hAnsi="ABC Junior Typing" w:cs="Calibri"/>
          <w:sz w:val="28"/>
          <w:szCs w:val="28"/>
        </w:rPr>
        <w:t>Learners own answer. The learners must say a few different colors.</w:t>
      </w:r>
    </w:p>
    <w:p w:rsidR="00211B49" w:rsidRDefault="00211B49">
      <w:pPr>
        <w:spacing w:after="0" w:line="240" w:lineRule="auto"/>
        <w:rPr>
          <w:rFonts w:ascii="ABC Junior Typing" w:hAnsi="ABC Junior Typing" w:cs="Calibri"/>
          <w:sz w:val="28"/>
          <w:szCs w:val="28"/>
        </w:rPr>
      </w:pPr>
      <w:r>
        <w:rPr>
          <w:rFonts w:ascii="ABC Junior Typing" w:hAnsi="ABC Junior Typing" w:cs="Calibri"/>
          <w:sz w:val="28"/>
          <w:szCs w:val="28"/>
        </w:rPr>
        <w:br w:type="page"/>
      </w:r>
    </w:p>
    <w:p w:rsidR="00211B49" w:rsidRDefault="00211B49">
      <w:pPr>
        <w:spacing w:after="0" w:line="240" w:lineRule="auto"/>
        <w:rPr>
          <w:rFonts w:ascii="ABC Junior Typing" w:hAnsi="ABC Junior Typing" w:cs="Calibri"/>
          <w:sz w:val="28"/>
          <w:szCs w:val="28"/>
        </w:rPr>
      </w:pPr>
    </w:p>
    <w:p w:rsidR="00C50A19" w:rsidRPr="00070572" w:rsidRDefault="00C50A19" w:rsidP="00211B49">
      <w:pPr>
        <w:ind w:left="720"/>
        <w:rPr>
          <w:rFonts w:ascii="ABC Junior Typing" w:hAnsi="ABC Junior Typing" w:cs="Calibri"/>
          <w:sz w:val="28"/>
          <w:szCs w:val="28"/>
        </w:rPr>
      </w:pPr>
    </w:p>
    <w:tbl>
      <w:tblPr>
        <w:tblpPr w:leftFromText="180" w:rightFromText="180" w:vertAnchor="page" w:horzAnchor="margin" w:tblpY="1329"/>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980"/>
        <w:gridCol w:w="1837"/>
        <w:gridCol w:w="1403"/>
        <w:gridCol w:w="1827"/>
      </w:tblGrid>
      <w:tr w:rsidR="00070572" w:rsidRPr="00E82093" w:rsidTr="00070572">
        <w:tc>
          <w:tcPr>
            <w:tcW w:w="9112" w:type="dxa"/>
            <w:gridSpan w:val="5"/>
            <w:shd w:val="clear" w:color="auto" w:fill="auto"/>
          </w:tcPr>
          <w:p w:rsidR="00070572" w:rsidRPr="00E82093" w:rsidRDefault="00070572" w:rsidP="00070572">
            <w:pPr>
              <w:spacing w:after="0" w:line="360" w:lineRule="auto"/>
              <w:contextualSpacing/>
              <w:jc w:val="center"/>
              <w:rPr>
                <w:rFonts w:ascii="ABC Junior Typing" w:hAnsi="ABC Junior Typing" w:cs="Calibri"/>
                <w:b/>
                <w:sz w:val="32"/>
                <w:szCs w:val="32"/>
              </w:rPr>
            </w:pPr>
            <w:r w:rsidRPr="00E82093">
              <w:rPr>
                <w:rFonts w:ascii="ABC Junior Typing" w:hAnsi="ABC Junior Typing" w:cs="Calibri"/>
                <w:b/>
                <w:sz w:val="32"/>
                <w:szCs w:val="32"/>
              </w:rPr>
              <w:t>Listening and Speaking Rubric</w:t>
            </w:r>
            <w:r>
              <w:rPr>
                <w:rFonts w:ascii="ABC Junior Typing" w:hAnsi="ABC Junior Typing" w:cs="Calibri"/>
                <w:b/>
                <w:sz w:val="32"/>
                <w:szCs w:val="32"/>
              </w:rPr>
              <w:t xml:space="preserve"> - The thunderstorm</w:t>
            </w:r>
          </w:p>
        </w:tc>
      </w:tr>
      <w:tr w:rsidR="00070572" w:rsidRPr="00E82093" w:rsidTr="00070572">
        <w:tc>
          <w:tcPr>
            <w:tcW w:w="2065" w:type="dxa"/>
            <w:shd w:val="clear" w:color="auto" w:fill="auto"/>
          </w:tcPr>
          <w:p w:rsidR="00070572" w:rsidRPr="00E82093" w:rsidRDefault="00070572" w:rsidP="00070572">
            <w:pPr>
              <w:spacing w:after="0" w:line="360" w:lineRule="auto"/>
              <w:contextualSpacing/>
              <w:rPr>
                <w:rFonts w:cs="Calibri"/>
                <w:sz w:val="28"/>
                <w:szCs w:val="28"/>
              </w:rPr>
            </w:pPr>
          </w:p>
        </w:tc>
        <w:tc>
          <w:tcPr>
            <w:tcW w:w="1980" w:type="dxa"/>
            <w:shd w:val="clear" w:color="auto" w:fill="auto"/>
          </w:tcPr>
          <w:p w:rsidR="00070572" w:rsidRPr="00E82093" w:rsidRDefault="00070572" w:rsidP="00070572">
            <w:pPr>
              <w:spacing w:after="0" w:line="360" w:lineRule="auto"/>
              <w:contextualSpacing/>
              <w:jc w:val="center"/>
              <w:rPr>
                <w:rFonts w:ascii="ABC Junior Typing" w:hAnsi="ABC Junior Typing"/>
                <w:b/>
              </w:rPr>
            </w:pPr>
            <w:r w:rsidRPr="00E82093">
              <w:rPr>
                <w:rFonts w:ascii="ABC Junior Typing" w:hAnsi="ABC Junior Typing"/>
                <w:b/>
              </w:rPr>
              <w:t xml:space="preserve">1 </w:t>
            </w:r>
          </w:p>
        </w:tc>
        <w:tc>
          <w:tcPr>
            <w:tcW w:w="1837" w:type="dxa"/>
            <w:shd w:val="clear" w:color="auto" w:fill="auto"/>
          </w:tcPr>
          <w:p w:rsidR="00070572" w:rsidRPr="00E82093" w:rsidRDefault="00070572" w:rsidP="00070572">
            <w:pPr>
              <w:spacing w:after="0" w:line="360" w:lineRule="auto"/>
              <w:contextualSpacing/>
              <w:jc w:val="center"/>
              <w:rPr>
                <w:rFonts w:ascii="ABC Junior Typing" w:hAnsi="ABC Junior Typing"/>
                <w:b/>
              </w:rPr>
            </w:pPr>
            <w:r w:rsidRPr="00E82093">
              <w:rPr>
                <w:rFonts w:ascii="ABC Junior Typing" w:hAnsi="ABC Junior Typing"/>
                <w:b/>
              </w:rPr>
              <w:t xml:space="preserve">2 </w:t>
            </w:r>
          </w:p>
        </w:tc>
        <w:tc>
          <w:tcPr>
            <w:tcW w:w="1403" w:type="dxa"/>
            <w:shd w:val="clear" w:color="auto" w:fill="auto"/>
          </w:tcPr>
          <w:p w:rsidR="00070572" w:rsidRPr="00E82093" w:rsidRDefault="00070572" w:rsidP="00070572">
            <w:pPr>
              <w:spacing w:after="0" w:line="360" w:lineRule="auto"/>
              <w:contextualSpacing/>
              <w:jc w:val="center"/>
              <w:rPr>
                <w:rFonts w:ascii="ABC Junior Typing" w:hAnsi="ABC Junior Typing"/>
                <w:b/>
              </w:rPr>
            </w:pPr>
            <w:r w:rsidRPr="00E82093">
              <w:rPr>
                <w:rFonts w:ascii="ABC Junior Typing" w:hAnsi="ABC Junior Typing"/>
                <w:b/>
              </w:rPr>
              <w:t xml:space="preserve">3 </w:t>
            </w:r>
          </w:p>
        </w:tc>
        <w:tc>
          <w:tcPr>
            <w:tcW w:w="1827" w:type="dxa"/>
            <w:shd w:val="clear" w:color="auto" w:fill="auto"/>
          </w:tcPr>
          <w:p w:rsidR="00070572" w:rsidRPr="00E82093" w:rsidRDefault="00070572" w:rsidP="00070572">
            <w:pPr>
              <w:spacing w:after="0" w:line="360" w:lineRule="auto"/>
              <w:contextualSpacing/>
              <w:jc w:val="center"/>
              <w:rPr>
                <w:rFonts w:ascii="ABC Junior Typing" w:hAnsi="ABC Junior Typing"/>
                <w:b/>
              </w:rPr>
            </w:pPr>
            <w:r w:rsidRPr="00E82093">
              <w:rPr>
                <w:rFonts w:ascii="ABC Junior Typing" w:hAnsi="ABC Junior Typing"/>
                <w:b/>
              </w:rPr>
              <w:t xml:space="preserve">4 </w:t>
            </w:r>
          </w:p>
        </w:tc>
      </w:tr>
      <w:tr w:rsidR="00070572" w:rsidRPr="00E82093" w:rsidTr="00070572">
        <w:tc>
          <w:tcPr>
            <w:tcW w:w="2065" w:type="dxa"/>
            <w:shd w:val="clear" w:color="auto" w:fill="auto"/>
          </w:tcPr>
          <w:p w:rsidR="00070572" w:rsidRPr="00E82093" w:rsidRDefault="00070572" w:rsidP="00070572">
            <w:pPr>
              <w:spacing w:after="0" w:line="240" w:lineRule="auto"/>
              <w:contextualSpacing/>
              <w:rPr>
                <w:rFonts w:ascii="ABC Junior Typing" w:hAnsi="ABC Junior Typing" w:cs="Calibri"/>
                <w:b/>
                <w:sz w:val="20"/>
                <w:szCs w:val="20"/>
              </w:rPr>
            </w:pPr>
            <w:r w:rsidRPr="00E82093">
              <w:rPr>
                <w:rFonts w:ascii="ABC Junior Typing" w:hAnsi="ABC Junior Typing" w:cs="Calibri"/>
                <w:b/>
                <w:sz w:val="20"/>
                <w:szCs w:val="20"/>
              </w:rPr>
              <w:t>Vocabulary and language use</w:t>
            </w:r>
          </w:p>
        </w:tc>
        <w:tc>
          <w:tcPr>
            <w:tcW w:w="1980"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cs="Calibri"/>
                <w:sz w:val="16"/>
                <w:szCs w:val="16"/>
              </w:rPr>
              <w:t>Struggles to communicate effectively, limited vocabulary. Cannot print himself / herself.</w:t>
            </w:r>
          </w:p>
        </w:tc>
        <w:tc>
          <w:tcPr>
            <w:tcW w:w="1837"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cs="Calibri"/>
                <w:sz w:val="16"/>
                <w:szCs w:val="16"/>
              </w:rPr>
              <w:t>Uses a limited vocabulary. Makes many grammatical errors.</w:t>
            </w:r>
          </w:p>
        </w:tc>
        <w:tc>
          <w:tcPr>
            <w:tcW w:w="1403"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cs="Calibri"/>
                <w:sz w:val="16"/>
                <w:szCs w:val="16"/>
              </w:rPr>
              <w:t xml:space="preserve">Uses appropriate vocabulary. Talks in full sentences and speaks in the correct time, </w:t>
            </w:r>
            <w:proofErr w:type="spellStart"/>
            <w:r w:rsidRPr="00E82093">
              <w:rPr>
                <w:rFonts w:ascii="ABC Junior Typing" w:hAnsi="ABC Junior Typing" w:cs="Calibri"/>
                <w:sz w:val="16"/>
                <w:szCs w:val="16"/>
              </w:rPr>
              <w:t>eg</w:t>
            </w:r>
            <w:proofErr w:type="spellEnd"/>
            <w:r w:rsidRPr="00E82093">
              <w:rPr>
                <w:rFonts w:ascii="ABC Junior Typing" w:hAnsi="ABC Junior Typing" w:cs="Calibri"/>
                <w:sz w:val="16"/>
                <w:szCs w:val="16"/>
              </w:rPr>
              <w:t>. Past, future or present.</w:t>
            </w:r>
          </w:p>
        </w:tc>
        <w:tc>
          <w:tcPr>
            <w:tcW w:w="1827"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cs="Calibri"/>
                <w:sz w:val="16"/>
                <w:szCs w:val="16"/>
              </w:rPr>
              <w:t>Uses a comprehensive vocabulary. Talks in full sentences and uses correct and good language. Use descriptive words.</w:t>
            </w:r>
          </w:p>
        </w:tc>
      </w:tr>
      <w:tr w:rsidR="00070572" w:rsidRPr="00E82093" w:rsidTr="00070572">
        <w:tc>
          <w:tcPr>
            <w:tcW w:w="2065" w:type="dxa"/>
            <w:shd w:val="clear" w:color="auto" w:fill="auto"/>
          </w:tcPr>
          <w:p w:rsidR="00070572" w:rsidRPr="00E82093" w:rsidRDefault="00070572" w:rsidP="00070572">
            <w:pPr>
              <w:spacing w:after="0" w:line="240" w:lineRule="auto"/>
              <w:contextualSpacing/>
              <w:rPr>
                <w:rFonts w:ascii="ABC Junior Typing" w:hAnsi="ABC Junior Typing" w:cs="Calibri"/>
                <w:b/>
                <w:sz w:val="20"/>
                <w:szCs w:val="20"/>
              </w:rPr>
            </w:pPr>
            <w:r w:rsidRPr="00E82093">
              <w:rPr>
                <w:rFonts w:ascii="ABC Junior Typing" w:hAnsi="ABC Junior Typing" w:cs="Calibri"/>
                <w:b/>
                <w:sz w:val="20"/>
                <w:szCs w:val="20"/>
              </w:rPr>
              <w:t>Appropriate volume and intonation</w:t>
            </w:r>
          </w:p>
        </w:tc>
        <w:tc>
          <w:tcPr>
            <w:tcW w:w="1980"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cs="Calibri"/>
                <w:sz w:val="16"/>
                <w:szCs w:val="16"/>
              </w:rPr>
              <w:t>Talks too soft or mumbles. Difficult to understand and hear.</w:t>
            </w:r>
          </w:p>
        </w:tc>
        <w:tc>
          <w:tcPr>
            <w:tcW w:w="1837"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sz w:val="16"/>
                <w:szCs w:val="16"/>
              </w:rPr>
              <w:t>Talks too fast. Sometimes difficult to understand.</w:t>
            </w:r>
          </w:p>
        </w:tc>
        <w:tc>
          <w:tcPr>
            <w:tcW w:w="1403"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cs="Calibri"/>
                <w:sz w:val="16"/>
                <w:szCs w:val="16"/>
              </w:rPr>
              <w:t>Talk slowly and clearly. Easy to understand. Most of the time can be clearly heard.</w:t>
            </w:r>
          </w:p>
        </w:tc>
        <w:tc>
          <w:tcPr>
            <w:tcW w:w="1827"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cs="Calibri"/>
                <w:sz w:val="16"/>
                <w:szCs w:val="16"/>
              </w:rPr>
              <w:t>Talk slowly and clearly. Can be easily heard and understood at all times.</w:t>
            </w:r>
          </w:p>
        </w:tc>
      </w:tr>
      <w:tr w:rsidR="00070572" w:rsidRPr="00E82093" w:rsidTr="00070572">
        <w:tc>
          <w:tcPr>
            <w:tcW w:w="2065" w:type="dxa"/>
            <w:shd w:val="clear" w:color="auto" w:fill="auto"/>
          </w:tcPr>
          <w:p w:rsidR="00070572" w:rsidRPr="00E82093" w:rsidRDefault="00070572" w:rsidP="00070572">
            <w:pPr>
              <w:spacing w:after="0" w:line="240" w:lineRule="auto"/>
              <w:contextualSpacing/>
              <w:rPr>
                <w:rFonts w:ascii="ABC Junior Typing" w:hAnsi="ABC Junior Typing" w:cs="Calibri"/>
                <w:b/>
                <w:sz w:val="20"/>
                <w:szCs w:val="20"/>
              </w:rPr>
            </w:pPr>
            <w:r w:rsidRPr="00E82093">
              <w:rPr>
                <w:rFonts w:ascii="ABC Junior Typing" w:hAnsi="ABC Junior Typing" w:cs="Calibri"/>
                <w:b/>
                <w:sz w:val="20"/>
                <w:szCs w:val="20"/>
              </w:rPr>
              <w:t>Content</w:t>
            </w:r>
          </w:p>
        </w:tc>
        <w:tc>
          <w:tcPr>
            <w:tcW w:w="1980"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cs="Calibri"/>
                <w:sz w:val="16"/>
                <w:szCs w:val="16"/>
              </w:rPr>
              <w:t xml:space="preserve">Learner doesn’t participate. Doesn’t want to try to answer questions. </w:t>
            </w:r>
          </w:p>
        </w:tc>
        <w:tc>
          <w:tcPr>
            <w:tcW w:w="1837"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cs="Calibri"/>
                <w:sz w:val="16"/>
                <w:szCs w:val="16"/>
              </w:rPr>
              <w:t>Limited content. Teacher must ask questions to get clarity.</w:t>
            </w:r>
          </w:p>
        </w:tc>
        <w:tc>
          <w:tcPr>
            <w:tcW w:w="1403"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cs="Calibri"/>
                <w:sz w:val="16"/>
                <w:szCs w:val="16"/>
              </w:rPr>
              <w:t>Spontaneous. Provides adequate content which is expected of the learner.</w:t>
            </w:r>
          </w:p>
        </w:tc>
        <w:tc>
          <w:tcPr>
            <w:tcW w:w="1827"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cs="Calibri"/>
                <w:sz w:val="16"/>
                <w:szCs w:val="16"/>
              </w:rPr>
              <w:t>Spontaneous and elaborative. Content provides more information than expected.</w:t>
            </w:r>
          </w:p>
        </w:tc>
      </w:tr>
      <w:tr w:rsidR="00070572" w:rsidRPr="00E82093" w:rsidTr="00070572">
        <w:tc>
          <w:tcPr>
            <w:tcW w:w="2065" w:type="dxa"/>
            <w:shd w:val="clear" w:color="auto" w:fill="auto"/>
          </w:tcPr>
          <w:p w:rsidR="00070572" w:rsidRPr="00E82093" w:rsidRDefault="00070572" w:rsidP="00070572">
            <w:pPr>
              <w:spacing w:after="0" w:line="240" w:lineRule="auto"/>
              <w:contextualSpacing/>
              <w:rPr>
                <w:rFonts w:ascii="ABC Junior Typing" w:hAnsi="ABC Junior Typing" w:cs="Calibri"/>
                <w:b/>
                <w:sz w:val="20"/>
                <w:szCs w:val="20"/>
              </w:rPr>
            </w:pPr>
            <w:r w:rsidRPr="00E82093">
              <w:rPr>
                <w:rFonts w:ascii="ABC Junior Typing" w:hAnsi="ABC Junior Typing" w:cs="Calibri"/>
                <w:b/>
                <w:sz w:val="20"/>
                <w:szCs w:val="20"/>
              </w:rPr>
              <w:t>Comprehension skills</w:t>
            </w:r>
          </w:p>
        </w:tc>
        <w:tc>
          <w:tcPr>
            <w:tcW w:w="1980"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sz w:val="16"/>
                <w:szCs w:val="16"/>
              </w:rPr>
              <w:t>Most of the answers to the questions are incorrect.</w:t>
            </w:r>
          </w:p>
        </w:tc>
        <w:tc>
          <w:tcPr>
            <w:tcW w:w="1837"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sz w:val="16"/>
                <w:szCs w:val="16"/>
              </w:rPr>
              <w:t xml:space="preserve">Some of the answers are correct. </w:t>
            </w:r>
          </w:p>
        </w:tc>
        <w:tc>
          <w:tcPr>
            <w:tcW w:w="1403"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sz w:val="16"/>
                <w:szCs w:val="16"/>
              </w:rPr>
              <w:t>Most of the answers are correct.</w:t>
            </w:r>
          </w:p>
        </w:tc>
        <w:tc>
          <w:tcPr>
            <w:tcW w:w="1827" w:type="dxa"/>
            <w:shd w:val="clear" w:color="auto" w:fill="auto"/>
          </w:tcPr>
          <w:p w:rsidR="00070572" w:rsidRPr="00E82093" w:rsidRDefault="00070572" w:rsidP="00070572">
            <w:pPr>
              <w:spacing w:after="0" w:line="240" w:lineRule="auto"/>
              <w:contextualSpacing/>
              <w:rPr>
                <w:rFonts w:ascii="ABC Junior Typing" w:hAnsi="ABC Junior Typing" w:cs="Calibri"/>
                <w:sz w:val="16"/>
                <w:szCs w:val="16"/>
              </w:rPr>
            </w:pPr>
            <w:r w:rsidRPr="00E82093">
              <w:rPr>
                <w:rFonts w:ascii="ABC Junior Typing" w:hAnsi="ABC Junior Typing"/>
                <w:sz w:val="16"/>
                <w:szCs w:val="16"/>
              </w:rPr>
              <w:t>All of the answers were correct. The learner was able to answer in full sentences.</w:t>
            </w:r>
          </w:p>
        </w:tc>
      </w:tr>
      <w:tr w:rsidR="00070572" w:rsidRPr="00E82093" w:rsidTr="00070572">
        <w:tc>
          <w:tcPr>
            <w:tcW w:w="2065" w:type="dxa"/>
            <w:shd w:val="clear" w:color="auto" w:fill="auto"/>
          </w:tcPr>
          <w:p w:rsidR="00070572" w:rsidRPr="00E82093" w:rsidRDefault="00070572" w:rsidP="00070572">
            <w:pPr>
              <w:spacing w:after="0" w:line="240" w:lineRule="auto"/>
              <w:contextualSpacing/>
              <w:rPr>
                <w:rFonts w:ascii="ABC Junior Typing" w:hAnsi="ABC Junior Typing" w:cs="Calibri"/>
                <w:b/>
                <w:sz w:val="20"/>
                <w:szCs w:val="20"/>
              </w:rPr>
            </w:pPr>
            <w:r w:rsidRPr="00E82093">
              <w:rPr>
                <w:rFonts w:ascii="ABC Junior Typing" w:hAnsi="ABC Junior Typing"/>
                <w:b/>
                <w:sz w:val="20"/>
                <w:szCs w:val="20"/>
              </w:rPr>
              <w:t>Ask questions for clarity</w:t>
            </w:r>
          </w:p>
        </w:tc>
        <w:tc>
          <w:tcPr>
            <w:tcW w:w="1980" w:type="dxa"/>
            <w:shd w:val="clear" w:color="auto" w:fill="auto"/>
          </w:tcPr>
          <w:p w:rsidR="00070572" w:rsidRPr="00E82093" w:rsidRDefault="00070572" w:rsidP="00070572">
            <w:pPr>
              <w:spacing w:after="0" w:line="240" w:lineRule="auto"/>
              <w:contextualSpacing/>
              <w:rPr>
                <w:rFonts w:ascii="ABC Junior Typing" w:hAnsi="ABC Junior Typing"/>
                <w:sz w:val="16"/>
                <w:szCs w:val="16"/>
              </w:rPr>
            </w:pPr>
            <w:r w:rsidRPr="00E82093">
              <w:rPr>
                <w:rFonts w:ascii="ABC Junior Typing" w:hAnsi="ABC Junior Typing"/>
                <w:sz w:val="16"/>
                <w:szCs w:val="16"/>
              </w:rPr>
              <w:t xml:space="preserve">The learner has to ask questions the </w:t>
            </w:r>
            <w:r w:rsidRPr="00E82093">
              <w:rPr>
                <w:rFonts w:ascii="ABC Junior Typing" w:hAnsi="ABC Junior Typing"/>
                <w:b/>
                <w:sz w:val="16"/>
                <w:szCs w:val="16"/>
              </w:rPr>
              <w:t>whole time</w:t>
            </w:r>
            <w:r w:rsidRPr="00E82093">
              <w:rPr>
                <w:rFonts w:ascii="ABC Junior Typing" w:hAnsi="ABC Junior Typing"/>
                <w:sz w:val="16"/>
                <w:szCs w:val="16"/>
              </w:rPr>
              <w:t xml:space="preserve"> for clarity because he seldom gives attention when given instructions.</w:t>
            </w:r>
          </w:p>
        </w:tc>
        <w:tc>
          <w:tcPr>
            <w:tcW w:w="1837" w:type="dxa"/>
            <w:shd w:val="clear" w:color="auto" w:fill="auto"/>
          </w:tcPr>
          <w:p w:rsidR="00070572" w:rsidRPr="00E82093" w:rsidRDefault="00070572" w:rsidP="00070572">
            <w:pPr>
              <w:spacing w:after="0" w:line="240" w:lineRule="auto"/>
              <w:contextualSpacing/>
              <w:rPr>
                <w:rFonts w:ascii="ABC Junior Typing" w:hAnsi="ABC Junior Typing"/>
                <w:sz w:val="16"/>
                <w:szCs w:val="16"/>
              </w:rPr>
            </w:pPr>
            <w:r w:rsidRPr="00E82093">
              <w:rPr>
                <w:rFonts w:ascii="ABC Junior Typing" w:hAnsi="ABC Junior Typing"/>
                <w:sz w:val="16"/>
                <w:szCs w:val="16"/>
              </w:rPr>
              <w:t xml:space="preserve">The learner has to ask questions </w:t>
            </w:r>
            <w:r w:rsidRPr="00E82093">
              <w:rPr>
                <w:rFonts w:ascii="ABC Junior Typing" w:hAnsi="ABC Junior Typing"/>
                <w:b/>
                <w:sz w:val="16"/>
                <w:szCs w:val="16"/>
              </w:rPr>
              <w:t>some times</w:t>
            </w:r>
            <w:r w:rsidRPr="00E82093">
              <w:rPr>
                <w:rFonts w:ascii="ABC Junior Typing" w:hAnsi="ABC Junior Typing"/>
                <w:sz w:val="16"/>
                <w:szCs w:val="16"/>
              </w:rPr>
              <w:t xml:space="preserve"> for clarity because he seldom gives attention when given instructions.</w:t>
            </w:r>
          </w:p>
        </w:tc>
        <w:tc>
          <w:tcPr>
            <w:tcW w:w="1403" w:type="dxa"/>
            <w:shd w:val="clear" w:color="auto" w:fill="auto"/>
          </w:tcPr>
          <w:p w:rsidR="00070572" w:rsidRPr="00E82093" w:rsidRDefault="00070572" w:rsidP="00070572">
            <w:pPr>
              <w:spacing w:after="0" w:line="240" w:lineRule="auto"/>
              <w:contextualSpacing/>
              <w:rPr>
                <w:rFonts w:ascii="ABC Junior Typing" w:hAnsi="ABC Junior Typing"/>
                <w:sz w:val="16"/>
                <w:szCs w:val="16"/>
              </w:rPr>
            </w:pPr>
            <w:r w:rsidRPr="00E82093">
              <w:rPr>
                <w:rFonts w:ascii="ABC Junior Typing" w:hAnsi="ABC Junior Typing"/>
                <w:sz w:val="16"/>
                <w:szCs w:val="16"/>
              </w:rPr>
              <w:t xml:space="preserve">The learner has to ask questions </w:t>
            </w:r>
            <w:r w:rsidRPr="00E82093">
              <w:rPr>
                <w:rFonts w:ascii="ABC Junior Typing" w:hAnsi="ABC Junior Typing"/>
                <w:b/>
                <w:sz w:val="16"/>
                <w:szCs w:val="16"/>
              </w:rPr>
              <w:t>seldom</w:t>
            </w:r>
            <w:r w:rsidRPr="00E82093">
              <w:rPr>
                <w:rFonts w:ascii="ABC Junior Typing" w:hAnsi="ABC Junior Typing"/>
                <w:sz w:val="16"/>
                <w:szCs w:val="16"/>
              </w:rPr>
              <w:t xml:space="preserve"> for clarity because he gives attention when instructions are given.</w:t>
            </w:r>
          </w:p>
        </w:tc>
        <w:tc>
          <w:tcPr>
            <w:tcW w:w="1827" w:type="dxa"/>
            <w:shd w:val="clear" w:color="auto" w:fill="auto"/>
          </w:tcPr>
          <w:p w:rsidR="00070572" w:rsidRPr="00E82093" w:rsidRDefault="00070572" w:rsidP="00070572">
            <w:pPr>
              <w:spacing w:after="0" w:line="240" w:lineRule="auto"/>
              <w:contextualSpacing/>
              <w:rPr>
                <w:rFonts w:ascii="ABC Junior Typing" w:hAnsi="ABC Junior Typing"/>
                <w:sz w:val="16"/>
                <w:szCs w:val="16"/>
              </w:rPr>
            </w:pPr>
            <w:r w:rsidRPr="00E82093">
              <w:rPr>
                <w:rFonts w:ascii="ABC Junior Typing" w:hAnsi="ABC Junior Typing"/>
                <w:sz w:val="16"/>
                <w:szCs w:val="16"/>
              </w:rPr>
              <w:t xml:space="preserve">The learner </w:t>
            </w:r>
            <w:r w:rsidRPr="00E82093">
              <w:rPr>
                <w:rFonts w:ascii="ABC Junior Typing" w:hAnsi="ABC Junior Typing"/>
                <w:b/>
                <w:sz w:val="16"/>
                <w:szCs w:val="16"/>
              </w:rPr>
              <w:t xml:space="preserve">never </w:t>
            </w:r>
            <w:r w:rsidRPr="00E82093">
              <w:rPr>
                <w:rFonts w:ascii="ABC Junior Typing" w:hAnsi="ABC Junior Typing"/>
                <w:sz w:val="16"/>
                <w:szCs w:val="16"/>
              </w:rPr>
              <w:t>has to ask questions for clarity because he gives attention when instructions are given.</w:t>
            </w:r>
          </w:p>
        </w:tc>
      </w:tr>
      <w:tr w:rsidR="00070572" w:rsidRPr="00E82093" w:rsidTr="00070572">
        <w:tc>
          <w:tcPr>
            <w:tcW w:w="5882" w:type="dxa"/>
            <w:gridSpan w:val="3"/>
            <w:shd w:val="clear" w:color="auto" w:fill="auto"/>
          </w:tcPr>
          <w:p w:rsidR="00070572" w:rsidRPr="00E82093" w:rsidRDefault="00070572" w:rsidP="00070572">
            <w:pPr>
              <w:spacing w:after="0" w:line="240" w:lineRule="auto"/>
              <w:contextualSpacing/>
            </w:pPr>
          </w:p>
        </w:tc>
        <w:tc>
          <w:tcPr>
            <w:tcW w:w="1403" w:type="dxa"/>
            <w:shd w:val="clear" w:color="auto" w:fill="auto"/>
          </w:tcPr>
          <w:p w:rsidR="00070572" w:rsidRPr="00070572" w:rsidRDefault="00070572" w:rsidP="00070572">
            <w:pPr>
              <w:spacing w:after="0" w:line="240" w:lineRule="auto"/>
              <w:contextualSpacing/>
              <w:rPr>
                <w:rFonts w:ascii="ABC Junior Typing" w:hAnsi="ABC Junior Typing"/>
                <w:b/>
                <w:sz w:val="28"/>
                <w:szCs w:val="28"/>
              </w:rPr>
            </w:pPr>
          </w:p>
        </w:tc>
        <w:tc>
          <w:tcPr>
            <w:tcW w:w="1827" w:type="dxa"/>
            <w:shd w:val="clear" w:color="auto" w:fill="auto"/>
          </w:tcPr>
          <w:p w:rsidR="00070572" w:rsidRPr="00070572" w:rsidRDefault="00070572" w:rsidP="00070572">
            <w:pPr>
              <w:spacing w:after="0" w:line="240" w:lineRule="auto"/>
              <w:contextualSpacing/>
              <w:rPr>
                <w:rFonts w:ascii="ABC Junior Typing" w:hAnsi="ABC Junior Typing"/>
                <w:sz w:val="24"/>
                <w:szCs w:val="24"/>
              </w:rPr>
            </w:pPr>
            <w:r w:rsidRPr="00070572">
              <w:rPr>
                <w:rFonts w:ascii="ABC Junior Typing" w:hAnsi="ABC Junior Typing"/>
                <w:sz w:val="24"/>
                <w:szCs w:val="24"/>
              </w:rPr>
              <w:t>Total: ___/20</w:t>
            </w:r>
          </w:p>
        </w:tc>
      </w:tr>
    </w:tbl>
    <w:p w:rsidR="00C50A19" w:rsidRDefault="00C50A19" w:rsidP="00C50A19">
      <w:pPr>
        <w:rPr>
          <w:rFonts w:cs="Calibri"/>
          <w:sz w:val="28"/>
          <w:szCs w:val="28"/>
        </w:rPr>
      </w:pPr>
    </w:p>
    <w:p w:rsidR="00AA09C9" w:rsidRPr="00B7252A" w:rsidRDefault="00AA09C9" w:rsidP="00AA09C9">
      <w:pPr>
        <w:rPr>
          <w:rFonts w:cs="Calibri"/>
          <w:sz w:val="28"/>
          <w:szCs w:val="28"/>
        </w:rPr>
      </w:pPr>
    </w:p>
    <w:p w:rsidR="00AA09C9" w:rsidRPr="00B7252A" w:rsidRDefault="00AA09C9" w:rsidP="00AA09C9">
      <w:pPr>
        <w:spacing w:line="240" w:lineRule="auto"/>
        <w:rPr>
          <w:rFonts w:cs="Calibri"/>
          <w:b/>
          <w:sz w:val="32"/>
          <w:szCs w:val="32"/>
        </w:rPr>
      </w:pPr>
    </w:p>
    <w:p w:rsidR="007F5A47" w:rsidRDefault="007F5A47" w:rsidP="00AA09C9"/>
    <w:p w:rsidR="007F5A47" w:rsidRDefault="007F5A47" w:rsidP="007F5A47">
      <w:pPr>
        <w:spacing w:line="240" w:lineRule="auto"/>
        <w:rPr>
          <w:rFonts w:ascii="ABC Junior Typing" w:hAnsi="ABC Junior Typing" w:cs="Calibri"/>
          <w:sz w:val="28"/>
          <w:szCs w:val="28"/>
        </w:rPr>
      </w:pPr>
      <w:r>
        <w:br w:type="page"/>
      </w:r>
      <w:r w:rsidRPr="007F5A47">
        <w:rPr>
          <w:rFonts w:ascii="ABC Junior Typing" w:hAnsi="ABC Junior Typing"/>
          <w:sz w:val="28"/>
          <w:szCs w:val="28"/>
        </w:rPr>
        <w:lastRenderedPageBreak/>
        <w:t xml:space="preserve">1.3. </w:t>
      </w:r>
      <w:r w:rsidRPr="007F5A47">
        <w:rPr>
          <w:rFonts w:ascii="ABC Junior Typing" w:hAnsi="ABC Junior Typing" w:cs="Calibri"/>
          <w:sz w:val="28"/>
          <w:szCs w:val="28"/>
        </w:rPr>
        <w:t xml:space="preserve">Listening activity </w:t>
      </w:r>
    </w:p>
    <w:p w:rsidR="007F5A47" w:rsidRPr="007F5A47" w:rsidRDefault="00B15571" w:rsidP="007F5A47">
      <w:pPr>
        <w:spacing w:line="240" w:lineRule="auto"/>
        <w:rPr>
          <w:rFonts w:ascii="ABC Junior Typing" w:hAnsi="ABC Junior Typing" w:cs="Calibri"/>
          <w:sz w:val="28"/>
          <w:szCs w:val="28"/>
        </w:rPr>
      </w:pPr>
      <w:r w:rsidRPr="00B15571">
        <w:rPr>
          <w:rFonts w:ascii="ABC Junior Typing" w:hAnsi="ABC Junior Typing" w:cs="Calibri"/>
          <w:noProof/>
          <w:sz w:val="28"/>
          <w:szCs w:val="28"/>
        </w:rPr>
        <mc:AlternateContent>
          <mc:Choice Requires="wps">
            <w:drawing>
              <wp:anchor distT="0" distB="0" distL="114300" distR="114300" simplePos="0" relativeHeight="251700736" behindDoc="0" locked="0" layoutInCell="1" allowOverlap="1" wp14:anchorId="4B8A0D58" wp14:editId="0A2EB9E5">
                <wp:simplePos x="0" y="0"/>
                <wp:positionH relativeFrom="column">
                  <wp:posOffset>1710220</wp:posOffset>
                </wp:positionH>
                <wp:positionV relativeFrom="paragraph">
                  <wp:posOffset>6637548</wp:posOffset>
                </wp:positionV>
                <wp:extent cx="1579171" cy="783772"/>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79171" cy="783772"/>
                        </a:xfrm>
                        <a:prstGeom prst="rect">
                          <a:avLst/>
                        </a:prstGeom>
                        <a:noFill/>
                        <a:ln w="6350">
                          <a:noFill/>
                        </a:ln>
                        <a:effectLst/>
                      </wps:spPr>
                      <wps:txbx>
                        <w:txbxContent>
                          <w:p w:rsidR="00B15571" w:rsidRDefault="00B15571" w:rsidP="00B15571">
                            <w:pPr>
                              <w:spacing w:after="0" w:line="240" w:lineRule="auto"/>
                              <w:rPr>
                                <w:rFonts w:ascii="ABC Junior Typing" w:hAnsi="ABC Junior Typing"/>
                                <w:sz w:val="28"/>
                                <w:szCs w:val="28"/>
                              </w:rPr>
                            </w:pPr>
                            <w:r>
                              <w:rPr>
                                <w:rFonts w:ascii="ABC Junior Typing" w:hAnsi="ABC Junior Typing"/>
                                <w:sz w:val="28"/>
                                <w:szCs w:val="28"/>
                              </w:rPr>
                              <w:t>Hat - blue</w:t>
                            </w:r>
                            <w:r w:rsidR="00404F49">
                              <w:rPr>
                                <w:rFonts w:cs="Calibri"/>
                                <w:sz w:val="28"/>
                                <w:szCs w:val="28"/>
                              </w:rPr>
                              <w:t>√</w:t>
                            </w:r>
                          </w:p>
                          <w:p w:rsidR="00404F49" w:rsidRPr="00B15571" w:rsidRDefault="00404F49" w:rsidP="00B15571">
                            <w:pPr>
                              <w:spacing w:after="0" w:line="240" w:lineRule="auto"/>
                              <w:rPr>
                                <w:rFonts w:ascii="ABC Junior Typing" w:hAnsi="ABC Junior Typing"/>
                                <w:sz w:val="28"/>
                                <w:szCs w:val="28"/>
                              </w:rPr>
                            </w:pPr>
                            <w:r>
                              <w:rPr>
                                <w:rFonts w:ascii="ABC Junior Typing" w:hAnsi="ABC Junior Typing"/>
                                <w:sz w:val="28"/>
                                <w:szCs w:val="28"/>
                              </w:rPr>
                              <w:t xml:space="preserve">Boy </w:t>
                            </w:r>
                            <w:r>
                              <w:rPr>
                                <w:rFonts w:cs="Calibr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0D58" id="Text Box 37" o:spid="_x0000_s1047" type="#_x0000_t202" style="position:absolute;margin-left:134.65pt;margin-top:522.65pt;width:124.35pt;height:61.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" filled="f" stroked="f" strokeweight=".5pt">
                <v:textbox>
                  <w:txbxContent>
                    <w:p w:rsidR="00B15571" w:rsidRDefault="00B15571" w:rsidP="00B15571">
                      <w:pPr>
                        <w:spacing w:after="0" w:line="240" w:lineRule="auto"/>
                        <w:rPr>
                          <w:rFonts w:ascii="ABC Junior Typing" w:hAnsi="ABC Junior Typing"/>
                          <w:sz w:val="28"/>
                          <w:szCs w:val="28"/>
                        </w:rPr>
                      </w:pPr>
                      <w:r>
                        <w:rPr>
                          <w:rFonts w:ascii="ABC Junior Typing" w:hAnsi="ABC Junior Typing"/>
                          <w:sz w:val="28"/>
                          <w:szCs w:val="28"/>
                        </w:rPr>
                        <w:t>Hat - blue</w:t>
                      </w:r>
                      <w:r w:rsidR="00404F49">
                        <w:rPr>
                          <w:rFonts w:cs="Calibri"/>
                          <w:sz w:val="28"/>
                          <w:szCs w:val="28"/>
                        </w:rPr>
                        <w:t>√</w:t>
                      </w:r>
                    </w:p>
                    <w:p w:rsidR="00404F49" w:rsidRPr="00B15571" w:rsidRDefault="00404F49" w:rsidP="00B15571">
                      <w:pPr>
                        <w:spacing w:after="0" w:line="240" w:lineRule="auto"/>
                        <w:rPr>
                          <w:rFonts w:ascii="ABC Junior Typing" w:hAnsi="ABC Junior Typing"/>
                          <w:sz w:val="28"/>
                          <w:szCs w:val="28"/>
                        </w:rPr>
                      </w:pPr>
                      <w:r>
                        <w:rPr>
                          <w:rFonts w:ascii="ABC Junior Typing" w:hAnsi="ABC Junior Typing"/>
                          <w:sz w:val="28"/>
                          <w:szCs w:val="28"/>
                        </w:rPr>
                        <w:t xml:space="preserve">Boy </w:t>
                      </w:r>
                      <w:r>
                        <w:rPr>
                          <w:rFonts w:cs="Calibri"/>
                          <w:sz w:val="28"/>
                          <w:szCs w:val="28"/>
                        </w:rPr>
                        <w:t>√</w:t>
                      </w:r>
                    </w:p>
                  </w:txbxContent>
                </v:textbox>
              </v:shape>
            </w:pict>
          </mc:Fallback>
        </mc:AlternateContent>
      </w:r>
      <w:r w:rsidR="007F5A47">
        <w:rPr>
          <w:rFonts w:ascii="ABC Junior Typing" w:hAnsi="ABC Junior Typing" w:cs="Calibri"/>
          <w:sz w:val="28"/>
          <w:szCs w:val="28"/>
        </w:rPr>
        <w:t xml:space="preserve">    Respond to simple oral instructions. </w:t>
      </w:r>
      <w:r w:rsidR="007F5A47">
        <w:rPr>
          <w:rFonts w:ascii="ABC Junior Typing" w:hAnsi="ABC Junior Typing" w:cs="Calibri"/>
          <w:sz w:val="28"/>
          <w:szCs w:val="28"/>
        </w:rPr>
        <w:tab/>
      </w:r>
      <w:r w:rsidR="007F5A47">
        <w:rPr>
          <w:rFonts w:ascii="ABC Junior Typing" w:hAnsi="ABC Junior Typing" w:cs="Calibri"/>
          <w:sz w:val="28"/>
          <w:szCs w:val="28"/>
        </w:rPr>
        <w:tab/>
      </w:r>
      <w:r w:rsidR="007F5A47">
        <w:rPr>
          <w:rFonts w:ascii="ABC Junior Typing" w:hAnsi="ABC Junior Typing" w:cs="Calibri"/>
          <w:sz w:val="28"/>
          <w:szCs w:val="28"/>
        </w:rPr>
        <w:tab/>
        <w:t xml:space="preserve">   (6 x 2 = 12)</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4498"/>
      </w:tblGrid>
      <w:tr w:rsidR="007F5A47" w:rsidRPr="00132F21" w:rsidTr="00132F21">
        <w:tc>
          <w:tcPr>
            <w:tcW w:w="4153" w:type="dxa"/>
            <w:shd w:val="clear" w:color="auto" w:fill="auto"/>
          </w:tcPr>
          <w:p w:rsidR="007F5A47" w:rsidRPr="00132F21" w:rsidRDefault="007F5A47" w:rsidP="00132F21">
            <w:pPr>
              <w:numPr>
                <w:ilvl w:val="0"/>
                <w:numId w:val="22"/>
              </w:numPr>
              <w:spacing w:before="240" w:line="240" w:lineRule="auto"/>
              <w:rPr>
                <w:rFonts w:ascii="ABC Junior Typing" w:hAnsi="ABC Junior Typing" w:cs="Calibri"/>
                <w:sz w:val="28"/>
                <w:szCs w:val="28"/>
              </w:rPr>
            </w:pPr>
            <w:r w:rsidRPr="00132F21">
              <w:rPr>
                <w:rFonts w:ascii="ABC Junior Typing" w:hAnsi="ABC Junior Typing" w:cs="Calibri"/>
                <w:sz w:val="28"/>
                <w:szCs w:val="28"/>
              </w:rPr>
              <w:t>Draw a yellow sun. (2)</w:t>
            </w:r>
          </w:p>
          <w:p w:rsidR="007F5A47" w:rsidRPr="00132F21" w:rsidRDefault="00211B49" w:rsidP="00132F21">
            <w:pPr>
              <w:spacing w:before="240" w:line="24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687424" behindDoc="0" locked="0" layoutInCell="1" allowOverlap="1">
                      <wp:simplePos x="0" y="0"/>
                      <wp:positionH relativeFrom="column">
                        <wp:posOffset>568977</wp:posOffset>
                      </wp:positionH>
                      <wp:positionV relativeFrom="paragraph">
                        <wp:posOffset>59690</wp:posOffset>
                      </wp:positionV>
                      <wp:extent cx="1496291" cy="1353787"/>
                      <wp:effectExtent l="38100" t="19050" r="27940" b="37465"/>
                      <wp:wrapNone/>
                      <wp:docPr id="27" name="Sun 27"/>
                      <wp:cNvGraphicFramePr/>
                      <a:graphic xmlns:a="http://schemas.openxmlformats.org/drawingml/2006/main">
                        <a:graphicData uri="http://schemas.microsoft.com/office/word/2010/wordprocessingShape">
                          <wps:wsp>
                            <wps:cNvSpPr/>
                            <wps:spPr>
                              <a:xfrm>
                                <a:off x="0" y="0"/>
                                <a:ext cx="1496291" cy="1353787"/>
                              </a:xfrm>
                              <a:prstGeom prst="su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4A2067"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27" o:spid="_x0000_s1026" type="#_x0000_t183" style="position:absolute;margin-left:44.8pt;margin-top:4.7pt;width:117.8pt;height:106.6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" fillcolor="white [3212]" strokecolor="black [3213]" strokeweight="1pt"/>
                  </w:pict>
                </mc:Fallback>
              </mc:AlternateContent>
            </w:r>
          </w:p>
          <w:p w:rsidR="007F5A47" w:rsidRPr="00132F21" w:rsidRDefault="00B15571" w:rsidP="00132F21">
            <w:pPr>
              <w:spacing w:before="240" w:line="24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688448" behindDoc="0" locked="0" layoutInCell="1" allowOverlap="1">
                      <wp:simplePos x="0" y="0"/>
                      <wp:positionH relativeFrom="column">
                        <wp:posOffset>905833</wp:posOffset>
                      </wp:positionH>
                      <wp:positionV relativeFrom="paragraph">
                        <wp:posOffset>197485</wp:posOffset>
                      </wp:positionV>
                      <wp:extent cx="902278" cy="356259"/>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902278" cy="35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571" w:rsidRPr="00B15571" w:rsidRDefault="00404F49">
                                  <w:pPr>
                                    <w:rPr>
                                      <w:rFonts w:ascii="ABC Junior Typing" w:hAnsi="ABC Junior Typing"/>
                                      <w:sz w:val="28"/>
                                      <w:szCs w:val="28"/>
                                    </w:rPr>
                                  </w:pPr>
                                  <w:proofErr w:type="gramStart"/>
                                  <w:r>
                                    <w:rPr>
                                      <w:rFonts w:ascii="ABC Junior Typing" w:hAnsi="ABC Junior Typing"/>
                                      <w:sz w:val="28"/>
                                      <w:szCs w:val="28"/>
                                    </w:rPr>
                                    <w:t>y</w:t>
                                  </w:r>
                                  <w:r w:rsidR="00B15571" w:rsidRPr="00B15571">
                                    <w:rPr>
                                      <w:rFonts w:ascii="ABC Junior Typing" w:hAnsi="ABC Junior Typing"/>
                                      <w:sz w:val="28"/>
                                      <w:szCs w:val="28"/>
                                    </w:rPr>
                                    <w:t>ellow</w:t>
                                  </w:r>
                                  <w:proofErr w:type="gramEnd"/>
                                  <w:r>
                                    <w:rPr>
                                      <w:rFonts w:ascii="ABC Junior Typing" w:hAnsi="ABC Junior Typing"/>
                                      <w:sz w:val="28"/>
                                      <w:szCs w:val="28"/>
                                    </w:rPr>
                                    <w:t xml:space="preserve"> </w:t>
                                  </w:r>
                                  <w:r>
                                    <w:rPr>
                                      <w:rFonts w:cs="Calibr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48" type="#_x0000_t202" style="position:absolute;margin-left:71.35pt;margin-top:15.55pt;width:71.05pt;height:28.0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" filled="f" stroked="f" strokeweight=".5pt">
                      <v:textbox>
                        <w:txbxContent>
                          <w:p w:rsidR="00B15571" w:rsidRPr="00B15571" w:rsidRDefault="00404F49">
                            <w:pPr>
                              <w:rPr>
                                <w:rFonts w:ascii="ABC Junior Typing" w:hAnsi="ABC Junior Typing"/>
                                <w:sz w:val="28"/>
                                <w:szCs w:val="28"/>
                              </w:rPr>
                            </w:pPr>
                            <w:proofErr w:type="gramStart"/>
                            <w:r>
                              <w:rPr>
                                <w:rFonts w:ascii="ABC Junior Typing" w:hAnsi="ABC Junior Typing"/>
                                <w:sz w:val="28"/>
                                <w:szCs w:val="28"/>
                              </w:rPr>
                              <w:t>y</w:t>
                            </w:r>
                            <w:r w:rsidR="00B15571" w:rsidRPr="00B15571">
                              <w:rPr>
                                <w:rFonts w:ascii="ABC Junior Typing" w:hAnsi="ABC Junior Typing"/>
                                <w:sz w:val="28"/>
                                <w:szCs w:val="28"/>
                              </w:rPr>
                              <w:t>ellow</w:t>
                            </w:r>
                            <w:proofErr w:type="gramEnd"/>
                            <w:r>
                              <w:rPr>
                                <w:rFonts w:ascii="ABC Junior Typing" w:hAnsi="ABC Junior Typing"/>
                                <w:sz w:val="28"/>
                                <w:szCs w:val="28"/>
                              </w:rPr>
                              <w:t xml:space="preserve"> </w:t>
                            </w:r>
                            <w:r>
                              <w:rPr>
                                <w:rFonts w:cs="Calibri"/>
                                <w:sz w:val="28"/>
                                <w:szCs w:val="28"/>
                              </w:rPr>
                              <w:t>√</w:t>
                            </w:r>
                          </w:p>
                        </w:txbxContent>
                      </v:textbox>
                    </v:shape>
                  </w:pict>
                </mc:Fallback>
              </mc:AlternateContent>
            </w:r>
          </w:p>
          <w:p w:rsidR="007F5A47" w:rsidRPr="00132F21" w:rsidRDefault="00404F49" w:rsidP="00132F21">
            <w:pPr>
              <w:spacing w:before="240" w:line="240" w:lineRule="auto"/>
              <w:rPr>
                <w:rFonts w:ascii="ABC Junior Typing" w:hAnsi="ABC Junior Typing" w:cs="Calibri"/>
                <w:sz w:val="28"/>
                <w:szCs w:val="28"/>
              </w:rPr>
            </w:pPr>
            <w:r w:rsidRPr="00404F49">
              <w:rPr>
                <w:rFonts w:ascii="ABC Junior Typing" w:hAnsi="ABC Junior Typing" w:cs="Calibri"/>
                <w:noProof/>
                <w:sz w:val="28"/>
                <w:szCs w:val="28"/>
              </w:rPr>
              <mc:AlternateContent>
                <mc:Choice Requires="wps">
                  <w:drawing>
                    <wp:anchor distT="0" distB="0" distL="114300" distR="114300" simplePos="0" relativeHeight="251707904" behindDoc="0" locked="0" layoutInCell="1" allowOverlap="1" wp14:anchorId="5A96A3B9" wp14:editId="6013DC1A">
                      <wp:simplePos x="0" y="0"/>
                      <wp:positionH relativeFrom="column">
                        <wp:posOffset>36507</wp:posOffset>
                      </wp:positionH>
                      <wp:positionV relativeFrom="paragraph">
                        <wp:posOffset>375525</wp:posOffset>
                      </wp:positionV>
                      <wp:extent cx="1579171" cy="783772"/>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579171" cy="783772"/>
                              </a:xfrm>
                              <a:prstGeom prst="rect">
                                <a:avLst/>
                              </a:prstGeom>
                              <a:noFill/>
                              <a:ln w="6350">
                                <a:noFill/>
                              </a:ln>
                              <a:effectLst/>
                            </wps:spPr>
                            <wps:txbx>
                              <w:txbxContent>
                                <w:p w:rsidR="00404F49" w:rsidRPr="00B15571" w:rsidRDefault="00404F49" w:rsidP="00404F49">
                                  <w:pPr>
                                    <w:spacing w:after="0" w:line="240" w:lineRule="auto"/>
                                    <w:rPr>
                                      <w:rFonts w:ascii="ABC Junior Typing" w:hAnsi="ABC Junior Typing"/>
                                      <w:sz w:val="28"/>
                                      <w:szCs w:val="28"/>
                                    </w:rPr>
                                  </w:pPr>
                                  <w:r>
                                    <w:rPr>
                                      <w:rFonts w:ascii="ABC Junior Typing" w:hAnsi="ABC Junior Typing"/>
                                      <w:sz w:val="28"/>
                                      <w:szCs w:val="28"/>
                                    </w:rPr>
                                    <w:t>Sun</w:t>
                                  </w:r>
                                  <w:r>
                                    <w:rPr>
                                      <w:rFonts w:cs="Calibr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A3B9" id="Text Box 41" o:spid="_x0000_s1049" type="#_x0000_t202" style="position:absolute;margin-left:2.85pt;margin-top:29.55pt;width:124.35pt;height:61.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" filled="f" stroked="f" strokeweight=".5pt">
                      <v:textbox>
                        <w:txbxContent>
                          <w:p w:rsidR="00404F49" w:rsidRPr="00B15571" w:rsidRDefault="00404F49" w:rsidP="00404F49">
                            <w:pPr>
                              <w:spacing w:after="0" w:line="240" w:lineRule="auto"/>
                              <w:rPr>
                                <w:rFonts w:ascii="ABC Junior Typing" w:hAnsi="ABC Junior Typing"/>
                                <w:sz w:val="28"/>
                                <w:szCs w:val="28"/>
                              </w:rPr>
                            </w:pPr>
                            <w:r>
                              <w:rPr>
                                <w:rFonts w:ascii="ABC Junior Typing" w:hAnsi="ABC Junior Typing"/>
                                <w:sz w:val="28"/>
                                <w:szCs w:val="28"/>
                              </w:rPr>
                              <w:t>Sun</w:t>
                            </w:r>
                            <w:r>
                              <w:rPr>
                                <w:rFonts w:cs="Calibri"/>
                                <w:sz w:val="28"/>
                                <w:szCs w:val="28"/>
                              </w:rPr>
                              <w:t>√</w:t>
                            </w:r>
                          </w:p>
                        </w:txbxContent>
                      </v:textbox>
                    </v:shape>
                  </w:pict>
                </mc:Fallback>
              </mc:AlternateContent>
            </w:r>
          </w:p>
          <w:p w:rsidR="007F5A47" w:rsidRPr="00132F21" w:rsidRDefault="007F5A47" w:rsidP="00132F21">
            <w:pPr>
              <w:spacing w:before="240" w:line="240" w:lineRule="auto"/>
              <w:rPr>
                <w:rFonts w:ascii="ABC Junior Typing" w:hAnsi="ABC Junior Typing" w:cs="Calibri"/>
                <w:sz w:val="28"/>
                <w:szCs w:val="28"/>
              </w:rPr>
            </w:pPr>
          </w:p>
        </w:tc>
        <w:tc>
          <w:tcPr>
            <w:tcW w:w="4622" w:type="dxa"/>
            <w:shd w:val="clear" w:color="auto" w:fill="auto"/>
          </w:tcPr>
          <w:p w:rsidR="007F5A47" w:rsidRPr="00132F21" w:rsidRDefault="00404F49" w:rsidP="00132F21">
            <w:pPr>
              <w:numPr>
                <w:ilvl w:val="0"/>
                <w:numId w:val="22"/>
              </w:numPr>
              <w:spacing w:before="240" w:line="240" w:lineRule="auto"/>
              <w:rPr>
                <w:rFonts w:ascii="ABC Junior Typing" w:hAnsi="ABC Junior Typing" w:cs="Calibri"/>
                <w:sz w:val="28"/>
                <w:szCs w:val="28"/>
              </w:rPr>
            </w:pPr>
            <w:r w:rsidRPr="00B15571">
              <w:rPr>
                <w:noProof/>
              </w:rPr>
              <w:drawing>
                <wp:anchor distT="0" distB="0" distL="114300" distR="114300" simplePos="0" relativeHeight="251690496" behindDoc="0" locked="0" layoutInCell="1" allowOverlap="1" wp14:anchorId="744C9BC8" wp14:editId="3A9FD4D8">
                  <wp:simplePos x="0" y="0"/>
                  <wp:positionH relativeFrom="column">
                    <wp:posOffset>3703</wp:posOffset>
                  </wp:positionH>
                  <wp:positionV relativeFrom="paragraph">
                    <wp:posOffset>943362</wp:posOffset>
                  </wp:positionV>
                  <wp:extent cx="1425039" cy="1187533"/>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5039" cy="1187533"/>
                          </a:xfrm>
                          <a:prstGeom prst="rect">
                            <a:avLst/>
                          </a:prstGeom>
                        </pic:spPr>
                      </pic:pic>
                    </a:graphicData>
                  </a:graphic>
                  <wp14:sizeRelH relativeFrom="margin">
                    <wp14:pctWidth>0</wp14:pctWidth>
                  </wp14:sizeRelH>
                  <wp14:sizeRelV relativeFrom="margin">
                    <wp14:pctHeight>0</wp14:pctHeight>
                  </wp14:sizeRelV>
                </wp:anchor>
              </w:drawing>
            </w:r>
            <w:r w:rsidRPr="00404F49">
              <w:rPr>
                <w:rFonts w:ascii="ABC Junior Typing" w:hAnsi="ABC Junior Typing" w:cs="Calibri"/>
                <w:noProof/>
                <w:sz w:val="28"/>
                <w:szCs w:val="28"/>
              </w:rPr>
              <mc:AlternateContent>
                <mc:Choice Requires="wps">
                  <w:drawing>
                    <wp:anchor distT="0" distB="0" distL="114300" distR="114300" simplePos="0" relativeHeight="251705856" behindDoc="0" locked="0" layoutInCell="1" allowOverlap="1" wp14:anchorId="5A96A3B9" wp14:editId="6013DC1A">
                      <wp:simplePos x="0" y="0"/>
                      <wp:positionH relativeFrom="column">
                        <wp:posOffset>1082296</wp:posOffset>
                      </wp:positionH>
                      <wp:positionV relativeFrom="paragraph">
                        <wp:posOffset>418465</wp:posOffset>
                      </wp:positionV>
                      <wp:extent cx="1579171" cy="783772"/>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579171" cy="783772"/>
                              </a:xfrm>
                              <a:prstGeom prst="rect">
                                <a:avLst/>
                              </a:prstGeom>
                              <a:noFill/>
                              <a:ln w="6350">
                                <a:noFill/>
                              </a:ln>
                              <a:effectLst/>
                            </wps:spPr>
                            <wps:txbx>
                              <w:txbxContent>
                                <w:p w:rsidR="00404F49" w:rsidRDefault="00404F49" w:rsidP="00404F49">
                                  <w:pPr>
                                    <w:spacing w:after="0" w:line="240" w:lineRule="auto"/>
                                    <w:rPr>
                                      <w:rFonts w:ascii="ABC Junior Typing" w:hAnsi="ABC Junior Typing"/>
                                      <w:sz w:val="28"/>
                                      <w:szCs w:val="28"/>
                                    </w:rPr>
                                  </w:pPr>
                                  <w:r>
                                    <w:rPr>
                                      <w:rFonts w:ascii="ABC Junior Typing" w:hAnsi="ABC Junior Typing"/>
                                      <w:sz w:val="28"/>
                                      <w:szCs w:val="28"/>
                                    </w:rPr>
                                    <w:t>Chair</w:t>
                                  </w:r>
                                  <w:r>
                                    <w:rPr>
                                      <w:rFonts w:cs="Calibri"/>
                                      <w:sz w:val="28"/>
                                      <w:szCs w:val="28"/>
                                    </w:rPr>
                                    <w:t>√</w:t>
                                  </w:r>
                                </w:p>
                                <w:p w:rsidR="00404F49" w:rsidRPr="00B15571" w:rsidRDefault="00404F49" w:rsidP="00404F49">
                                  <w:pPr>
                                    <w:spacing w:after="0" w:line="240" w:lineRule="auto"/>
                                    <w:rPr>
                                      <w:rFonts w:ascii="ABC Junior Typing" w:hAnsi="ABC Junior Typing"/>
                                      <w:sz w:val="28"/>
                                      <w:szCs w:val="28"/>
                                    </w:rPr>
                                  </w:pPr>
                                  <w:r>
                                    <w:rPr>
                                      <w:rFonts w:ascii="ABC Junior Typing" w:hAnsi="ABC Junior Typing"/>
                                      <w:sz w:val="28"/>
                                      <w:szCs w:val="28"/>
                                    </w:rPr>
                                    <w:t>Table</w:t>
                                  </w:r>
                                  <w:r>
                                    <w:rPr>
                                      <w:rFonts w:cs="Calibr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A3B9" id="Text Box 40" o:spid="_x0000_s1050" type="#_x0000_t202" style="position:absolute;left:0;text-align:left;margin-left:85.2pt;margin-top:32.95pt;width:124.35pt;height:61.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" filled="f" stroked="f" strokeweight=".5pt">
                      <v:textbox>
                        <w:txbxContent>
                          <w:p w:rsidR="00404F49" w:rsidRDefault="00404F49" w:rsidP="00404F49">
                            <w:pPr>
                              <w:spacing w:after="0" w:line="240" w:lineRule="auto"/>
                              <w:rPr>
                                <w:rFonts w:ascii="ABC Junior Typing" w:hAnsi="ABC Junior Typing"/>
                                <w:sz w:val="28"/>
                                <w:szCs w:val="28"/>
                              </w:rPr>
                            </w:pPr>
                            <w:r>
                              <w:rPr>
                                <w:rFonts w:ascii="ABC Junior Typing" w:hAnsi="ABC Junior Typing"/>
                                <w:sz w:val="28"/>
                                <w:szCs w:val="28"/>
                              </w:rPr>
                              <w:t>Chair</w:t>
                            </w:r>
                            <w:r>
                              <w:rPr>
                                <w:rFonts w:cs="Calibri"/>
                                <w:sz w:val="28"/>
                                <w:szCs w:val="28"/>
                              </w:rPr>
                              <w:t>√</w:t>
                            </w:r>
                          </w:p>
                          <w:p w:rsidR="00404F49" w:rsidRPr="00B15571" w:rsidRDefault="00404F49" w:rsidP="00404F49">
                            <w:pPr>
                              <w:spacing w:after="0" w:line="240" w:lineRule="auto"/>
                              <w:rPr>
                                <w:rFonts w:ascii="ABC Junior Typing" w:hAnsi="ABC Junior Typing"/>
                                <w:sz w:val="28"/>
                                <w:szCs w:val="28"/>
                              </w:rPr>
                            </w:pPr>
                            <w:r>
                              <w:rPr>
                                <w:rFonts w:ascii="ABC Junior Typing" w:hAnsi="ABC Junior Typing"/>
                                <w:sz w:val="28"/>
                                <w:szCs w:val="28"/>
                              </w:rPr>
                              <w:t>Table</w:t>
                            </w:r>
                            <w:r>
                              <w:rPr>
                                <w:rFonts w:cs="Calibri"/>
                                <w:sz w:val="28"/>
                                <w:szCs w:val="28"/>
                              </w:rPr>
                              <w:t>√</w:t>
                            </w:r>
                          </w:p>
                        </w:txbxContent>
                      </v:textbox>
                    </v:shape>
                  </w:pict>
                </mc:Fallback>
              </mc:AlternateContent>
            </w:r>
            <w:r w:rsidR="00B15571">
              <w:rPr>
                <w:noProof/>
              </w:rPr>
              <w:drawing>
                <wp:anchor distT="0" distB="0" distL="114300" distR="114300" simplePos="0" relativeHeight="251691520" behindDoc="0" locked="0" layoutInCell="1" allowOverlap="1">
                  <wp:simplePos x="0" y="0"/>
                  <wp:positionH relativeFrom="column">
                    <wp:posOffset>1654109</wp:posOffset>
                  </wp:positionH>
                  <wp:positionV relativeFrom="paragraph">
                    <wp:posOffset>547436</wp:posOffset>
                  </wp:positionV>
                  <wp:extent cx="1006529" cy="1484415"/>
                  <wp:effectExtent l="0" t="0" r="3175" b="1905"/>
                  <wp:wrapNone/>
                  <wp:docPr id="31" name="Picture 31" descr="Image result for chair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ir clipart black and wh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6529" cy="148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A47" w:rsidRPr="00132F21">
              <w:rPr>
                <w:rFonts w:ascii="ABC Junior Typing" w:hAnsi="ABC Junior Typing" w:cs="Calibri"/>
                <w:sz w:val="28"/>
                <w:szCs w:val="28"/>
              </w:rPr>
              <w:t>Draw a table and chair. (2)</w:t>
            </w:r>
          </w:p>
        </w:tc>
      </w:tr>
      <w:tr w:rsidR="007F5A47" w:rsidRPr="00132F21" w:rsidTr="00132F21">
        <w:tc>
          <w:tcPr>
            <w:tcW w:w="4153" w:type="dxa"/>
            <w:shd w:val="clear" w:color="auto" w:fill="auto"/>
          </w:tcPr>
          <w:p w:rsidR="007F5A47" w:rsidRPr="00132F21" w:rsidRDefault="007F5A47" w:rsidP="00132F21">
            <w:pPr>
              <w:numPr>
                <w:ilvl w:val="0"/>
                <w:numId w:val="22"/>
              </w:numPr>
              <w:spacing w:before="240" w:line="240" w:lineRule="auto"/>
              <w:rPr>
                <w:rFonts w:ascii="ABC Junior Typing" w:hAnsi="ABC Junior Typing" w:cs="Calibri"/>
                <w:sz w:val="28"/>
                <w:szCs w:val="28"/>
              </w:rPr>
            </w:pPr>
            <w:r w:rsidRPr="00132F21">
              <w:rPr>
                <w:rFonts w:ascii="ABC Junior Typing" w:hAnsi="ABC Junior Typing" w:cs="Calibri"/>
                <w:sz w:val="28"/>
                <w:szCs w:val="28"/>
              </w:rPr>
              <w:t>Draw a green tree with red apples. (2)</w:t>
            </w:r>
          </w:p>
          <w:p w:rsidR="007F5A47" w:rsidRPr="00132F21" w:rsidRDefault="00B15571" w:rsidP="00132F21">
            <w:pPr>
              <w:spacing w:before="240" w:line="240" w:lineRule="auto"/>
              <w:rPr>
                <w:rFonts w:ascii="ABC Junior Typing" w:hAnsi="ABC Junior Typing" w:cs="Calibri"/>
                <w:sz w:val="28"/>
                <w:szCs w:val="28"/>
              </w:rPr>
            </w:pPr>
            <w:r>
              <w:rPr>
                <w:noProof/>
              </w:rPr>
              <w:drawing>
                <wp:anchor distT="0" distB="0" distL="114300" distR="114300" simplePos="0" relativeHeight="251692544" behindDoc="0" locked="0" layoutInCell="1" allowOverlap="1">
                  <wp:simplePos x="0" y="0"/>
                  <wp:positionH relativeFrom="column">
                    <wp:posOffset>34826</wp:posOffset>
                  </wp:positionH>
                  <wp:positionV relativeFrom="paragraph">
                    <wp:posOffset>28592</wp:posOffset>
                  </wp:positionV>
                  <wp:extent cx="1223158" cy="1514473"/>
                  <wp:effectExtent l="0" t="0" r="0" b="0"/>
                  <wp:wrapNone/>
                  <wp:docPr id="32" name="Picture 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3158" cy="15144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A47" w:rsidRPr="00132F21" w:rsidRDefault="007F5A47" w:rsidP="00132F21">
            <w:pPr>
              <w:spacing w:before="240" w:line="240" w:lineRule="auto"/>
              <w:rPr>
                <w:rFonts w:ascii="ABC Junior Typing" w:hAnsi="ABC Junior Typing" w:cs="Calibri"/>
                <w:sz w:val="28"/>
                <w:szCs w:val="28"/>
              </w:rPr>
            </w:pPr>
          </w:p>
          <w:p w:rsidR="007F5A47" w:rsidRPr="00132F21" w:rsidRDefault="00B15571" w:rsidP="00132F21">
            <w:pPr>
              <w:spacing w:before="240" w:line="240" w:lineRule="auto"/>
              <w:rPr>
                <w:rFonts w:ascii="ABC Junior Typing" w:hAnsi="ABC Junior Typing" w:cs="Calibri"/>
                <w:sz w:val="28"/>
                <w:szCs w:val="28"/>
              </w:rPr>
            </w:pPr>
            <w:r w:rsidRPr="00B15571">
              <w:rPr>
                <w:rFonts w:ascii="ABC Junior Typing" w:hAnsi="ABC Junior Typing" w:cs="Calibri"/>
                <w:noProof/>
                <w:sz w:val="28"/>
                <w:szCs w:val="28"/>
              </w:rPr>
              <mc:AlternateContent>
                <mc:Choice Requires="wps">
                  <w:drawing>
                    <wp:anchor distT="0" distB="0" distL="114300" distR="114300" simplePos="0" relativeHeight="251694592" behindDoc="0" locked="0" layoutInCell="1" allowOverlap="1" wp14:anchorId="02056327" wp14:editId="23B988CA">
                      <wp:simplePos x="0" y="0"/>
                      <wp:positionH relativeFrom="column">
                        <wp:posOffset>1008529</wp:posOffset>
                      </wp:positionH>
                      <wp:positionV relativeFrom="paragraph">
                        <wp:posOffset>46899</wp:posOffset>
                      </wp:positionV>
                      <wp:extent cx="1579171" cy="783772"/>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79171" cy="783772"/>
                              </a:xfrm>
                              <a:prstGeom prst="rect">
                                <a:avLst/>
                              </a:prstGeom>
                              <a:noFill/>
                              <a:ln w="6350">
                                <a:noFill/>
                              </a:ln>
                              <a:effectLst/>
                            </wps:spPr>
                            <wps:txbx>
                              <w:txbxContent>
                                <w:p w:rsidR="00B15571" w:rsidRDefault="00B15571" w:rsidP="00B15571">
                                  <w:pPr>
                                    <w:spacing w:after="0" w:line="240" w:lineRule="auto"/>
                                    <w:rPr>
                                      <w:rFonts w:ascii="ABC Junior Typing" w:hAnsi="ABC Junior Typing"/>
                                      <w:sz w:val="28"/>
                                      <w:szCs w:val="28"/>
                                    </w:rPr>
                                  </w:pPr>
                                  <w:r>
                                    <w:rPr>
                                      <w:rFonts w:ascii="ABC Junior Typing" w:hAnsi="ABC Junior Typing"/>
                                      <w:sz w:val="28"/>
                                      <w:szCs w:val="28"/>
                                    </w:rPr>
                                    <w:t xml:space="preserve">Apples </w:t>
                                  </w:r>
                                  <w:r w:rsidRPr="00B15571">
                                    <w:rPr>
                                      <w:rFonts w:ascii="Arial" w:hAnsi="Arial" w:cs="Arial"/>
                                      <w:sz w:val="28"/>
                                      <w:szCs w:val="28"/>
                                    </w:rPr>
                                    <w:t>–</w:t>
                                  </w:r>
                                  <w:r>
                                    <w:rPr>
                                      <w:rFonts w:ascii="ABC Junior Typing" w:hAnsi="ABC Junior Typing"/>
                                      <w:sz w:val="28"/>
                                      <w:szCs w:val="28"/>
                                    </w:rPr>
                                    <w:t xml:space="preserve"> red</w:t>
                                  </w:r>
                                  <w:r w:rsidR="00404F49">
                                    <w:rPr>
                                      <w:rFonts w:cs="Calibri"/>
                                      <w:sz w:val="28"/>
                                      <w:szCs w:val="28"/>
                                    </w:rPr>
                                    <w:t>√</w:t>
                                  </w:r>
                                </w:p>
                                <w:p w:rsidR="00B15571" w:rsidRPr="00B15571" w:rsidRDefault="00B15571" w:rsidP="00B15571">
                                  <w:pPr>
                                    <w:spacing w:after="0" w:line="240" w:lineRule="auto"/>
                                    <w:rPr>
                                      <w:rFonts w:ascii="ABC Junior Typing" w:hAnsi="ABC Junior Typing"/>
                                      <w:sz w:val="28"/>
                                      <w:szCs w:val="28"/>
                                    </w:rPr>
                                  </w:pPr>
                                  <w:r>
                                    <w:rPr>
                                      <w:rFonts w:ascii="ABC Junior Typing" w:hAnsi="ABC Junior Typing"/>
                                      <w:sz w:val="28"/>
                                      <w:szCs w:val="28"/>
                                    </w:rPr>
                                    <w:t>Tree - green</w:t>
                                  </w:r>
                                  <w:r w:rsidR="00404F49">
                                    <w:rPr>
                                      <w:rFonts w:cs="Calibr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56327" id="Text Box 33" o:spid="_x0000_s1051" type="#_x0000_t202" style="position:absolute;margin-left:79.4pt;margin-top:3.7pt;width:124.35pt;height:61.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" filled="f" stroked="f" strokeweight=".5pt">
                      <v:textbox>
                        <w:txbxContent>
                          <w:p w:rsidR="00B15571" w:rsidRDefault="00B15571" w:rsidP="00B15571">
                            <w:pPr>
                              <w:spacing w:after="0" w:line="240" w:lineRule="auto"/>
                              <w:rPr>
                                <w:rFonts w:ascii="ABC Junior Typing" w:hAnsi="ABC Junior Typing"/>
                                <w:sz w:val="28"/>
                                <w:szCs w:val="28"/>
                              </w:rPr>
                            </w:pPr>
                            <w:r>
                              <w:rPr>
                                <w:rFonts w:ascii="ABC Junior Typing" w:hAnsi="ABC Junior Typing"/>
                                <w:sz w:val="28"/>
                                <w:szCs w:val="28"/>
                              </w:rPr>
                              <w:t xml:space="preserve">Apples </w:t>
                            </w:r>
                            <w:r w:rsidRPr="00B15571">
                              <w:rPr>
                                <w:rFonts w:ascii="Arial" w:hAnsi="Arial" w:cs="Arial"/>
                                <w:sz w:val="28"/>
                                <w:szCs w:val="28"/>
                              </w:rPr>
                              <w:t>–</w:t>
                            </w:r>
                            <w:r>
                              <w:rPr>
                                <w:rFonts w:ascii="ABC Junior Typing" w:hAnsi="ABC Junior Typing"/>
                                <w:sz w:val="28"/>
                                <w:szCs w:val="28"/>
                              </w:rPr>
                              <w:t xml:space="preserve"> red</w:t>
                            </w:r>
                            <w:r w:rsidR="00404F49">
                              <w:rPr>
                                <w:rFonts w:cs="Calibri"/>
                                <w:sz w:val="28"/>
                                <w:szCs w:val="28"/>
                              </w:rPr>
                              <w:t>√</w:t>
                            </w:r>
                          </w:p>
                          <w:p w:rsidR="00B15571" w:rsidRPr="00B15571" w:rsidRDefault="00B15571" w:rsidP="00B15571">
                            <w:pPr>
                              <w:spacing w:after="0" w:line="240" w:lineRule="auto"/>
                              <w:rPr>
                                <w:rFonts w:ascii="ABC Junior Typing" w:hAnsi="ABC Junior Typing"/>
                                <w:sz w:val="28"/>
                                <w:szCs w:val="28"/>
                              </w:rPr>
                            </w:pPr>
                            <w:r>
                              <w:rPr>
                                <w:rFonts w:ascii="ABC Junior Typing" w:hAnsi="ABC Junior Typing"/>
                                <w:sz w:val="28"/>
                                <w:szCs w:val="28"/>
                              </w:rPr>
                              <w:t>Tree - green</w:t>
                            </w:r>
                            <w:r w:rsidR="00404F49">
                              <w:rPr>
                                <w:rFonts w:cs="Calibri"/>
                                <w:sz w:val="28"/>
                                <w:szCs w:val="28"/>
                              </w:rPr>
                              <w:t>√</w:t>
                            </w:r>
                          </w:p>
                        </w:txbxContent>
                      </v:textbox>
                    </v:shape>
                  </w:pict>
                </mc:Fallback>
              </mc:AlternateContent>
            </w:r>
          </w:p>
          <w:p w:rsidR="007F5A47" w:rsidRPr="00132F21" w:rsidRDefault="007F5A47" w:rsidP="00132F21">
            <w:pPr>
              <w:spacing w:before="240" w:line="240" w:lineRule="auto"/>
              <w:rPr>
                <w:rFonts w:ascii="ABC Junior Typing" w:hAnsi="ABC Junior Typing" w:cs="Calibri"/>
                <w:sz w:val="28"/>
                <w:szCs w:val="28"/>
              </w:rPr>
            </w:pPr>
          </w:p>
        </w:tc>
        <w:tc>
          <w:tcPr>
            <w:tcW w:w="4622" w:type="dxa"/>
            <w:shd w:val="clear" w:color="auto" w:fill="auto"/>
          </w:tcPr>
          <w:p w:rsidR="007F5A47" w:rsidRPr="00132F21" w:rsidRDefault="00B15571" w:rsidP="00132F21">
            <w:pPr>
              <w:numPr>
                <w:ilvl w:val="0"/>
                <w:numId w:val="22"/>
              </w:numPr>
              <w:spacing w:before="240" w:line="240" w:lineRule="auto"/>
              <w:rPr>
                <w:rFonts w:ascii="ABC Junior Typing" w:hAnsi="ABC Junior Typing" w:cs="Calibri"/>
                <w:sz w:val="28"/>
                <w:szCs w:val="28"/>
              </w:rPr>
            </w:pPr>
            <w:r>
              <w:rPr>
                <w:noProof/>
              </w:rPr>
              <w:drawing>
                <wp:anchor distT="0" distB="0" distL="114300" distR="114300" simplePos="0" relativeHeight="251695616" behindDoc="0" locked="0" layoutInCell="1" allowOverlap="1">
                  <wp:simplePos x="0" y="0"/>
                  <wp:positionH relativeFrom="column">
                    <wp:posOffset>419397</wp:posOffset>
                  </wp:positionH>
                  <wp:positionV relativeFrom="paragraph">
                    <wp:posOffset>755222</wp:posOffset>
                  </wp:positionV>
                  <wp:extent cx="1056640" cy="1546398"/>
                  <wp:effectExtent l="0" t="0" r="0" b="0"/>
                  <wp:wrapNone/>
                  <wp:docPr id="34" name="Picture 34" descr="Image result for girl with dress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rl with dress clipart black and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0398" cy="1551898"/>
                          </a:xfrm>
                          <a:prstGeom prst="rect">
                            <a:avLst/>
                          </a:prstGeom>
                          <a:noFill/>
                          <a:ln>
                            <a:noFill/>
                          </a:ln>
                        </pic:spPr>
                      </pic:pic>
                    </a:graphicData>
                  </a:graphic>
                  <wp14:sizeRelH relativeFrom="page">
                    <wp14:pctWidth>0</wp14:pctWidth>
                  </wp14:sizeRelH>
                  <wp14:sizeRelV relativeFrom="page">
                    <wp14:pctHeight>0</wp14:pctHeight>
                  </wp14:sizeRelV>
                </wp:anchor>
              </w:drawing>
            </w:r>
            <w:r w:rsidR="007F5A47" w:rsidRPr="00132F21">
              <w:rPr>
                <w:rFonts w:ascii="ABC Junior Typing" w:hAnsi="ABC Junior Typing" w:cs="Calibri"/>
                <w:sz w:val="28"/>
                <w:szCs w:val="28"/>
              </w:rPr>
              <w:t>Draw a girl with a pink dress. (2)</w:t>
            </w:r>
          </w:p>
        </w:tc>
      </w:tr>
      <w:tr w:rsidR="007F5A47" w:rsidRPr="00132F21" w:rsidTr="00132F21">
        <w:tc>
          <w:tcPr>
            <w:tcW w:w="4153" w:type="dxa"/>
            <w:shd w:val="clear" w:color="auto" w:fill="auto"/>
          </w:tcPr>
          <w:p w:rsidR="007F5A47" w:rsidRPr="00132F21" w:rsidRDefault="00B15571" w:rsidP="00132F21">
            <w:pPr>
              <w:numPr>
                <w:ilvl w:val="0"/>
                <w:numId w:val="22"/>
              </w:numPr>
              <w:spacing w:before="240"/>
              <w:rPr>
                <w:rFonts w:ascii="ABC Junior Typing" w:hAnsi="ABC Junior Typing" w:cs="Calibri"/>
                <w:sz w:val="28"/>
                <w:szCs w:val="28"/>
              </w:rPr>
            </w:pPr>
            <w:r>
              <w:rPr>
                <w:noProof/>
              </w:rPr>
              <w:drawing>
                <wp:anchor distT="0" distB="0" distL="114300" distR="114300" simplePos="0" relativeHeight="251698688" behindDoc="0" locked="0" layoutInCell="1" allowOverlap="1">
                  <wp:simplePos x="0" y="0"/>
                  <wp:positionH relativeFrom="column">
                    <wp:posOffset>284158</wp:posOffset>
                  </wp:positionH>
                  <wp:positionV relativeFrom="paragraph">
                    <wp:posOffset>682469</wp:posOffset>
                  </wp:positionV>
                  <wp:extent cx="1128156" cy="1651062"/>
                  <wp:effectExtent l="0" t="0" r="0" b="6350"/>
                  <wp:wrapNone/>
                  <wp:docPr id="36" name="Picture 36" descr="Image result for boy with hat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y with hat clipart black and whi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8156" cy="1651062"/>
                          </a:xfrm>
                          <a:prstGeom prst="rect">
                            <a:avLst/>
                          </a:prstGeom>
                          <a:noFill/>
                          <a:ln>
                            <a:noFill/>
                          </a:ln>
                        </pic:spPr>
                      </pic:pic>
                    </a:graphicData>
                  </a:graphic>
                  <wp14:sizeRelH relativeFrom="page">
                    <wp14:pctWidth>0</wp14:pctWidth>
                  </wp14:sizeRelH>
                  <wp14:sizeRelV relativeFrom="page">
                    <wp14:pctHeight>0</wp14:pctHeight>
                  </wp14:sizeRelV>
                </wp:anchor>
              </w:drawing>
            </w:r>
            <w:r w:rsidR="007F5A47" w:rsidRPr="00132F21">
              <w:rPr>
                <w:rFonts w:ascii="ABC Junior Typing" w:hAnsi="ABC Junior Typing" w:cs="Calibri"/>
                <w:sz w:val="28"/>
                <w:szCs w:val="28"/>
              </w:rPr>
              <w:t>Draw a boy with a blue hat. (2)</w:t>
            </w:r>
          </w:p>
          <w:p w:rsidR="007F5A47" w:rsidRPr="00132F21" w:rsidRDefault="007F5A47" w:rsidP="00132F21">
            <w:pPr>
              <w:spacing w:before="240" w:line="240" w:lineRule="auto"/>
              <w:ind w:left="720"/>
              <w:rPr>
                <w:rFonts w:ascii="ABC Junior Typing" w:hAnsi="ABC Junior Typing" w:cs="Calibri"/>
                <w:sz w:val="28"/>
                <w:szCs w:val="28"/>
              </w:rPr>
            </w:pPr>
          </w:p>
          <w:p w:rsidR="007F5A47" w:rsidRPr="00132F21" w:rsidRDefault="007F5A47" w:rsidP="00132F21">
            <w:pPr>
              <w:spacing w:before="240" w:line="240" w:lineRule="auto"/>
              <w:ind w:left="720"/>
              <w:rPr>
                <w:rFonts w:ascii="ABC Junior Typing" w:hAnsi="ABC Junior Typing" w:cs="Calibri"/>
                <w:sz w:val="28"/>
                <w:szCs w:val="28"/>
              </w:rPr>
            </w:pPr>
          </w:p>
          <w:p w:rsidR="007F5A47" w:rsidRPr="00132F21" w:rsidRDefault="007F5A47" w:rsidP="00132F21">
            <w:pPr>
              <w:spacing w:before="240" w:line="240" w:lineRule="auto"/>
              <w:ind w:left="720"/>
              <w:rPr>
                <w:rFonts w:ascii="ABC Junior Typing" w:hAnsi="ABC Junior Typing" w:cs="Calibri"/>
                <w:sz w:val="28"/>
                <w:szCs w:val="28"/>
              </w:rPr>
            </w:pPr>
          </w:p>
          <w:p w:rsidR="007F5A47" w:rsidRPr="00132F21" w:rsidRDefault="007F5A47" w:rsidP="00132F21">
            <w:pPr>
              <w:spacing w:before="240" w:line="240" w:lineRule="auto"/>
              <w:ind w:left="720"/>
              <w:rPr>
                <w:rFonts w:ascii="ABC Junior Typing" w:hAnsi="ABC Junior Typing" w:cs="Calibri"/>
                <w:sz w:val="28"/>
                <w:szCs w:val="28"/>
              </w:rPr>
            </w:pPr>
          </w:p>
        </w:tc>
        <w:tc>
          <w:tcPr>
            <w:tcW w:w="4622" w:type="dxa"/>
            <w:shd w:val="clear" w:color="auto" w:fill="auto"/>
          </w:tcPr>
          <w:p w:rsidR="007F5A47" w:rsidRPr="00132F21" w:rsidRDefault="00B15571" w:rsidP="00132F21">
            <w:pPr>
              <w:numPr>
                <w:ilvl w:val="0"/>
                <w:numId w:val="22"/>
              </w:numPr>
              <w:spacing w:before="240" w:line="240" w:lineRule="auto"/>
              <w:rPr>
                <w:rFonts w:ascii="ABC Junior Typing" w:hAnsi="ABC Junior Typing" w:cs="Calibri"/>
                <w:sz w:val="28"/>
                <w:szCs w:val="28"/>
              </w:rPr>
            </w:pPr>
            <w:r w:rsidRPr="00B15571">
              <w:rPr>
                <w:rFonts w:ascii="ABC Junior Typing" w:hAnsi="ABC Junior Typing" w:cs="Calibri"/>
                <w:noProof/>
                <w:sz w:val="28"/>
                <w:szCs w:val="28"/>
              </w:rPr>
              <mc:AlternateContent>
                <mc:Choice Requires="wps">
                  <w:drawing>
                    <wp:anchor distT="0" distB="0" distL="114300" distR="114300" simplePos="0" relativeHeight="251703808" behindDoc="0" locked="0" layoutInCell="1" allowOverlap="1" wp14:anchorId="5A96A3B9" wp14:editId="6013DC1A">
                      <wp:simplePos x="0" y="0"/>
                      <wp:positionH relativeFrom="column">
                        <wp:posOffset>894410</wp:posOffset>
                      </wp:positionH>
                      <wp:positionV relativeFrom="paragraph">
                        <wp:posOffset>2087500</wp:posOffset>
                      </wp:positionV>
                      <wp:extent cx="1579171" cy="783772"/>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579171" cy="783772"/>
                              </a:xfrm>
                              <a:prstGeom prst="rect">
                                <a:avLst/>
                              </a:prstGeom>
                              <a:noFill/>
                              <a:ln w="6350">
                                <a:noFill/>
                              </a:ln>
                              <a:effectLst/>
                            </wps:spPr>
                            <wps:txbx>
                              <w:txbxContent>
                                <w:p w:rsidR="00B15571" w:rsidRPr="00B15571" w:rsidRDefault="00B15571" w:rsidP="00B15571">
                                  <w:pPr>
                                    <w:spacing w:after="0" w:line="240" w:lineRule="auto"/>
                                    <w:rPr>
                                      <w:rFonts w:ascii="ABC Junior Typing" w:hAnsi="ABC Junior Typing"/>
                                      <w:sz w:val="28"/>
                                      <w:szCs w:val="28"/>
                                    </w:rPr>
                                  </w:pPr>
                                  <w:r>
                                    <w:rPr>
                                      <w:rFonts w:ascii="ABC Junior Typing" w:hAnsi="ABC Junior Typing"/>
                                      <w:sz w:val="28"/>
                                      <w:szCs w:val="28"/>
                                    </w:rPr>
                                    <w:t xml:space="preserve">Car </w:t>
                                  </w:r>
                                  <w:r>
                                    <w:rPr>
                                      <w:rFonts w:cs="Calibri"/>
                                      <w:sz w:val="28"/>
                                      <w:szCs w:val="28"/>
                                    </w:rPr>
                                    <w:t>√</w:t>
                                  </w:r>
                                  <w:r>
                                    <w:rPr>
                                      <w:rFonts w:ascii="ABC Junior Typing" w:hAnsi="ABC Junior Typing"/>
                                      <w:sz w:val="28"/>
                                      <w:szCs w:val="28"/>
                                    </w:rPr>
                                    <w:t xml:space="preserve"> - green</w:t>
                                  </w:r>
                                  <w:r>
                                    <w:rPr>
                                      <w:rFonts w:cs="Calibr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A3B9" id="Text Box 39" o:spid="_x0000_s1052" type="#_x0000_t202" style="position:absolute;left:0;text-align:left;margin-left:70.45pt;margin-top:164.35pt;width:124.35pt;height:61.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" filled="f" stroked="f" strokeweight=".5pt">
                      <v:textbox>
                        <w:txbxContent>
                          <w:p w:rsidR="00B15571" w:rsidRPr="00B15571" w:rsidRDefault="00B15571" w:rsidP="00B15571">
                            <w:pPr>
                              <w:spacing w:after="0" w:line="240" w:lineRule="auto"/>
                              <w:rPr>
                                <w:rFonts w:ascii="ABC Junior Typing" w:hAnsi="ABC Junior Typing"/>
                                <w:sz w:val="28"/>
                                <w:szCs w:val="28"/>
                              </w:rPr>
                            </w:pPr>
                            <w:r>
                              <w:rPr>
                                <w:rFonts w:ascii="ABC Junior Typing" w:hAnsi="ABC Junior Typing"/>
                                <w:sz w:val="28"/>
                                <w:szCs w:val="28"/>
                              </w:rPr>
                              <w:t xml:space="preserve">Car </w:t>
                            </w:r>
                            <w:r>
                              <w:rPr>
                                <w:rFonts w:cs="Calibri"/>
                                <w:sz w:val="28"/>
                                <w:szCs w:val="28"/>
                              </w:rPr>
                              <w:t>√</w:t>
                            </w:r>
                            <w:r>
                              <w:rPr>
                                <w:rFonts w:ascii="ABC Junior Typing" w:hAnsi="ABC Junior Typing"/>
                                <w:sz w:val="28"/>
                                <w:szCs w:val="28"/>
                              </w:rPr>
                              <w:t xml:space="preserve"> - green</w:t>
                            </w:r>
                            <w:r>
                              <w:rPr>
                                <w:rFonts w:cs="Calibri"/>
                                <w:sz w:val="28"/>
                                <w:szCs w:val="28"/>
                              </w:rPr>
                              <w:t>√</w:t>
                            </w:r>
                          </w:p>
                        </w:txbxContent>
                      </v:textbox>
                    </v:shape>
                  </w:pict>
                </mc:Fallback>
              </mc:AlternateContent>
            </w:r>
            <w:r>
              <w:rPr>
                <w:noProof/>
              </w:rPr>
              <w:drawing>
                <wp:anchor distT="0" distB="0" distL="114300" distR="114300" simplePos="0" relativeHeight="251701760" behindDoc="0" locked="0" layoutInCell="1" allowOverlap="1">
                  <wp:simplePos x="0" y="0"/>
                  <wp:positionH relativeFrom="column">
                    <wp:posOffset>71112</wp:posOffset>
                  </wp:positionH>
                  <wp:positionV relativeFrom="paragraph">
                    <wp:posOffset>677545</wp:posOffset>
                  </wp:positionV>
                  <wp:extent cx="2552387" cy="1359181"/>
                  <wp:effectExtent l="0" t="0" r="635" b="0"/>
                  <wp:wrapNone/>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387" cy="13591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571">
              <w:rPr>
                <w:rFonts w:ascii="ABC Junior Typing" w:hAnsi="ABC Junior Typing" w:cs="Calibri"/>
                <w:noProof/>
                <w:sz w:val="28"/>
                <w:szCs w:val="28"/>
              </w:rPr>
              <mc:AlternateContent>
                <mc:Choice Requires="wps">
                  <w:drawing>
                    <wp:anchor distT="0" distB="0" distL="114300" distR="114300" simplePos="0" relativeHeight="251697664" behindDoc="0" locked="0" layoutInCell="1" allowOverlap="1" wp14:anchorId="1B197FC5" wp14:editId="3C476017">
                      <wp:simplePos x="0" y="0"/>
                      <wp:positionH relativeFrom="column">
                        <wp:posOffset>1381298</wp:posOffset>
                      </wp:positionH>
                      <wp:positionV relativeFrom="paragraph">
                        <wp:posOffset>-763988</wp:posOffset>
                      </wp:positionV>
                      <wp:extent cx="1579171" cy="783772"/>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579171" cy="783772"/>
                              </a:xfrm>
                              <a:prstGeom prst="rect">
                                <a:avLst/>
                              </a:prstGeom>
                              <a:noFill/>
                              <a:ln w="6350">
                                <a:noFill/>
                              </a:ln>
                              <a:effectLst/>
                            </wps:spPr>
                            <wps:txbx>
                              <w:txbxContent>
                                <w:p w:rsidR="00B15571" w:rsidRDefault="00B15571" w:rsidP="00B15571">
                                  <w:pPr>
                                    <w:spacing w:after="0" w:line="240" w:lineRule="auto"/>
                                    <w:rPr>
                                      <w:rFonts w:ascii="ABC Junior Typing" w:hAnsi="ABC Junior Typing"/>
                                      <w:sz w:val="28"/>
                                      <w:szCs w:val="28"/>
                                    </w:rPr>
                                  </w:pPr>
                                  <w:r>
                                    <w:rPr>
                                      <w:rFonts w:ascii="ABC Junior Typing" w:hAnsi="ABC Junior Typing"/>
                                      <w:sz w:val="28"/>
                                      <w:szCs w:val="28"/>
                                    </w:rPr>
                                    <w:t>Dress - pink</w:t>
                                  </w:r>
                                  <w:r w:rsidR="00404F49">
                                    <w:rPr>
                                      <w:rFonts w:cs="Calibri"/>
                                      <w:sz w:val="28"/>
                                      <w:szCs w:val="28"/>
                                    </w:rPr>
                                    <w:t>√</w:t>
                                  </w:r>
                                </w:p>
                                <w:p w:rsidR="00404F49" w:rsidRPr="00B15571" w:rsidRDefault="00404F49" w:rsidP="00B15571">
                                  <w:pPr>
                                    <w:spacing w:after="0" w:line="240" w:lineRule="auto"/>
                                    <w:rPr>
                                      <w:rFonts w:ascii="ABC Junior Typing" w:hAnsi="ABC Junior Typing"/>
                                      <w:sz w:val="28"/>
                                      <w:szCs w:val="28"/>
                                    </w:rPr>
                                  </w:pPr>
                                  <w:r>
                                    <w:rPr>
                                      <w:rFonts w:ascii="ABC Junior Typing" w:hAnsi="ABC Junior Typing"/>
                                      <w:sz w:val="28"/>
                                      <w:szCs w:val="28"/>
                                    </w:rPr>
                                    <w:t xml:space="preserve">Girl </w:t>
                                  </w:r>
                                  <w:r>
                                    <w:rPr>
                                      <w:rFonts w:cs="Calibr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97FC5" id="Text Box 35" o:spid="_x0000_s1053" type="#_x0000_t202" style="position:absolute;left:0;text-align:left;margin-left:108.75pt;margin-top:-60.15pt;width:124.35pt;height:61.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" filled="f" stroked="f" strokeweight=".5pt">
                      <v:textbox>
                        <w:txbxContent>
                          <w:p w:rsidR="00B15571" w:rsidRDefault="00B15571" w:rsidP="00B15571">
                            <w:pPr>
                              <w:spacing w:after="0" w:line="240" w:lineRule="auto"/>
                              <w:rPr>
                                <w:rFonts w:ascii="ABC Junior Typing" w:hAnsi="ABC Junior Typing"/>
                                <w:sz w:val="28"/>
                                <w:szCs w:val="28"/>
                              </w:rPr>
                            </w:pPr>
                            <w:r>
                              <w:rPr>
                                <w:rFonts w:ascii="ABC Junior Typing" w:hAnsi="ABC Junior Typing"/>
                                <w:sz w:val="28"/>
                                <w:szCs w:val="28"/>
                              </w:rPr>
                              <w:t>Dress - pink</w:t>
                            </w:r>
                            <w:r w:rsidR="00404F49">
                              <w:rPr>
                                <w:rFonts w:cs="Calibri"/>
                                <w:sz w:val="28"/>
                                <w:szCs w:val="28"/>
                              </w:rPr>
                              <w:t>√</w:t>
                            </w:r>
                          </w:p>
                          <w:p w:rsidR="00404F49" w:rsidRPr="00B15571" w:rsidRDefault="00404F49" w:rsidP="00B15571">
                            <w:pPr>
                              <w:spacing w:after="0" w:line="240" w:lineRule="auto"/>
                              <w:rPr>
                                <w:rFonts w:ascii="ABC Junior Typing" w:hAnsi="ABC Junior Typing"/>
                                <w:sz w:val="28"/>
                                <w:szCs w:val="28"/>
                              </w:rPr>
                            </w:pPr>
                            <w:r>
                              <w:rPr>
                                <w:rFonts w:ascii="ABC Junior Typing" w:hAnsi="ABC Junior Typing"/>
                                <w:sz w:val="28"/>
                                <w:szCs w:val="28"/>
                              </w:rPr>
                              <w:t xml:space="preserve">Girl </w:t>
                            </w:r>
                            <w:r>
                              <w:rPr>
                                <w:rFonts w:cs="Calibri"/>
                                <w:sz w:val="28"/>
                                <w:szCs w:val="28"/>
                              </w:rPr>
                              <w:t>√</w:t>
                            </w:r>
                          </w:p>
                        </w:txbxContent>
                      </v:textbox>
                    </v:shape>
                  </w:pict>
                </mc:Fallback>
              </mc:AlternateContent>
            </w:r>
            <w:r w:rsidR="007F5A47" w:rsidRPr="00132F21">
              <w:rPr>
                <w:rFonts w:ascii="ABC Junior Typing" w:hAnsi="ABC Junior Typing" w:cs="Calibri"/>
                <w:sz w:val="28"/>
                <w:szCs w:val="28"/>
              </w:rPr>
              <w:t>Draw a green car. (2)</w:t>
            </w:r>
          </w:p>
        </w:tc>
      </w:tr>
    </w:tbl>
    <w:p w:rsidR="007F5A47" w:rsidRPr="007F5A47" w:rsidRDefault="007F5A47" w:rsidP="007F5A47">
      <w:pPr>
        <w:spacing w:line="240" w:lineRule="auto"/>
        <w:rPr>
          <w:rFonts w:ascii="ABC Junior Typing" w:hAnsi="ABC Junior Typing" w:cs="Calibri"/>
          <w:sz w:val="32"/>
          <w:szCs w:val="32"/>
        </w:rPr>
      </w:pPr>
    </w:p>
    <w:p w:rsidR="00AA09C9" w:rsidRPr="007F5A47" w:rsidRDefault="007F5A47" w:rsidP="007F5A47">
      <w:pPr>
        <w:jc w:val="right"/>
        <w:rPr>
          <w:rFonts w:ascii="ABC Junior Typing" w:hAnsi="ABC Junior Typing"/>
          <w:sz w:val="28"/>
          <w:szCs w:val="28"/>
        </w:rPr>
      </w:pPr>
      <w:r w:rsidRPr="007F5A47">
        <w:rPr>
          <w:rFonts w:ascii="ABC Junior Typing" w:hAnsi="ABC Junior Typing"/>
          <w:sz w:val="28"/>
          <w:szCs w:val="28"/>
        </w:rPr>
        <w:t>Total:</w:t>
      </w:r>
      <w:r>
        <w:rPr>
          <w:rFonts w:ascii="ABC Junior Typing" w:hAnsi="ABC Junior Typing"/>
          <w:sz w:val="28"/>
          <w:szCs w:val="28"/>
        </w:rPr>
        <w:t xml:space="preserve"> </w:t>
      </w:r>
      <w:r w:rsidRPr="007F5A47">
        <w:rPr>
          <w:rFonts w:ascii="ABC Junior Typing" w:hAnsi="ABC Junior Typing"/>
          <w:sz w:val="28"/>
          <w:szCs w:val="28"/>
        </w:rPr>
        <w:t>___/12</w:t>
      </w:r>
    </w:p>
    <w:p w:rsidR="007A0741" w:rsidRDefault="00AA09C9" w:rsidP="00070572">
      <w:pPr>
        <w:rPr>
          <w:rFonts w:ascii="ABC Junior Typing" w:hAnsi="ABC Junior Typing"/>
          <w:sz w:val="28"/>
          <w:szCs w:val="28"/>
        </w:rPr>
      </w:pPr>
      <w:r>
        <w:br w:type="page"/>
      </w:r>
      <w:r w:rsidR="007A0741" w:rsidRPr="007A0741">
        <w:rPr>
          <w:rFonts w:ascii="ABC Junior Typing" w:hAnsi="ABC Junior Typing"/>
          <w:sz w:val="28"/>
          <w:szCs w:val="28"/>
        </w:rPr>
        <w:lastRenderedPageBreak/>
        <w:t>1.4.   Look at the pictures and tell your teacher about what you</w:t>
      </w:r>
    </w:p>
    <w:p w:rsidR="007A0741" w:rsidRDefault="007A0741" w:rsidP="00070572">
      <w:pPr>
        <w:rPr>
          <w:rFonts w:ascii="ABC Junior Typing" w:hAnsi="ABC Junior Typing"/>
          <w:sz w:val="28"/>
          <w:szCs w:val="28"/>
        </w:rPr>
      </w:pPr>
      <w:r>
        <w:rPr>
          <w:rFonts w:ascii="ABC Junior Typing" w:hAnsi="ABC Junior Typing"/>
          <w:sz w:val="28"/>
          <w:szCs w:val="28"/>
        </w:rPr>
        <w:t xml:space="preserve">     </w:t>
      </w:r>
      <w:r w:rsidRPr="007A0741">
        <w:rPr>
          <w:rFonts w:ascii="ABC Junior Typing" w:hAnsi="ABC Junior Typing"/>
          <w:sz w:val="28"/>
          <w:szCs w:val="28"/>
        </w:rPr>
        <w:t xml:space="preserve"> </w:t>
      </w:r>
      <w:proofErr w:type="gramStart"/>
      <w:r w:rsidRPr="007A0741">
        <w:rPr>
          <w:rFonts w:ascii="ABC Junior Typing" w:hAnsi="ABC Junior Typing"/>
          <w:sz w:val="28"/>
          <w:szCs w:val="28"/>
        </w:rPr>
        <w:t>see</w:t>
      </w:r>
      <w:proofErr w:type="gramEnd"/>
      <w:r w:rsidRPr="007A0741">
        <w:rPr>
          <w:rFonts w:ascii="ABC Junior Typing" w:hAnsi="ABC Junior Typing"/>
          <w:sz w:val="28"/>
          <w:szCs w:val="28"/>
        </w:rPr>
        <w:t xml:space="preserve"> in each picture. (6)</w:t>
      </w:r>
      <w:r w:rsidRPr="007A0741">
        <w:rPr>
          <w:noProof/>
        </w:rPr>
        <w:t xml:space="preserve"> </w:t>
      </w:r>
    </w:p>
    <w:p w:rsidR="007A0741" w:rsidRDefault="007A0741" w:rsidP="00070572">
      <w:pPr>
        <w:rPr>
          <w:rFonts w:ascii="ABC Junior Typing" w:hAnsi="ABC Junior Typing"/>
          <w:sz w:val="28"/>
          <w:szCs w:val="2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4065"/>
      </w:tblGrid>
      <w:tr w:rsidR="007A0741" w:rsidRPr="00132F21" w:rsidTr="00132F21">
        <w:tc>
          <w:tcPr>
            <w:tcW w:w="4230" w:type="dxa"/>
            <w:shd w:val="clear" w:color="auto" w:fill="auto"/>
          </w:tcPr>
          <w:p w:rsidR="007A0741" w:rsidRPr="009428AA" w:rsidRDefault="009428AA" w:rsidP="009428AA">
            <w:pPr>
              <w:pStyle w:val="ListParagraph"/>
              <w:numPr>
                <w:ilvl w:val="0"/>
                <w:numId w:val="27"/>
              </w:numPr>
              <w:spacing w:before="240"/>
              <w:rPr>
                <w:rFonts w:ascii="ABC Junior Typing" w:hAnsi="ABC Junior Typing"/>
                <w:sz w:val="28"/>
                <w:szCs w:val="28"/>
              </w:rPr>
            </w:pPr>
            <w:r w:rsidRPr="009428AA">
              <w:rPr>
                <w:rFonts w:ascii="ABC Junior Typing" w:hAnsi="ABC Junior Typing"/>
                <w:sz w:val="28"/>
                <w:szCs w:val="28"/>
              </w:rPr>
              <w:t>The girl is reading a book.</w:t>
            </w:r>
          </w:p>
          <w:p w:rsidR="009428AA" w:rsidRPr="009428AA" w:rsidRDefault="009428AA" w:rsidP="009428AA">
            <w:pPr>
              <w:pStyle w:val="ListParagraph"/>
              <w:numPr>
                <w:ilvl w:val="0"/>
                <w:numId w:val="27"/>
              </w:numPr>
              <w:spacing w:before="240"/>
              <w:rPr>
                <w:rFonts w:ascii="ABC Junior Typing" w:hAnsi="ABC Junior Typing"/>
                <w:sz w:val="28"/>
                <w:szCs w:val="28"/>
              </w:rPr>
            </w:pPr>
            <w:r w:rsidRPr="009428AA">
              <w:rPr>
                <w:rFonts w:ascii="ABC Junior Typing" w:hAnsi="ABC Junior Typing"/>
                <w:sz w:val="28"/>
                <w:szCs w:val="28"/>
              </w:rPr>
              <w:t>The girl is listening to music with her headphones.</w:t>
            </w:r>
          </w:p>
          <w:p w:rsidR="009428AA" w:rsidRPr="009428AA" w:rsidRDefault="009428AA" w:rsidP="009428AA">
            <w:pPr>
              <w:pStyle w:val="ListParagraph"/>
              <w:numPr>
                <w:ilvl w:val="0"/>
                <w:numId w:val="27"/>
              </w:numPr>
              <w:spacing w:before="240"/>
              <w:rPr>
                <w:rFonts w:ascii="ABC Junior Typing" w:hAnsi="ABC Junior Typing"/>
                <w:sz w:val="28"/>
                <w:szCs w:val="28"/>
              </w:rPr>
            </w:pPr>
            <w:r w:rsidRPr="009428AA">
              <w:rPr>
                <w:rFonts w:ascii="ABC Junior Typing" w:hAnsi="ABC Junior Typing"/>
                <w:sz w:val="28"/>
                <w:szCs w:val="28"/>
              </w:rPr>
              <w:t>She is sitting on a mat.</w:t>
            </w:r>
          </w:p>
          <w:p w:rsidR="007A0741" w:rsidRPr="009428AA" w:rsidRDefault="007A0741" w:rsidP="009428AA">
            <w:pPr>
              <w:spacing w:before="240"/>
              <w:rPr>
                <w:rFonts w:ascii="ABC Junior Typing" w:hAnsi="ABC Junior Typing"/>
                <w:sz w:val="28"/>
                <w:szCs w:val="28"/>
              </w:rPr>
            </w:pPr>
          </w:p>
        </w:tc>
        <w:tc>
          <w:tcPr>
            <w:tcW w:w="4185" w:type="dxa"/>
            <w:shd w:val="clear" w:color="auto" w:fill="auto"/>
          </w:tcPr>
          <w:p w:rsidR="007A0741" w:rsidRPr="009428AA" w:rsidRDefault="009428AA" w:rsidP="009428AA">
            <w:pPr>
              <w:pStyle w:val="ListParagraph"/>
              <w:numPr>
                <w:ilvl w:val="0"/>
                <w:numId w:val="27"/>
              </w:numPr>
              <w:spacing w:before="240"/>
              <w:rPr>
                <w:rFonts w:ascii="ABC Junior Typing" w:hAnsi="ABC Junior Typing"/>
                <w:sz w:val="28"/>
                <w:szCs w:val="28"/>
              </w:rPr>
            </w:pPr>
            <w:r w:rsidRPr="009428AA">
              <w:rPr>
                <w:rFonts w:ascii="ABC Junior Typing" w:hAnsi="ABC Junior Typing"/>
                <w:noProof/>
                <w:sz w:val="28"/>
                <w:szCs w:val="28"/>
              </w:rPr>
              <w:t>The girl is painting.</w:t>
            </w:r>
          </w:p>
          <w:p w:rsidR="009428AA" w:rsidRPr="009428AA" w:rsidRDefault="009428AA" w:rsidP="009428AA">
            <w:pPr>
              <w:pStyle w:val="ListParagraph"/>
              <w:numPr>
                <w:ilvl w:val="0"/>
                <w:numId w:val="27"/>
              </w:numPr>
              <w:spacing w:before="240"/>
              <w:rPr>
                <w:rFonts w:ascii="ABC Junior Typing" w:hAnsi="ABC Junior Typing"/>
                <w:sz w:val="28"/>
                <w:szCs w:val="28"/>
              </w:rPr>
            </w:pPr>
            <w:r w:rsidRPr="009428AA">
              <w:rPr>
                <w:rFonts w:ascii="ABC Junior Typing" w:hAnsi="ABC Junior Typing"/>
                <w:noProof/>
                <w:sz w:val="28"/>
                <w:szCs w:val="28"/>
              </w:rPr>
              <w:t>She is painting a flower.</w:t>
            </w:r>
          </w:p>
          <w:p w:rsidR="009428AA" w:rsidRPr="009428AA" w:rsidRDefault="009428AA" w:rsidP="009428AA">
            <w:pPr>
              <w:pStyle w:val="ListParagraph"/>
              <w:numPr>
                <w:ilvl w:val="0"/>
                <w:numId w:val="27"/>
              </w:numPr>
              <w:spacing w:before="240"/>
              <w:rPr>
                <w:rFonts w:ascii="ABC Junior Typing" w:hAnsi="ABC Junior Typing"/>
                <w:sz w:val="28"/>
                <w:szCs w:val="28"/>
              </w:rPr>
            </w:pPr>
            <w:r w:rsidRPr="009428AA">
              <w:rPr>
                <w:rFonts w:ascii="ABC Junior Typing" w:hAnsi="ABC Junior Typing"/>
                <w:noProof/>
                <w:sz w:val="28"/>
                <w:szCs w:val="28"/>
              </w:rPr>
              <w:t>She is painting on an esel.</w:t>
            </w:r>
          </w:p>
        </w:tc>
      </w:tr>
      <w:tr w:rsidR="007A0741" w:rsidRPr="00132F21" w:rsidTr="00132F21">
        <w:tc>
          <w:tcPr>
            <w:tcW w:w="4230" w:type="dxa"/>
            <w:shd w:val="clear" w:color="auto" w:fill="auto"/>
          </w:tcPr>
          <w:p w:rsidR="007A0741" w:rsidRPr="009428AA" w:rsidRDefault="009428AA" w:rsidP="009428AA">
            <w:pPr>
              <w:pStyle w:val="ListParagraph"/>
              <w:numPr>
                <w:ilvl w:val="0"/>
                <w:numId w:val="27"/>
              </w:numPr>
              <w:spacing w:before="240"/>
              <w:rPr>
                <w:rFonts w:ascii="ABC Junior Typing" w:hAnsi="ABC Junior Typing"/>
                <w:sz w:val="28"/>
                <w:szCs w:val="28"/>
              </w:rPr>
            </w:pPr>
            <w:r w:rsidRPr="009428AA">
              <w:rPr>
                <w:rFonts w:ascii="ABC Junior Typing" w:hAnsi="ABC Junior Typing"/>
                <w:sz w:val="28"/>
                <w:szCs w:val="28"/>
              </w:rPr>
              <w:t>The girls are jumping rope.</w:t>
            </w:r>
          </w:p>
          <w:p w:rsidR="009428AA" w:rsidRPr="009428AA" w:rsidRDefault="009428AA" w:rsidP="009428AA">
            <w:pPr>
              <w:pStyle w:val="ListParagraph"/>
              <w:numPr>
                <w:ilvl w:val="0"/>
                <w:numId w:val="28"/>
              </w:numPr>
              <w:spacing w:before="240"/>
              <w:rPr>
                <w:rFonts w:ascii="ABC Junior Typing" w:hAnsi="ABC Junior Typing"/>
                <w:sz w:val="28"/>
                <w:szCs w:val="28"/>
              </w:rPr>
            </w:pPr>
            <w:r w:rsidRPr="009428AA">
              <w:rPr>
                <w:rFonts w:ascii="ABC Junior Typing" w:hAnsi="ABC Junior Typing"/>
                <w:sz w:val="28"/>
                <w:szCs w:val="28"/>
              </w:rPr>
              <w:t>There are 3 girls.</w:t>
            </w:r>
          </w:p>
          <w:p w:rsidR="007A0741" w:rsidRPr="009428AA" w:rsidRDefault="009428AA" w:rsidP="009428AA">
            <w:pPr>
              <w:pStyle w:val="ListParagraph"/>
              <w:numPr>
                <w:ilvl w:val="0"/>
                <w:numId w:val="28"/>
              </w:numPr>
              <w:spacing w:before="240"/>
              <w:rPr>
                <w:rFonts w:ascii="ABC Junior Typing" w:hAnsi="ABC Junior Typing"/>
                <w:sz w:val="28"/>
                <w:szCs w:val="28"/>
              </w:rPr>
            </w:pPr>
            <w:r w:rsidRPr="009428AA">
              <w:rPr>
                <w:rFonts w:ascii="ABC Junior Typing" w:hAnsi="ABC Junior Typing"/>
                <w:sz w:val="28"/>
                <w:szCs w:val="28"/>
              </w:rPr>
              <w:t>One girl is jumping, the other two are holding the rope.</w:t>
            </w:r>
          </w:p>
        </w:tc>
        <w:tc>
          <w:tcPr>
            <w:tcW w:w="4185" w:type="dxa"/>
            <w:shd w:val="clear" w:color="auto" w:fill="auto"/>
          </w:tcPr>
          <w:p w:rsidR="007A0741" w:rsidRPr="009428AA" w:rsidRDefault="009428AA" w:rsidP="009428AA">
            <w:pPr>
              <w:pStyle w:val="ListParagraph"/>
              <w:numPr>
                <w:ilvl w:val="0"/>
                <w:numId w:val="29"/>
              </w:numPr>
              <w:spacing w:before="240"/>
              <w:rPr>
                <w:rFonts w:ascii="ABC Junior Typing" w:hAnsi="ABC Junior Typing"/>
                <w:sz w:val="28"/>
                <w:szCs w:val="28"/>
              </w:rPr>
            </w:pPr>
            <w:r w:rsidRPr="009428AA">
              <w:rPr>
                <w:rFonts w:ascii="ABC Junior Typing" w:hAnsi="ABC Junior Typing"/>
                <w:sz w:val="28"/>
                <w:szCs w:val="28"/>
              </w:rPr>
              <w:t>It is raining.</w:t>
            </w:r>
          </w:p>
          <w:p w:rsidR="009428AA" w:rsidRPr="009428AA" w:rsidRDefault="009428AA" w:rsidP="009428AA">
            <w:pPr>
              <w:pStyle w:val="ListParagraph"/>
              <w:numPr>
                <w:ilvl w:val="0"/>
                <w:numId w:val="29"/>
              </w:numPr>
              <w:spacing w:before="240"/>
              <w:rPr>
                <w:rFonts w:ascii="ABC Junior Typing" w:hAnsi="ABC Junior Typing"/>
                <w:sz w:val="28"/>
                <w:szCs w:val="28"/>
              </w:rPr>
            </w:pPr>
            <w:r w:rsidRPr="009428AA">
              <w:rPr>
                <w:rFonts w:ascii="ABC Junior Typing" w:hAnsi="ABC Junior Typing"/>
                <w:sz w:val="28"/>
                <w:szCs w:val="28"/>
              </w:rPr>
              <w:t>The girl is holding an umbrella.</w:t>
            </w:r>
          </w:p>
          <w:p w:rsidR="009428AA" w:rsidRPr="009428AA" w:rsidRDefault="009428AA" w:rsidP="009428AA">
            <w:pPr>
              <w:pStyle w:val="ListParagraph"/>
              <w:numPr>
                <w:ilvl w:val="0"/>
                <w:numId w:val="29"/>
              </w:numPr>
              <w:spacing w:before="240"/>
              <w:rPr>
                <w:rFonts w:ascii="ABC Junior Typing" w:hAnsi="ABC Junior Typing"/>
                <w:sz w:val="28"/>
                <w:szCs w:val="28"/>
              </w:rPr>
            </w:pPr>
            <w:r w:rsidRPr="009428AA">
              <w:rPr>
                <w:rFonts w:ascii="ABC Junior Typing" w:hAnsi="ABC Junior Typing"/>
                <w:sz w:val="28"/>
                <w:szCs w:val="28"/>
              </w:rPr>
              <w:t>The girls is standing under an umbrella.</w:t>
            </w:r>
          </w:p>
        </w:tc>
      </w:tr>
      <w:tr w:rsidR="007A0741" w:rsidRPr="00132F21" w:rsidTr="00132F21">
        <w:tc>
          <w:tcPr>
            <w:tcW w:w="4230" w:type="dxa"/>
            <w:shd w:val="clear" w:color="auto" w:fill="auto"/>
          </w:tcPr>
          <w:p w:rsidR="007A0741" w:rsidRDefault="009428AA" w:rsidP="009428AA">
            <w:pPr>
              <w:pStyle w:val="ListParagraph"/>
              <w:numPr>
                <w:ilvl w:val="0"/>
                <w:numId w:val="29"/>
              </w:numPr>
              <w:spacing w:before="240"/>
              <w:rPr>
                <w:rFonts w:ascii="ABC Junior Typing" w:hAnsi="ABC Junior Typing"/>
                <w:sz w:val="28"/>
                <w:szCs w:val="28"/>
              </w:rPr>
            </w:pPr>
            <w:r>
              <w:rPr>
                <w:rFonts w:ascii="ABC Junior Typing" w:hAnsi="ABC Junior Typing"/>
                <w:sz w:val="28"/>
                <w:szCs w:val="28"/>
              </w:rPr>
              <w:t>There are two boys.</w:t>
            </w:r>
          </w:p>
          <w:p w:rsidR="009428AA" w:rsidRPr="009428AA" w:rsidRDefault="009428AA" w:rsidP="009428AA">
            <w:pPr>
              <w:pStyle w:val="ListParagraph"/>
              <w:numPr>
                <w:ilvl w:val="0"/>
                <w:numId w:val="29"/>
              </w:numPr>
              <w:spacing w:before="240"/>
              <w:rPr>
                <w:rFonts w:ascii="ABC Junior Typing" w:hAnsi="ABC Junior Typing"/>
                <w:sz w:val="28"/>
                <w:szCs w:val="28"/>
              </w:rPr>
            </w:pPr>
            <w:r>
              <w:rPr>
                <w:rFonts w:ascii="ABC Junior Typing" w:hAnsi="ABC Junior Typing"/>
                <w:sz w:val="28"/>
                <w:szCs w:val="28"/>
              </w:rPr>
              <w:t>The boys are throwing a ball.</w:t>
            </w:r>
          </w:p>
          <w:p w:rsidR="007A0741" w:rsidRPr="009428AA" w:rsidRDefault="007A0741" w:rsidP="009428AA">
            <w:pPr>
              <w:spacing w:before="240"/>
              <w:rPr>
                <w:rFonts w:ascii="ABC Junior Typing" w:hAnsi="ABC Junior Typing"/>
                <w:sz w:val="28"/>
                <w:szCs w:val="28"/>
              </w:rPr>
            </w:pPr>
          </w:p>
          <w:p w:rsidR="007A0741" w:rsidRPr="009428AA" w:rsidRDefault="007A0741" w:rsidP="009428AA">
            <w:pPr>
              <w:spacing w:before="240"/>
              <w:rPr>
                <w:rFonts w:ascii="ABC Junior Typing" w:hAnsi="ABC Junior Typing"/>
                <w:sz w:val="28"/>
                <w:szCs w:val="28"/>
              </w:rPr>
            </w:pPr>
          </w:p>
        </w:tc>
        <w:tc>
          <w:tcPr>
            <w:tcW w:w="4185" w:type="dxa"/>
            <w:shd w:val="clear" w:color="auto" w:fill="auto"/>
          </w:tcPr>
          <w:p w:rsidR="007A0741" w:rsidRDefault="00145ABB" w:rsidP="00145ABB">
            <w:pPr>
              <w:pStyle w:val="ListParagraph"/>
              <w:numPr>
                <w:ilvl w:val="0"/>
                <w:numId w:val="29"/>
              </w:numPr>
              <w:spacing w:before="240"/>
              <w:rPr>
                <w:rFonts w:ascii="ABC Junior Typing" w:hAnsi="ABC Junior Typing"/>
                <w:sz w:val="28"/>
                <w:szCs w:val="28"/>
              </w:rPr>
            </w:pPr>
            <w:r>
              <w:rPr>
                <w:rFonts w:ascii="ABC Junior Typing" w:hAnsi="ABC Junior Typing"/>
                <w:sz w:val="28"/>
                <w:szCs w:val="28"/>
              </w:rPr>
              <w:t>It is a girl.</w:t>
            </w:r>
          </w:p>
          <w:p w:rsidR="00145ABB" w:rsidRDefault="00145ABB" w:rsidP="00145ABB">
            <w:pPr>
              <w:pStyle w:val="ListParagraph"/>
              <w:numPr>
                <w:ilvl w:val="0"/>
                <w:numId w:val="29"/>
              </w:numPr>
              <w:spacing w:before="240"/>
              <w:rPr>
                <w:rFonts w:ascii="ABC Junior Typing" w:hAnsi="ABC Junior Typing"/>
                <w:sz w:val="28"/>
                <w:szCs w:val="28"/>
              </w:rPr>
            </w:pPr>
            <w:r>
              <w:rPr>
                <w:rFonts w:ascii="ABC Junior Typing" w:hAnsi="ABC Junior Typing"/>
                <w:sz w:val="28"/>
                <w:szCs w:val="28"/>
              </w:rPr>
              <w:t>She is raking the leaves.</w:t>
            </w:r>
          </w:p>
          <w:p w:rsidR="00145ABB" w:rsidRPr="00145ABB" w:rsidRDefault="00145ABB" w:rsidP="00145ABB">
            <w:pPr>
              <w:pStyle w:val="ListParagraph"/>
              <w:numPr>
                <w:ilvl w:val="0"/>
                <w:numId w:val="29"/>
              </w:numPr>
              <w:spacing w:before="240"/>
              <w:rPr>
                <w:rFonts w:ascii="ABC Junior Typing" w:hAnsi="ABC Junior Typing"/>
                <w:sz w:val="28"/>
                <w:szCs w:val="28"/>
              </w:rPr>
            </w:pPr>
            <w:r>
              <w:rPr>
                <w:rFonts w:ascii="ABC Junior Typing" w:hAnsi="ABC Junior Typing"/>
                <w:sz w:val="28"/>
                <w:szCs w:val="28"/>
              </w:rPr>
              <w:t xml:space="preserve">She has two ponytails. </w:t>
            </w:r>
          </w:p>
        </w:tc>
      </w:tr>
    </w:tbl>
    <w:p w:rsidR="007A0741" w:rsidRPr="007A0741" w:rsidRDefault="007A0741" w:rsidP="00070572">
      <w:pPr>
        <w:rPr>
          <w:rFonts w:ascii="ABC Junior Typing" w:hAnsi="ABC Junior Typing"/>
          <w:sz w:val="28"/>
          <w:szCs w:val="28"/>
        </w:rPr>
      </w:pPr>
    </w:p>
    <w:p w:rsidR="007A0741" w:rsidRDefault="007A0741" w:rsidP="007A0741">
      <w:pPr>
        <w:tabs>
          <w:tab w:val="left" w:pos="1419"/>
        </w:tabs>
        <w:jc w:val="right"/>
        <w:rPr>
          <w:rFonts w:ascii="ABC Junior Typing" w:hAnsi="ABC Junior Typing"/>
          <w:sz w:val="28"/>
          <w:szCs w:val="28"/>
        </w:rPr>
      </w:pPr>
      <w:r w:rsidRPr="007A0741">
        <w:rPr>
          <w:rFonts w:ascii="ABC Junior Typing" w:hAnsi="ABC Junior Typing"/>
          <w:sz w:val="28"/>
          <w:szCs w:val="28"/>
        </w:rPr>
        <w:t>Total: __/6</w:t>
      </w:r>
    </w:p>
    <w:p w:rsidR="007A0741" w:rsidRPr="007A0741" w:rsidRDefault="007A0741" w:rsidP="007A0741">
      <w:pPr>
        <w:tabs>
          <w:tab w:val="left" w:pos="1419"/>
        </w:tabs>
        <w:jc w:val="right"/>
        <w:rPr>
          <w:rFonts w:ascii="ABC Junior Typing" w:hAnsi="ABC Junior Typing"/>
          <w:sz w:val="28"/>
          <w:szCs w:val="28"/>
        </w:rPr>
      </w:pPr>
      <w:r>
        <w:rPr>
          <w:rFonts w:ascii="ABC Junior Typing" w:hAnsi="ABC Junior Typing"/>
          <w:sz w:val="28"/>
          <w:szCs w:val="28"/>
        </w:rPr>
        <w:t xml:space="preserve">Total mark activity 1 (1.1. + 1.2. + 1.3. + 1.4.) = ___/45 </w:t>
      </w:r>
    </w:p>
    <w:p w:rsidR="00AA09C9" w:rsidRPr="00070572" w:rsidRDefault="007A0741" w:rsidP="00070572">
      <w:pPr>
        <w:rPr>
          <w:rFonts w:ascii="ABC Junior Typing" w:hAnsi="ABC Junior Typing" w:cs="Calibri"/>
          <w:b/>
          <w:sz w:val="32"/>
          <w:szCs w:val="32"/>
        </w:rPr>
      </w:pPr>
      <w:r w:rsidRPr="007A0741">
        <w:br w:type="page"/>
      </w:r>
      <w:r w:rsidR="00AA09C9" w:rsidRPr="000D6F60">
        <w:rPr>
          <w:rFonts w:ascii="ABC Junior Typing" w:hAnsi="ABC Junior Typing"/>
          <w:b/>
          <w:sz w:val="32"/>
          <w:szCs w:val="32"/>
        </w:rPr>
        <w:lastRenderedPageBreak/>
        <w:t>Activity 2</w:t>
      </w:r>
    </w:p>
    <w:p w:rsidR="00AA09C9" w:rsidRPr="000D6F60" w:rsidRDefault="003C358E" w:rsidP="00AA09C9">
      <w:pPr>
        <w:rPr>
          <w:rFonts w:ascii="ABC Junior Typing" w:hAnsi="ABC Junior Typing"/>
          <w:b/>
          <w:sz w:val="32"/>
          <w:szCs w:val="32"/>
        </w:rPr>
      </w:pPr>
      <w:r>
        <w:rPr>
          <w:rFonts w:ascii="ABC Junior Typing" w:hAnsi="ABC Junior Typing"/>
          <w:b/>
          <w:sz w:val="32"/>
          <w:szCs w:val="32"/>
        </w:rPr>
        <w:t>Emergent r</w:t>
      </w:r>
      <w:r w:rsidR="00AA09C9" w:rsidRPr="000D6F60">
        <w:rPr>
          <w:rFonts w:ascii="ABC Junior Typing" w:hAnsi="ABC Junior Typing"/>
          <w:b/>
          <w:sz w:val="32"/>
          <w:szCs w:val="32"/>
        </w:rPr>
        <w:t>eading</w:t>
      </w:r>
    </w:p>
    <w:p w:rsidR="00AA09C9" w:rsidRPr="000D6F60" w:rsidRDefault="003C358E" w:rsidP="00AA09C9">
      <w:pPr>
        <w:rPr>
          <w:rFonts w:ascii="ABC Junior Typing" w:hAnsi="ABC Junior Typing"/>
          <w:b/>
          <w:sz w:val="32"/>
          <w:szCs w:val="32"/>
        </w:rPr>
      </w:pPr>
      <w:r>
        <w:rPr>
          <w:rFonts w:ascii="ABC Junior Typing" w:hAnsi="ABC Junior Typing"/>
          <w:b/>
          <w:sz w:val="32"/>
          <w:szCs w:val="32"/>
        </w:rPr>
        <w:t>Marks: 5</w:t>
      </w:r>
    </w:p>
    <w:p w:rsidR="00AA09C9" w:rsidRPr="00DE2460" w:rsidRDefault="00AA09C9" w:rsidP="00AA09C9">
      <w:pPr>
        <w:rPr>
          <w:rFonts w:ascii="ABC Junior Typing" w:hAnsi="ABC Junior Typing"/>
          <w:sz w:val="28"/>
          <w:szCs w:val="28"/>
        </w:rPr>
      </w:pPr>
    </w:p>
    <w:p w:rsidR="00AA09C9" w:rsidRDefault="00AA09C9" w:rsidP="006E3AF9">
      <w:pPr>
        <w:pStyle w:val="ListParagraph"/>
        <w:ind w:left="0"/>
        <w:rPr>
          <w:rFonts w:ascii="Arial" w:hAnsi="Arial" w:cs="Arial"/>
          <w:sz w:val="28"/>
          <w:szCs w:val="28"/>
        </w:rPr>
      </w:pPr>
      <w:r w:rsidRPr="00DE2460">
        <w:rPr>
          <w:rFonts w:ascii="ABC Junior Typing" w:hAnsi="ABC Junior Typing"/>
          <w:sz w:val="28"/>
          <w:szCs w:val="28"/>
        </w:rPr>
        <w:t>Shared reading</w:t>
      </w:r>
      <w:r w:rsidR="006E3AF9">
        <w:rPr>
          <w:rFonts w:ascii="Arial" w:hAnsi="Arial" w:cs="Arial"/>
          <w:sz w:val="28"/>
          <w:szCs w:val="28"/>
        </w:rPr>
        <w:t xml:space="preserve"> </w:t>
      </w:r>
    </w:p>
    <w:p w:rsidR="003F5731" w:rsidRDefault="006E3AF9" w:rsidP="006E3AF9">
      <w:pPr>
        <w:pStyle w:val="ListParagraph"/>
        <w:ind w:left="0"/>
        <w:rPr>
          <w:rFonts w:ascii="ABC Junior Typing" w:hAnsi="ABC Junior Typing" w:cs="Arial"/>
          <w:sz w:val="28"/>
          <w:szCs w:val="28"/>
        </w:rPr>
      </w:pPr>
      <w:r>
        <w:rPr>
          <w:rFonts w:ascii="Arial" w:hAnsi="Arial" w:cs="Arial"/>
          <w:sz w:val="28"/>
          <w:szCs w:val="28"/>
        </w:rPr>
        <w:t xml:space="preserve">         </w:t>
      </w:r>
      <w:r w:rsidR="003F5731" w:rsidRPr="003F5731">
        <w:rPr>
          <w:rFonts w:ascii="ABC Junior Typing" w:hAnsi="ABC Junior Typing" w:cs="Arial"/>
          <w:sz w:val="28"/>
          <w:szCs w:val="28"/>
        </w:rPr>
        <w:t xml:space="preserve">Listen to the story your teacher is going to read. Then </w:t>
      </w:r>
    </w:p>
    <w:p w:rsidR="006E3AF9" w:rsidRDefault="003F5731" w:rsidP="003F5731">
      <w:pPr>
        <w:pStyle w:val="ListParagraph"/>
        <w:ind w:left="0"/>
        <w:rPr>
          <w:rFonts w:ascii="ABC Junior Typing" w:hAnsi="ABC Junior Typing" w:cs="Arial"/>
          <w:sz w:val="28"/>
          <w:szCs w:val="28"/>
        </w:rPr>
      </w:pPr>
      <w:r>
        <w:rPr>
          <w:rFonts w:ascii="ABC Junior Typing" w:hAnsi="ABC Junior Typing" w:cs="Arial"/>
          <w:sz w:val="28"/>
          <w:szCs w:val="28"/>
        </w:rPr>
        <w:t xml:space="preserve">      </w:t>
      </w:r>
      <w:proofErr w:type="gramStart"/>
      <w:r w:rsidRPr="003F5731">
        <w:rPr>
          <w:rFonts w:ascii="ABC Junior Typing" w:hAnsi="ABC Junior Typing" w:cs="Arial"/>
          <w:sz w:val="28"/>
          <w:szCs w:val="28"/>
        </w:rPr>
        <w:t>follow</w:t>
      </w:r>
      <w:proofErr w:type="gramEnd"/>
      <w:r w:rsidRPr="003F5731">
        <w:rPr>
          <w:rFonts w:ascii="ABC Junior Typing" w:hAnsi="ABC Junior Typing" w:cs="Arial"/>
          <w:sz w:val="28"/>
          <w:szCs w:val="28"/>
        </w:rPr>
        <w:t xml:space="preserve"> her instructions.</w:t>
      </w:r>
      <w:r>
        <w:rPr>
          <w:rFonts w:ascii="Arial" w:hAnsi="Arial" w:cs="Arial"/>
          <w:sz w:val="28"/>
          <w:szCs w:val="28"/>
        </w:rPr>
        <w:t xml:space="preserve"> </w:t>
      </w:r>
    </w:p>
    <w:p w:rsidR="003F5731" w:rsidRPr="006E3AF9" w:rsidRDefault="003F5731" w:rsidP="003F5731">
      <w:pPr>
        <w:pStyle w:val="ListParagraph"/>
        <w:ind w:left="0"/>
        <w:rPr>
          <w:rFonts w:ascii="ABC Junior Typing" w:hAnsi="ABC Junior Typing" w:cs="Arial"/>
          <w:sz w:val="28"/>
          <w:szCs w:val="28"/>
        </w:rPr>
      </w:pPr>
    </w:p>
    <w:p w:rsidR="006E3AF9" w:rsidRDefault="00A644BE" w:rsidP="003C358E">
      <w:pPr>
        <w:pStyle w:val="ListParagraph"/>
        <w:ind w:left="0"/>
        <w:rPr>
          <w:rFonts w:ascii="ABC Junior Typing" w:hAnsi="ABC Junior Typing"/>
          <w:sz w:val="32"/>
          <w:szCs w:val="32"/>
        </w:rPr>
      </w:pPr>
      <w:r>
        <w:rPr>
          <w:rFonts w:ascii="ABC Junior Typing" w:hAnsi="ABC Junior Typing"/>
          <w:noProof/>
          <w:sz w:val="32"/>
          <w:szCs w:val="32"/>
        </w:rPr>
        <mc:AlternateContent>
          <mc:Choice Requires="wps">
            <w:drawing>
              <wp:anchor distT="0" distB="0" distL="114300" distR="114300" simplePos="0" relativeHeight="251671040" behindDoc="0" locked="0" layoutInCell="1" allowOverlap="1">
                <wp:simplePos x="0" y="0"/>
                <wp:positionH relativeFrom="column">
                  <wp:posOffset>67945</wp:posOffset>
                </wp:positionH>
                <wp:positionV relativeFrom="paragraph">
                  <wp:posOffset>94615</wp:posOffset>
                </wp:positionV>
                <wp:extent cx="5732145" cy="4995545"/>
                <wp:effectExtent l="19050" t="19050" r="20955" b="14605"/>
                <wp:wrapNone/>
                <wp:docPr id="2"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4995545"/>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39DE2A3" id="Rounded Rectangle 25" o:spid="_x0000_s1026" style="position:absolute;margin-left:5.35pt;margin-top:7.45pt;width:451.35pt;height:393.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" filled="f" strokecolor="windowText" strokeweight="2.25pt">
                <v:stroke joinstyle="miter"/>
                <v:path arrowok="t"/>
              </v:roundrect>
            </w:pict>
          </mc:Fallback>
        </mc:AlternateContent>
      </w:r>
    </w:p>
    <w:p w:rsidR="00BC3646" w:rsidRDefault="00BC3646" w:rsidP="003F5731">
      <w:pPr>
        <w:pStyle w:val="ListParagraph"/>
        <w:jc w:val="center"/>
        <w:rPr>
          <w:rFonts w:ascii="ABC Junior Typing" w:hAnsi="ABC Junior Typing"/>
          <w:sz w:val="32"/>
          <w:szCs w:val="32"/>
        </w:rPr>
      </w:pPr>
      <w:r w:rsidRPr="00BC3646">
        <w:rPr>
          <w:rFonts w:ascii="ABC Junior Typing" w:hAnsi="ABC Junior Typing"/>
          <w:sz w:val="32"/>
          <w:szCs w:val="32"/>
        </w:rPr>
        <w:t>Ken's Messy Room</w:t>
      </w:r>
    </w:p>
    <w:p w:rsidR="003F5731" w:rsidRPr="00BC3646" w:rsidRDefault="003F5731" w:rsidP="003F5731">
      <w:pPr>
        <w:pStyle w:val="ListParagraph"/>
        <w:jc w:val="center"/>
        <w:rPr>
          <w:rFonts w:ascii="ABC Junior Typing" w:hAnsi="ABC Junior Typing"/>
          <w:sz w:val="32"/>
          <w:szCs w:val="32"/>
        </w:rPr>
      </w:pPr>
    </w:p>
    <w:p w:rsidR="00BC3646" w:rsidRPr="00BC3646" w:rsidRDefault="00BC3646" w:rsidP="00BC3646">
      <w:pPr>
        <w:pStyle w:val="ListParagraph"/>
        <w:rPr>
          <w:rFonts w:ascii="ABC Junior Typing" w:hAnsi="ABC Junior Typing"/>
          <w:sz w:val="32"/>
          <w:szCs w:val="32"/>
        </w:rPr>
      </w:pPr>
      <w:r w:rsidRPr="00BC3646">
        <w:rPr>
          <w:rFonts w:ascii="ABC Junior Typing" w:hAnsi="ABC Junior Typing"/>
          <w:sz w:val="32"/>
          <w:szCs w:val="32"/>
        </w:rPr>
        <w:t xml:space="preserve">Ken's room was a mess! There were </w:t>
      </w:r>
      <w:r w:rsidR="009F2580">
        <w:rPr>
          <w:rFonts w:ascii="ABC Junior Typing" w:hAnsi="ABC Junior Typing"/>
          <w:sz w:val="32"/>
          <w:szCs w:val="32"/>
        </w:rPr>
        <w:t xml:space="preserve">shoes and </w:t>
      </w:r>
      <w:r w:rsidRPr="00BC3646">
        <w:rPr>
          <w:rFonts w:ascii="ABC Junior Typing" w:hAnsi="ABC Junior Typing"/>
          <w:sz w:val="32"/>
          <w:szCs w:val="32"/>
        </w:rPr>
        <w:t>toy</w:t>
      </w:r>
    </w:p>
    <w:p w:rsidR="00BC3646" w:rsidRPr="00BC3646" w:rsidRDefault="00BC3646" w:rsidP="00BC3646">
      <w:pPr>
        <w:pStyle w:val="ListParagraph"/>
        <w:rPr>
          <w:rFonts w:ascii="ABC Junior Typing" w:hAnsi="ABC Junior Typing"/>
          <w:sz w:val="32"/>
          <w:szCs w:val="32"/>
        </w:rPr>
      </w:pPr>
      <w:proofErr w:type="gramStart"/>
      <w:r w:rsidRPr="00BC3646">
        <w:rPr>
          <w:rFonts w:ascii="ABC Junior Typing" w:hAnsi="ABC Junior Typing"/>
          <w:sz w:val="32"/>
          <w:szCs w:val="32"/>
        </w:rPr>
        <w:t>trucks</w:t>
      </w:r>
      <w:proofErr w:type="gramEnd"/>
      <w:r w:rsidRPr="00BC3646">
        <w:rPr>
          <w:rFonts w:ascii="ABC Junior Typing" w:hAnsi="ABC Junior Typing"/>
          <w:sz w:val="32"/>
          <w:szCs w:val="32"/>
        </w:rPr>
        <w:t xml:space="preserve"> on the floor. There were books by the</w:t>
      </w:r>
    </w:p>
    <w:p w:rsidR="00BC3646" w:rsidRPr="00BC3646" w:rsidRDefault="00BC3646" w:rsidP="00BC3646">
      <w:pPr>
        <w:pStyle w:val="ListParagraph"/>
        <w:rPr>
          <w:rFonts w:ascii="ABC Junior Typing" w:hAnsi="ABC Junior Typing"/>
          <w:sz w:val="32"/>
          <w:szCs w:val="32"/>
        </w:rPr>
      </w:pPr>
      <w:proofErr w:type="gramStart"/>
      <w:r w:rsidRPr="00BC3646">
        <w:rPr>
          <w:rFonts w:ascii="ABC Junior Typing" w:hAnsi="ABC Junior Typing"/>
          <w:sz w:val="32"/>
          <w:szCs w:val="32"/>
        </w:rPr>
        <w:t>door</w:t>
      </w:r>
      <w:proofErr w:type="gramEnd"/>
      <w:r w:rsidRPr="00BC3646">
        <w:rPr>
          <w:rFonts w:ascii="ABC Junior Typing" w:hAnsi="ABC Junior Typing"/>
          <w:sz w:val="32"/>
          <w:szCs w:val="32"/>
        </w:rPr>
        <w:t>. There were pants on the bed.</w:t>
      </w:r>
    </w:p>
    <w:p w:rsidR="00BC3646" w:rsidRPr="00BC3646" w:rsidRDefault="00BC3646" w:rsidP="00BC3646">
      <w:pPr>
        <w:pStyle w:val="ListParagraph"/>
        <w:rPr>
          <w:rFonts w:ascii="ABC Junior Typing" w:hAnsi="ABC Junior Typing"/>
          <w:sz w:val="32"/>
          <w:szCs w:val="32"/>
        </w:rPr>
      </w:pPr>
      <w:r w:rsidRPr="00BC3646">
        <w:rPr>
          <w:rFonts w:ascii="ABC Junior Typing" w:hAnsi="ABC Junior Typing"/>
          <w:sz w:val="32"/>
          <w:szCs w:val="32"/>
        </w:rPr>
        <w:t>Ken's dad said, “This room is a pig pen!</w:t>
      </w:r>
    </w:p>
    <w:p w:rsidR="00BC3646" w:rsidRPr="00BC3646" w:rsidRDefault="00BC3646" w:rsidP="009F2580">
      <w:pPr>
        <w:pStyle w:val="ListParagraph"/>
        <w:rPr>
          <w:rFonts w:ascii="ABC Junior Typing" w:hAnsi="ABC Junior Typing"/>
          <w:sz w:val="32"/>
          <w:szCs w:val="32"/>
        </w:rPr>
      </w:pPr>
      <w:r w:rsidRPr="00BC3646">
        <w:rPr>
          <w:rFonts w:ascii="ABC Junior Typing" w:hAnsi="ABC Junior Typing"/>
          <w:sz w:val="32"/>
          <w:szCs w:val="32"/>
        </w:rPr>
        <w:t>Clean it now</w:t>
      </w:r>
      <w:r w:rsidR="009F2580">
        <w:rPr>
          <w:rFonts w:ascii="ABC Junior Typing" w:hAnsi="ABC Junior Typing"/>
          <w:sz w:val="32"/>
          <w:szCs w:val="32"/>
        </w:rPr>
        <w:t>!” He was not happy. Ken started to clean his room</w:t>
      </w:r>
      <w:r w:rsidRPr="00BC3646">
        <w:rPr>
          <w:rFonts w:ascii="ABC Junior Typing" w:hAnsi="ABC Junior Typing"/>
          <w:sz w:val="32"/>
          <w:szCs w:val="32"/>
        </w:rPr>
        <w:t>.</w:t>
      </w:r>
    </w:p>
    <w:p w:rsidR="00BC3646" w:rsidRPr="00BC3646" w:rsidRDefault="00BC3646" w:rsidP="00BC3646">
      <w:pPr>
        <w:pStyle w:val="ListParagraph"/>
        <w:rPr>
          <w:rFonts w:ascii="ABC Junior Typing" w:hAnsi="ABC Junior Typing"/>
          <w:sz w:val="32"/>
          <w:szCs w:val="32"/>
        </w:rPr>
      </w:pPr>
      <w:r w:rsidRPr="00BC3646">
        <w:rPr>
          <w:rFonts w:ascii="ABC Junior Typing" w:hAnsi="ABC Junior Typing"/>
          <w:sz w:val="32"/>
          <w:szCs w:val="32"/>
        </w:rPr>
        <w:t>He made his bed. He put his trucks in the toy</w:t>
      </w:r>
    </w:p>
    <w:p w:rsidR="00BC3646" w:rsidRPr="00BC3646" w:rsidRDefault="009F2580" w:rsidP="009F2580">
      <w:pPr>
        <w:pStyle w:val="ListParagraph"/>
        <w:rPr>
          <w:rFonts w:ascii="ABC Junior Typing" w:hAnsi="ABC Junior Typing"/>
          <w:sz w:val="32"/>
          <w:szCs w:val="32"/>
        </w:rPr>
      </w:pPr>
      <w:r w:rsidRPr="00BC3646">
        <w:rPr>
          <w:rFonts w:ascii="ABC Junior Typing" w:hAnsi="ABC Junior Typing"/>
          <w:sz w:val="32"/>
          <w:szCs w:val="32"/>
        </w:rPr>
        <w:t>B</w:t>
      </w:r>
      <w:r w:rsidR="00BC3646" w:rsidRPr="00BC3646">
        <w:rPr>
          <w:rFonts w:ascii="ABC Junior Typing" w:hAnsi="ABC Junior Typing"/>
          <w:sz w:val="32"/>
          <w:szCs w:val="32"/>
        </w:rPr>
        <w:t>ox</w:t>
      </w:r>
      <w:r>
        <w:rPr>
          <w:rFonts w:ascii="ABC Junior Typing" w:hAnsi="ABC Junior Typing"/>
          <w:sz w:val="32"/>
          <w:szCs w:val="32"/>
        </w:rPr>
        <w:t xml:space="preserve"> and shoes in the closet</w:t>
      </w:r>
      <w:r w:rsidR="00BC3646" w:rsidRPr="00BC3646">
        <w:rPr>
          <w:rFonts w:ascii="ABC Junior Typing" w:hAnsi="ABC Junior Typing"/>
          <w:sz w:val="32"/>
          <w:szCs w:val="32"/>
        </w:rPr>
        <w:t>. He pu</w:t>
      </w:r>
      <w:r>
        <w:rPr>
          <w:rFonts w:ascii="ABC Junior Typing" w:hAnsi="ABC Junior Typing"/>
          <w:sz w:val="32"/>
          <w:szCs w:val="32"/>
        </w:rPr>
        <w:t xml:space="preserve">t his books away. He folded the </w:t>
      </w:r>
      <w:r w:rsidR="00BC3646" w:rsidRPr="00BC3646">
        <w:rPr>
          <w:rFonts w:ascii="ABC Junior Typing" w:hAnsi="ABC Junior Typing"/>
          <w:sz w:val="32"/>
          <w:szCs w:val="32"/>
        </w:rPr>
        <w:t>pants and put them away.</w:t>
      </w:r>
    </w:p>
    <w:p w:rsidR="006E3AF9" w:rsidRDefault="00BC3646" w:rsidP="003F5731">
      <w:pPr>
        <w:pStyle w:val="ListParagraph"/>
        <w:rPr>
          <w:rFonts w:ascii="ABC Junior Typing" w:hAnsi="ABC Junior Typing"/>
          <w:sz w:val="32"/>
          <w:szCs w:val="32"/>
        </w:rPr>
      </w:pPr>
      <w:r w:rsidRPr="00BC3646">
        <w:rPr>
          <w:rFonts w:ascii="ABC Junior Typing" w:hAnsi="ABC Junior Typing"/>
          <w:sz w:val="32"/>
          <w:szCs w:val="32"/>
        </w:rPr>
        <w:t xml:space="preserve">Ken's </w:t>
      </w:r>
      <w:r w:rsidR="003F5731">
        <w:rPr>
          <w:rFonts w:ascii="ABC Junior Typing" w:hAnsi="ABC Junior Typing"/>
          <w:sz w:val="32"/>
          <w:szCs w:val="32"/>
        </w:rPr>
        <w:t xml:space="preserve">Dad came back. “You did a great </w:t>
      </w:r>
      <w:r w:rsidRPr="00BC3646">
        <w:rPr>
          <w:rFonts w:ascii="ABC Junior Typing" w:hAnsi="ABC Junior Typing"/>
          <w:sz w:val="32"/>
          <w:szCs w:val="32"/>
        </w:rPr>
        <w:t>job,” he said. Ken and his dad were both happy.</w:t>
      </w:r>
      <w:r w:rsidRPr="00BC3646">
        <w:rPr>
          <w:rFonts w:ascii="ABC Junior Typing" w:hAnsi="ABC Junior Typing"/>
          <w:sz w:val="32"/>
          <w:szCs w:val="32"/>
        </w:rPr>
        <w:cr/>
      </w:r>
    </w:p>
    <w:p w:rsidR="006E3AF9" w:rsidRDefault="006E3AF9" w:rsidP="003C358E">
      <w:pPr>
        <w:pStyle w:val="ListParagraph"/>
        <w:ind w:left="0"/>
        <w:rPr>
          <w:rFonts w:ascii="ABC Junior Typing" w:hAnsi="ABC Junior Typing"/>
          <w:sz w:val="32"/>
          <w:szCs w:val="32"/>
        </w:rPr>
      </w:pPr>
    </w:p>
    <w:p w:rsidR="006E3AF9" w:rsidRDefault="006E3AF9" w:rsidP="003C358E">
      <w:pPr>
        <w:pStyle w:val="ListParagraph"/>
        <w:ind w:left="0"/>
        <w:rPr>
          <w:rFonts w:ascii="ABC Junior Typing" w:hAnsi="ABC Junior Typing"/>
          <w:sz w:val="32"/>
          <w:szCs w:val="32"/>
        </w:rPr>
      </w:pPr>
    </w:p>
    <w:p w:rsidR="00CD164F" w:rsidRDefault="00CD164F" w:rsidP="003C358E">
      <w:pPr>
        <w:pStyle w:val="ListParagraph"/>
        <w:ind w:left="0"/>
        <w:rPr>
          <w:rFonts w:ascii="ABC Junior Typing" w:hAnsi="ABC Junior Typing"/>
          <w:sz w:val="32"/>
          <w:szCs w:val="32"/>
        </w:rPr>
      </w:pPr>
    </w:p>
    <w:p w:rsidR="00CD164F" w:rsidRDefault="00CD164F" w:rsidP="003C358E">
      <w:pPr>
        <w:pStyle w:val="ListParagraph"/>
        <w:ind w:left="0"/>
        <w:rPr>
          <w:rFonts w:ascii="ABC Junior Typing" w:hAnsi="ABC Junior Typing"/>
          <w:sz w:val="28"/>
          <w:szCs w:val="28"/>
        </w:rPr>
      </w:pPr>
      <w:r>
        <w:rPr>
          <w:rFonts w:ascii="ABC Junior Typing" w:hAnsi="ABC Junior Typing"/>
          <w:sz w:val="32"/>
          <w:szCs w:val="32"/>
        </w:rPr>
        <w:br w:type="page"/>
      </w:r>
      <w:r w:rsidRPr="00CD164F">
        <w:rPr>
          <w:rFonts w:ascii="ABC Junior Typing" w:hAnsi="ABC Junior Typing"/>
          <w:sz w:val="28"/>
          <w:szCs w:val="28"/>
        </w:rPr>
        <w:lastRenderedPageBreak/>
        <w:t xml:space="preserve">2.1. </w:t>
      </w:r>
      <w:r>
        <w:rPr>
          <w:rFonts w:ascii="ABC Junior Typing" w:hAnsi="ABC Junior Typing"/>
          <w:sz w:val="28"/>
          <w:szCs w:val="28"/>
        </w:rPr>
        <w:t xml:space="preserve">  </w:t>
      </w:r>
      <w:r w:rsidRPr="00CD164F">
        <w:rPr>
          <w:rFonts w:ascii="ABC Junior Typing" w:hAnsi="ABC Junior Typing"/>
          <w:sz w:val="28"/>
          <w:szCs w:val="28"/>
        </w:rPr>
        <w:t xml:space="preserve">Draw a picture about what you have heard in the story and </w:t>
      </w:r>
    </w:p>
    <w:p w:rsidR="00CD164F" w:rsidRPr="00CD164F" w:rsidRDefault="00CD164F" w:rsidP="003C358E">
      <w:pPr>
        <w:pStyle w:val="ListParagraph"/>
        <w:ind w:left="0"/>
        <w:rPr>
          <w:rFonts w:ascii="ABC Junior Typing" w:hAnsi="ABC Junior Typing"/>
          <w:sz w:val="28"/>
          <w:szCs w:val="28"/>
        </w:rPr>
      </w:pPr>
      <w:r>
        <w:rPr>
          <w:rFonts w:ascii="ABC Junior Typing" w:hAnsi="ABC Junior Typing"/>
          <w:sz w:val="28"/>
          <w:szCs w:val="28"/>
        </w:rPr>
        <w:t xml:space="preserve">      </w:t>
      </w:r>
      <w:proofErr w:type="gramStart"/>
      <w:r w:rsidRPr="00CD164F">
        <w:rPr>
          <w:rFonts w:ascii="ABC Junior Typing" w:hAnsi="ABC Junior Typing"/>
          <w:sz w:val="28"/>
          <w:szCs w:val="28"/>
        </w:rPr>
        <w:t>color</w:t>
      </w:r>
      <w:proofErr w:type="gramEnd"/>
      <w:r w:rsidRPr="00CD164F">
        <w:rPr>
          <w:rFonts w:ascii="ABC Junior Typing" w:hAnsi="ABC Junior Typing"/>
          <w:sz w:val="28"/>
          <w:szCs w:val="28"/>
        </w:rPr>
        <w:t xml:space="preserve"> it in. (5)</w:t>
      </w:r>
    </w:p>
    <w:p w:rsidR="00CD164F" w:rsidRDefault="00A644BE" w:rsidP="003F5731">
      <w:pPr>
        <w:pStyle w:val="ListParagraph"/>
        <w:ind w:left="0"/>
        <w:rPr>
          <w:rFonts w:ascii="ABC Junior Typing" w:hAnsi="ABC Junior Typing"/>
          <w:sz w:val="32"/>
          <w:szCs w:val="32"/>
        </w:rPr>
      </w:pPr>
      <w:r>
        <w:rPr>
          <w:rFonts w:ascii="ABC Junior Typing" w:hAnsi="ABC Junior Typing"/>
          <w:noProof/>
          <w:sz w:val="32"/>
          <w:szCs w:val="32"/>
        </w:rPr>
        <mc:AlternateContent>
          <mc:Choice Requires="wps">
            <w:drawing>
              <wp:anchor distT="0" distB="0" distL="114300" distR="114300" simplePos="0" relativeHeight="251680256" behindDoc="0" locked="0" layoutInCell="1" allowOverlap="1">
                <wp:simplePos x="0" y="0"/>
                <wp:positionH relativeFrom="column">
                  <wp:posOffset>220345</wp:posOffset>
                </wp:positionH>
                <wp:positionV relativeFrom="paragraph">
                  <wp:posOffset>432435</wp:posOffset>
                </wp:positionV>
                <wp:extent cx="5732145" cy="4860290"/>
                <wp:effectExtent l="19050" t="19050" r="20955" b="1651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486029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08C03A5" id="Rounded Rectangle 25" o:spid="_x0000_s1026" style="position:absolute;margin-left:17.35pt;margin-top:34.05pt;width:451.35pt;height:38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" filled="f" strokecolor="windowText" strokeweight="2.25pt">
                <v:stroke joinstyle="miter"/>
                <v:path arrowok="t"/>
              </v:roundrect>
            </w:pict>
          </mc:Fallback>
        </mc:AlternateContent>
      </w:r>
    </w:p>
    <w:p w:rsidR="00CD164F" w:rsidRPr="00CD164F" w:rsidRDefault="00CD164F" w:rsidP="00CD164F"/>
    <w:p w:rsidR="00CD164F" w:rsidRPr="00CD164F" w:rsidRDefault="00CD164F" w:rsidP="00CD164F"/>
    <w:p w:rsidR="00CD164F" w:rsidRPr="00CD164F" w:rsidRDefault="00CD164F" w:rsidP="00CD164F"/>
    <w:p w:rsidR="00CD164F" w:rsidRPr="00CD164F" w:rsidRDefault="00CD164F" w:rsidP="00CD164F"/>
    <w:p w:rsidR="00CD164F" w:rsidRPr="00CD164F" w:rsidRDefault="00CD164F" w:rsidP="00CD164F"/>
    <w:p w:rsidR="00CD164F" w:rsidRPr="00CD164F" w:rsidRDefault="00CD164F" w:rsidP="00CD164F"/>
    <w:p w:rsidR="00CD164F" w:rsidRPr="00CD164F" w:rsidRDefault="00CD164F" w:rsidP="00CD164F"/>
    <w:p w:rsidR="00CD164F" w:rsidRPr="00CD164F" w:rsidRDefault="00404F49" w:rsidP="00CD164F">
      <w:r w:rsidRPr="00404F49">
        <w:rPr>
          <w:rFonts w:ascii="ABC Junior Typing" w:hAnsi="ABC Junior Typing" w:cs="Calibri"/>
          <w:noProof/>
          <w:sz w:val="28"/>
          <w:szCs w:val="28"/>
        </w:rPr>
        <mc:AlternateContent>
          <mc:Choice Requires="wps">
            <w:drawing>
              <wp:anchor distT="0" distB="0" distL="114300" distR="114300" simplePos="0" relativeHeight="251709952" behindDoc="0" locked="0" layoutInCell="1" allowOverlap="1" wp14:anchorId="5A96A3B9" wp14:editId="6013DC1A">
                <wp:simplePos x="0" y="0"/>
                <wp:positionH relativeFrom="column">
                  <wp:posOffset>1341755</wp:posOffset>
                </wp:positionH>
                <wp:positionV relativeFrom="paragraph">
                  <wp:posOffset>221862</wp:posOffset>
                </wp:positionV>
                <wp:extent cx="3549378" cy="783772"/>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549378" cy="783772"/>
                        </a:xfrm>
                        <a:prstGeom prst="rect">
                          <a:avLst/>
                        </a:prstGeom>
                        <a:noFill/>
                        <a:ln w="6350">
                          <a:noFill/>
                        </a:ln>
                        <a:effectLst/>
                      </wps:spPr>
                      <wps:txbx>
                        <w:txbxContent>
                          <w:p w:rsidR="00404F49" w:rsidRPr="00B15571" w:rsidRDefault="00404F49" w:rsidP="00404F49">
                            <w:pPr>
                              <w:spacing w:after="0" w:line="240" w:lineRule="auto"/>
                              <w:rPr>
                                <w:rFonts w:ascii="ABC Junior Typing" w:hAnsi="ABC Junior Typing"/>
                                <w:sz w:val="28"/>
                                <w:szCs w:val="28"/>
                              </w:rPr>
                            </w:pPr>
                            <w:r>
                              <w:rPr>
                                <w:rFonts w:ascii="ABC Junior Typing" w:hAnsi="ABC Junior Typing"/>
                                <w:sz w:val="28"/>
                                <w:szCs w:val="28"/>
                              </w:rPr>
                              <w:t>Learners own drawing and creativity.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A3B9" id="Text Box 43" o:spid="_x0000_s1054" type="#_x0000_t202" style="position:absolute;margin-left:105.65pt;margin-top:17.45pt;width:279.5pt;height:61.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" filled="f" stroked="f" strokeweight=".5pt">
                <v:textbox>
                  <w:txbxContent>
                    <w:p w:rsidR="00404F49" w:rsidRPr="00B15571" w:rsidRDefault="00404F49" w:rsidP="00404F49">
                      <w:pPr>
                        <w:spacing w:after="0" w:line="240" w:lineRule="auto"/>
                        <w:rPr>
                          <w:rFonts w:ascii="ABC Junior Typing" w:hAnsi="ABC Junior Typing"/>
                          <w:sz w:val="28"/>
                          <w:szCs w:val="28"/>
                        </w:rPr>
                      </w:pPr>
                      <w:r>
                        <w:rPr>
                          <w:rFonts w:ascii="ABC Junior Typing" w:hAnsi="ABC Junior Typing"/>
                          <w:sz w:val="28"/>
                          <w:szCs w:val="28"/>
                        </w:rPr>
                        <w:t>Learners own drawing and creativity.</w:t>
                      </w:r>
                    </w:p>
                  </w:txbxContent>
                </v:textbox>
              </v:shape>
            </w:pict>
          </mc:Fallback>
        </mc:AlternateContent>
      </w:r>
    </w:p>
    <w:p w:rsidR="00CD164F" w:rsidRPr="00CD164F" w:rsidRDefault="00CD164F" w:rsidP="00CD164F"/>
    <w:p w:rsidR="00CD164F" w:rsidRPr="00CD164F" w:rsidRDefault="00CD164F" w:rsidP="00CD164F"/>
    <w:p w:rsidR="00CD164F" w:rsidRPr="00CD164F" w:rsidRDefault="00CD164F" w:rsidP="00CD164F"/>
    <w:p w:rsidR="00CD164F" w:rsidRPr="00CD164F" w:rsidRDefault="00CD164F" w:rsidP="00CD164F"/>
    <w:p w:rsidR="00CD164F" w:rsidRPr="00CD164F" w:rsidRDefault="00CD164F" w:rsidP="00CD164F"/>
    <w:p w:rsidR="00CD164F" w:rsidRPr="00CD164F" w:rsidRDefault="00CD164F" w:rsidP="00CD164F"/>
    <w:p w:rsidR="00CD164F" w:rsidRPr="00CD164F" w:rsidRDefault="00CD164F" w:rsidP="00CD164F"/>
    <w:p w:rsidR="00CD164F" w:rsidRPr="00CD164F" w:rsidRDefault="00CD164F" w:rsidP="00CD164F"/>
    <w:p w:rsidR="00CD164F" w:rsidRPr="00CD164F" w:rsidRDefault="00CD164F" w:rsidP="00CD164F"/>
    <w:p w:rsidR="00CD164F" w:rsidRPr="00CD164F" w:rsidRDefault="00CD164F" w:rsidP="00CD164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6"/>
        <w:gridCol w:w="742"/>
        <w:gridCol w:w="1980"/>
      </w:tblGrid>
      <w:tr w:rsidR="00CD164F" w:rsidTr="00132F21">
        <w:tc>
          <w:tcPr>
            <w:tcW w:w="9828" w:type="dxa"/>
            <w:gridSpan w:val="3"/>
            <w:shd w:val="clear" w:color="auto" w:fill="auto"/>
          </w:tcPr>
          <w:p w:rsidR="00CD164F" w:rsidRPr="00132F21" w:rsidRDefault="00CD164F" w:rsidP="00132F21">
            <w:pPr>
              <w:tabs>
                <w:tab w:val="left" w:pos="1933"/>
              </w:tabs>
              <w:spacing w:before="240"/>
              <w:jc w:val="center"/>
              <w:rPr>
                <w:rFonts w:ascii="ABC Junior Typing" w:hAnsi="ABC Junior Typing"/>
                <w:b/>
              </w:rPr>
            </w:pPr>
            <w:r w:rsidRPr="00132F21">
              <w:rPr>
                <w:rFonts w:ascii="ABC Junior Typing" w:hAnsi="ABC Junior Typing"/>
                <w:b/>
              </w:rPr>
              <w:t>Rubric picture</w:t>
            </w:r>
          </w:p>
        </w:tc>
      </w:tr>
      <w:tr w:rsidR="00132F21" w:rsidTr="00132F21">
        <w:tc>
          <w:tcPr>
            <w:tcW w:w="7106" w:type="dxa"/>
            <w:shd w:val="clear" w:color="auto" w:fill="auto"/>
          </w:tcPr>
          <w:p w:rsidR="00CD164F" w:rsidRPr="00132F21" w:rsidRDefault="00CD164F" w:rsidP="00132F21">
            <w:pPr>
              <w:tabs>
                <w:tab w:val="left" w:pos="1933"/>
              </w:tabs>
              <w:spacing w:before="240" w:after="0"/>
              <w:rPr>
                <w:rFonts w:ascii="ABC Junior Typing" w:hAnsi="ABC Junior Typing"/>
              </w:rPr>
            </w:pPr>
          </w:p>
        </w:tc>
        <w:tc>
          <w:tcPr>
            <w:tcW w:w="742" w:type="dxa"/>
            <w:shd w:val="clear" w:color="auto" w:fill="auto"/>
          </w:tcPr>
          <w:p w:rsidR="00CD164F" w:rsidRPr="00132F21" w:rsidRDefault="00CD164F" w:rsidP="00132F21">
            <w:pPr>
              <w:tabs>
                <w:tab w:val="left" w:pos="1933"/>
              </w:tabs>
              <w:spacing w:before="240" w:after="0"/>
              <w:jc w:val="center"/>
              <w:rPr>
                <w:rFonts w:ascii="ABC Junior Typing" w:hAnsi="ABC Junior Typing"/>
              </w:rPr>
            </w:pPr>
            <w:r w:rsidRPr="00132F21">
              <w:rPr>
                <w:rFonts w:ascii="ABC Junior Typing" w:hAnsi="ABC Junior Typing"/>
              </w:rPr>
              <w:t>Mark</w:t>
            </w:r>
          </w:p>
        </w:tc>
        <w:tc>
          <w:tcPr>
            <w:tcW w:w="1980" w:type="dxa"/>
            <w:shd w:val="clear" w:color="auto" w:fill="auto"/>
          </w:tcPr>
          <w:p w:rsidR="00CD164F" w:rsidRPr="00132F21" w:rsidRDefault="00CD164F" w:rsidP="00132F21">
            <w:pPr>
              <w:tabs>
                <w:tab w:val="left" w:pos="1933"/>
              </w:tabs>
              <w:spacing w:before="240" w:after="0"/>
              <w:jc w:val="center"/>
              <w:rPr>
                <w:rFonts w:ascii="ABC Junior Typing" w:hAnsi="ABC Junior Typing"/>
              </w:rPr>
            </w:pPr>
            <w:r w:rsidRPr="00132F21">
              <w:rPr>
                <w:rFonts w:ascii="ABC Junior Typing" w:hAnsi="ABC Junior Typing"/>
              </w:rPr>
              <w:t>Mark obtained</w:t>
            </w:r>
          </w:p>
        </w:tc>
      </w:tr>
      <w:tr w:rsidR="00132F21" w:rsidTr="00132F21">
        <w:tc>
          <w:tcPr>
            <w:tcW w:w="7106" w:type="dxa"/>
            <w:shd w:val="clear" w:color="auto" w:fill="auto"/>
          </w:tcPr>
          <w:p w:rsidR="00CD164F" w:rsidRPr="00132F21" w:rsidRDefault="00CD164F" w:rsidP="00132F21">
            <w:pPr>
              <w:tabs>
                <w:tab w:val="left" w:pos="1933"/>
              </w:tabs>
              <w:spacing w:before="240" w:after="0"/>
              <w:rPr>
                <w:rFonts w:ascii="ABC Junior Typing" w:hAnsi="ABC Junior Typing"/>
              </w:rPr>
            </w:pPr>
            <w:r w:rsidRPr="00132F21">
              <w:rPr>
                <w:rFonts w:ascii="ABC Junior Typing" w:hAnsi="ABC Junior Typing"/>
              </w:rPr>
              <w:t>1.   Does the picture of the learner show the main idea about the story?</w:t>
            </w:r>
          </w:p>
        </w:tc>
        <w:tc>
          <w:tcPr>
            <w:tcW w:w="742" w:type="dxa"/>
            <w:shd w:val="clear" w:color="auto" w:fill="auto"/>
          </w:tcPr>
          <w:p w:rsidR="00CD164F" w:rsidRPr="00132F21" w:rsidRDefault="00CD164F" w:rsidP="00132F21">
            <w:pPr>
              <w:tabs>
                <w:tab w:val="left" w:pos="1933"/>
              </w:tabs>
              <w:spacing w:before="240" w:after="0"/>
              <w:jc w:val="center"/>
              <w:rPr>
                <w:rFonts w:ascii="ABC Junior Typing" w:hAnsi="ABC Junior Typing"/>
              </w:rPr>
            </w:pPr>
            <w:r w:rsidRPr="00132F21">
              <w:rPr>
                <w:rFonts w:ascii="ABC Junior Typing" w:hAnsi="ABC Junior Typing"/>
              </w:rPr>
              <w:t>4</w:t>
            </w:r>
          </w:p>
        </w:tc>
        <w:tc>
          <w:tcPr>
            <w:tcW w:w="1980" w:type="dxa"/>
            <w:shd w:val="clear" w:color="auto" w:fill="auto"/>
          </w:tcPr>
          <w:p w:rsidR="00CD164F" w:rsidRPr="00132F21" w:rsidRDefault="00CD164F" w:rsidP="00132F21">
            <w:pPr>
              <w:tabs>
                <w:tab w:val="left" w:pos="1933"/>
              </w:tabs>
              <w:spacing w:before="240" w:after="0"/>
              <w:rPr>
                <w:rFonts w:ascii="ABC Junior Typing" w:hAnsi="ABC Junior Typing"/>
              </w:rPr>
            </w:pPr>
          </w:p>
        </w:tc>
      </w:tr>
      <w:tr w:rsidR="00132F21" w:rsidTr="00132F21">
        <w:tc>
          <w:tcPr>
            <w:tcW w:w="7106" w:type="dxa"/>
            <w:shd w:val="clear" w:color="auto" w:fill="auto"/>
          </w:tcPr>
          <w:p w:rsidR="00CD164F" w:rsidRPr="00132F21" w:rsidRDefault="00CD164F" w:rsidP="00132F21">
            <w:pPr>
              <w:tabs>
                <w:tab w:val="left" w:pos="1933"/>
              </w:tabs>
              <w:spacing w:before="240" w:after="0"/>
              <w:rPr>
                <w:rFonts w:ascii="ABC Junior Typing" w:hAnsi="ABC Junior Typing"/>
              </w:rPr>
            </w:pPr>
            <w:r w:rsidRPr="00132F21">
              <w:rPr>
                <w:rFonts w:ascii="ABC Junior Typing" w:hAnsi="ABC Junior Typing"/>
              </w:rPr>
              <w:t>2.   Is the picture colored in and neat?</w:t>
            </w:r>
          </w:p>
        </w:tc>
        <w:tc>
          <w:tcPr>
            <w:tcW w:w="742" w:type="dxa"/>
            <w:shd w:val="clear" w:color="auto" w:fill="auto"/>
          </w:tcPr>
          <w:p w:rsidR="00CD164F" w:rsidRPr="00132F21" w:rsidRDefault="00CD164F" w:rsidP="00132F21">
            <w:pPr>
              <w:tabs>
                <w:tab w:val="left" w:pos="1933"/>
              </w:tabs>
              <w:spacing w:before="240" w:after="0"/>
              <w:jc w:val="center"/>
              <w:rPr>
                <w:rFonts w:ascii="ABC Junior Typing" w:hAnsi="ABC Junior Typing"/>
              </w:rPr>
            </w:pPr>
            <w:r w:rsidRPr="00132F21">
              <w:rPr>
                <w:rFonts w:ascii="ABC Junior Typing" w:hAnsi="ABC Junior Typing"/>
              </w:rPr>
              <w:t>1</w:t>
            </w:r>
          </w:p>
        </w:tc>
        <w:tc>
          <w:tcPr>
            <w:tcW w:w="1980" w:type="dxa"/>
            <w:shd w:val="clear" w:color="auto" w:fill="auto"/>
          </w:tcPr>
          <w:p w:rsidR="00CD164F" w:rsidRPr="00132F21" w:rsidRDefault="00CD164F" w:rsidP="00132F21">
            <w:pPr>
              <w:tabs>
                <w:tab w:val="left" w:pos="1933"/>
              </w:tabs>
              <w:spacing w:before="240" w:after="0"/>
              <w:rPr>
                <w:rFonts w:ascii="ABC Junior Typing" w:hAnsi="ABC Junior Typing"/>
              </w:rPr>
            </w:pPr>
          </w:p>
        </w:tc>
      </w:tr>
      <w:tr w:rsidR="00CD164F" w:rsidTr="00132F21">
        <w:trPr>
          <w:trHeight w:val="440"/>
        </w:trPr>
        <w:tc>
          <w:tcPr>
            <w:tcW w:w="7106" w:type="dxa"/>
            <w:shd w:val="clear" w:color="auto" w:fill="auto"/>
          </w:tcPr>
          <w:p w:rsidR="00CD164F" w:rsidRPr="00132F21" w:rsidRDefault="00CD164F" w:rsidP="00132F21">
            <w:pPr>
              <w:tabs>
                <w:tab w:val="left" w:pos="1933"/>
              </w:tabs>
              <w:spacing w:before="240" w:after="0"/>
              <w:jc w:val="right"/>
              <w:rPr>
                <w:rFonts w:ascii="ABC Junior Typing" w:hAnsi="ABC Junior Typing"/>
                <w:b/>
              </w:rPr>
            </w:pPr>
            <w:r w:rsidRPr="00132F21">
              <w:rPr>
                <w:rFonts w:ascii="ABC Junior Typing" w:hAnsi="ABC Junior Typing"/>
                <w:b/>
              </w:rPr>
              <w:t>Total 2.1.</w:t>
            </w:r>
          </w:p>
        </w:tc>
        <w:tc>
          <w:tcPr>
            <w:tcW w:w="742" w:type="dxa"/>
            <w:shd w:val="clear" w:color="auto" w:fill="auto"/>
          </w:tcPr>
          <w:p w:rsidR="00CD164F" w:rsidRPr="00132F21" w:rsidRDefault="00CD164F" w:rsidP="00132F21">
            <w:pPr>
              <w:tabs>
                <w:tab w:val="left" w:pos="1933"/>
              </w:tabs>
              <w:spacing w:before="240" w:after="0"/>
              <w:jc w:val="center"/>
              <w:rPr>
                <w:rFonts w:ascii="ABC Junior Typing" w:hAnsi="ABC Junior Typing"/>
              </w:rPr>
            </w:pPr>
            <w:r w:rsidRPr="00132F21">
              <w:rPr>
                <w:rFonts w:ascii="ABC Junior Typing" w:hAnsi="ABC Junior Typing"/>
              </w:rPr>
              <w:t>5</w:t>
            </w:r>
          </w:p>
        </w:tc>
        <w:tc>
          <w:tcPr>
            <w:tcW w:w="1980" w:type="dxa"/>
            <w:shd w:val="clear" w:color="auto" w:fill="auto"/>
          </w:tcPr>
          <w:p w:rsidR="00CD164F" w:rsidRPr="00132F21" w:rsidRDefault="00CD164F" w:rsidP="00132F21">
            <w:pPr>
              <w:tabs>
                <w:tab w:val="left" w:pos="1933"/>
              </w:tabs>
              <w:spacing w:before="240" w:after="0"/>
              <w:rPr>
                <w:rFonts w:ascii="ABC Junior Typing" w:hAnsi="ABC Junior Typing"/>
              </w:rPr>
            </w:pPr>
          </w:p>
        </w:tc>
      </w:tr>
    </w:tbl>
    <w:p w:rsidR="00CD164F" w:rsidRPr="00CD164F" w:rsidRDefault="00CD164F" w:rsidP="00CD164F">
      <w:pPr>
        <w:tabs>
          <w:tab w:val="left" w:pos="1933"/>
        </w:tabs>
      </w:pPr>
    </w:p>
    <w:p w:rsidR="00CD164F" w:rsidRDefault="00CD164F" w:rsidP="003F5731">
      <w:pPr>
        <w:pStyle w:val="ListParagraph"/>
        <w:ind w:left="0"/>
        <w:rPr>
          <w:rFonts w:ascii="ABC Junior Typing" w:hAnsi="ABC Junior Typing" w:cs="Arial"/>
          <w:sz w:val="28"/>
          <w:szCs w:val="28"/>
        </w:rPr>
      </w:pPr>
      <w:r w:rsidRPr="00CD164F">
        <w:br w:type="page"/>
      </w:r>
      <w:r>
        <w:rPr>
          <w:rFonts w:ascii="ABC Junior Typing" w:hAnsi="ABC Junior Typing"/>
          <w:sz w:val="32"/>
          <w:szCs w:val="32"/>
        </w:rPr>
        <w:lastRenderedPageBreak/>
        <w:t xml:space="preserve">2.2.   </w:t>
      </w:r>
      <w:r w:rsidR="003F5731">
        <w:rPr>
          <w:rFonts w:ascii="ABC Junior Typing" w:hAnsi="ABC Junior Typing" w:cs="Arial"/>
          <w:sz w:val="28"/>
          <w:szCs w:val="28"/>
        </w:rPr>
        <w:t xml:space="preserve">Look at the picture. </w:t>
      </w:r>
      <w:r w:rsidR="003F5731" w:rsidRPr="006E3AF9">
        <w:rPr>
          <w:rFonts w:ascii="ABC Junior Typing" w:hAnsi="ABC Junior Typing" w:cs="Arial"/>
          <w:sz w:val="28"/>
          <w:szCs w:val="28"/>
        </w:rPr>
        <w:t>Answer the questions your teachers</w:t>
      </w:r>
      <w:r w:rsidR="003F5731">
        <w:rPr>
          <w:rFonts w:ascii="ABC Junior Typing" w:hAnsi="ABC Junior Typing" w:cs="Arial"/>
          <w:sz w:val="28"/>
          <w:szCs w:val="28"/>
        </w:rPr>
        <w:t xml:space="preserve"> </w:t>
      </w:r>
    </w:p>
    <w:p w:rsidR="003F5731" w:rsidRPr="00CD164F" w:rsidRDefault="00A644BE" w:rsidP="003F5731">
      <w:pPr>
        <w:pStyle w:val="ListParagraph"/>
        <w:ind w:left="0"/>
        <w:rPr>
          <w:rFonts w:ascii="ABC Junior Typing" w:hAnsi="ABC Junior Typing"/>
          <w:sz w:val="32"/>
          <w:szCs w:val="32"/>
        </w:rPr>
      </w:pPr>
      <w:r>
        <w:rPr>
          <w:noProof/>
        </w:rPr>
        <w:drawing>
          <wp:anchor distT="0" distB="0" distL="114300" distR="114300" simplePos="0" relativeHeight="251667968" behindDoc="0" locked="0" layoutInCell="1" allowOverlap="1">
            <wp:simplePos x="0" y="0"/>
            <wp:positionH relativeFrom="column">
              <wp:posOffset>-422910</wp:posOffset>
            </wp:positionH>
            <wp:positionV relativeFrom="paragraph">
              <wp:posOffset>309880</wp:posOffset>
            </wp:positionV>
            <wp:extent cx="6555105" cy="4912995"/>
            <wp:effectExtent l="0" t="0" r="0" b="1905"/>
            <wp:wrapNone/>
            <wp:docPr id="110" name="Picture 1" descr="Image result for messy room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ssy room clipart black and whi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5105" cy="491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64F">
        <w:rPr>
          <w:rFonts w:ascii="ABC Junior Typing" w:hAnsi="ABC Junior Typing" w:cs="Arial"/>
          <w:sz w:val="28"/>
          <w:szCs w:val="28"/>
        </w:rPr>
        <w:t xml:space="preserve">        </w:t>
      </w:r>
      <w:proofErr w:type="gramStart"/>
      <w:r w:rsidR="003F5731" w:rsidRPr="006E3AF9">
        <w:rPr>
          <w:rFonts w:ascii="ABC Junior Typing" w:hAnsi="ABC Junior Typing" w:cs="Arial"/>
          <w:sz w:val="28"/>
          <w:szCs w:val="28"/>
        </w:rPr>
        <w:t>asks</w:t>
      </w:r>
      <w:proofErr w:type="gramEnd"/>
      <w:r w:rsidR="003F5731" w:rsidRPr="006E3AF9">
        <w:rPr>
          <w:rFonts w:ascii="ABC Junior Typing" w:hAnsi="ABC Junior Typing" w:cs="Arial"/>
          <w:sz w:val="28"/>
          <w:szCs w:val="28"/>
        </w:rPr>
        <w:t xml:space="preserve"> you about the picture.</w:t>
      </w:r>
    </w:p>
    <w:p w:rsidR="006E3AF9" w:rsidRDefault="006E3AF9" w:rsidP="003C358E">
      <w:pPr>
        <w:pStyle w:val="ListParagraph"/>
        <w:ind w:left="0"/>
        <w:rPr>
          <w:rFonts w:ascii="ABC Junior Typing" w:hAnsi="ABC Junior Typing"/>
          <w:sz w:val="32"/>
          <w:szCs w:val="32"/>
        </w:rPr>
      </w:pPr>
    </w:p>
    <w:p w:rsidR="006E3AF9" w:rsidRDefault="006E3AF9" w:rsidP="003C358E">
      <w:pPr>
        <w:pStyle w:val="ListParagraph"/>
        <w:ind w:left="0"/>
        <w:rPr>
          <w:rFonts w:ascii="ABC Junior Typing" w:hAnsi="ABC Junior Typing"/>
          <w:sz w:val="32"/>
          <w:szCs w:val="32"/>
        </w:rPr>
      </w:pPr>
    </w:p>
    <w:p w:rsidR="006E3AF9" w:rsidRDefault="00404F49" w:rsidP="003C358E">
      <w:pPr>
        <w:pStyle w:val="ListParagraph"/>
        <w:ind w:left="0"/>
        <w:rPr>
          <w:rFonts w:ascii="ABC Junior Typing" w:hAnsi="ABC Junior Typing"/>
          <w:sz w:val="32"/>
          <w:szCs w:val="32"/>
        </w:rPr>
      </w:pPr>
      <w:r>
        <w:rPr>
          <w:rFonts w:ascii="ABC Junior Typing" w:hAnsi="ABC Junior Typing"/>
          <w:noProof/>
          <w:sz w:val="32"/>
          <w:szCs w:val="32"/>
        </w:rPr>
        <mc:AlternateContent>
          <mc:Choice Requires="wps">
            <w:drawing>
              <wp:anchor distT="0" distB="0" distL="114300" distR="114300" simplePos="0" relativeHeight="251722240" behindDoc="0" locked="0" layoutInCell="1" allowOverlap="1" wp14:anchorId="68D7CAB3" wp14:editId="3988220C">
                <wp:simplePos x="0" y="0"/>
                <wp:positionH relativeFrom="column">
                  <wp:posOffset>4229100</wp:posOffset>
                </wp:positionH>
                <wp:positionV relativeFrom="paragraph">
                  <wp:posOffset>80587</wp:posOffset>
                </wp:positionV>
                <wp:extent cx="1038225" cy="1066800"/>
                <wp:effectExtent l="0" t="0" r="0" b="0"/>
                <wp:wrapNone/>
                <wp:docPr id="51" name="Plus 51"/>
                <wp:cNvGraphicFramePr/>
                <a:graphic xmlns:a="http://schemas.openxmlformats.org/drawingml/2006/main">
                  <a:graphicData uri="http://schemas.microsoft.com/office/word/2010/wordprocessingShape">
                    <wps:wsp>
                      <wps:cNvSpPr/>
                      <wps:spPr>
                        <a:xfrm rot="1821125">
                          <a:off x="0" y="0"/>
                          <a:ext cx="1038225" cy="1066800"/>
                        </a:xfrm>
                        <a:prstGeom prst="mathPlus">
                          <a:avLst>
                            <a:gd name="adj1" fmla="val 5068"/>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0B865" id="Plus 51" o:spid="_x0000_s1026" style="position:absolute;margin-left:333pt;margin-top:6.35pt;width:81.75pt;height:84pt;rotation:1989154fd;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8225,106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" path="m137617,507091r355187,l492804,141404r52617,l545421,507091r355187,l900608,559709r-355187,l545421,925396r-52617,l492804,559709r-355187,l137617,507091xe" fillcolor="#bfbfbf" strokecolor="windowText" strokeweight="1pt">
                <v:stroke joinstyle="miter"/>
                <v:path arrowok="t" o:connecttype="custom" o:connectlocs="137617,507091;492804,507091;492804,141404;545421,141404;545421,507091;900608,507091;900608,559709;545421,559709;545421,925396;492804,925396;492804,559709;137617,559709;137617,507091" o:connectangles="0,0,0,0,0,0,0,0,0,0,0,0,0"/>
              </v:shape>
            </w:pict>
          </mc:Fallback>
        </mc:AlternateContent>
      </w:r>
      <w:r>
        <w:rPr>
          <w:rFonts w:ascii="ABC Junior Typing" w:hAnsi="ABC Junior Typing"/>
          <w:noProof/>
          <w:sz w:val="32"/>
          <w:szCs w:val="32"/>
        </w:rPr>
        <mc:AlternateContent>
          <mc:Choice Requires="wps">
            <w:drawing>
              <wp:anchor distT="0" distB="0" distL="114300" distR="114300" simplePos="0" relativeHeight="251710976" behindDoc="0" locked="0" layoutInCell="1" allowOverlap="1">
                <wp:simplePos x="0" y="0"/>
                <wp:positionH relativeFrom="column">
                  <wp:posOffset>518160</wp:posOffset>
                </wp:positionH>
                <wp:positionV relativeFrom="paragraph">
                  <wp:posOffset>217805</wp:posOffset>
                </wp:positionV>
                <wp:extent cx="1849120" cy="1917065"/>
                <wp:effectExtent l="0" t="0" r="0" b="0"/>
                <wp:wrapNone/>
                <wp:docPr id="45" name="Plus 45"/>
                <wp:cNvGraphicFramePr/>
                <a:graphic xmlns:a="http://schemas.openxmlformats.org/drawingml/2006/main">
                  <a:graphicData uri="http://schemas.microsoft.com/office/word/2010/wordprocessingShape">
                    <wps:wsp>
                      <wps:cNvSpPr/>
                      <wps:spPr>
                        <a:xfrm rot="1717605">
                          <a:off x="0" y="0"/>
                          <a:ext cx="1849120" cy="1917065"/>
                        </a:xfrm>
                        <a:prstGeom prst="mathPlus">
                          <a:avLst>
                            <a:gd name="adj1" fmla="val 5068"/>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801161" id="Plus 45" o:spid="_x0000_s1026" style="position:absolute;margin-left:40.8pt;margin-top:17.15pt;width:145.6pt;height:150.95pt;rotation:1876083fd;z-index:251710976;visibility:visible;mso-wrap-style:square;mso-wrap-distance-left:9pt;mso-wrap-distance-top:0;mso-wrap-distance-right:9pt;mso-wrap-distance-bottom:0;mso-position-horizontal:absolute;mso-position-horizontal-relative:text;mso-position-vertical:absolute;mso-position-vertical-relative:text;v-text-anchor:middle" coordsize="1849120,191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" path="m245101,911676r632602,l877703,254107r93714,l971417,911676r632602,l1604019,1005389r-632602,l971417,1662958r-93714,l877703,1005389r-632602,l245101,911676xe" fillcolor="#bfbfbf [2412]" strokecolor="black [3213]" strokeweight="1pt">
                <v:stroke joinstyle="miter"/>
                <v:path arrowok="t" o:connecttype="custom" o:connectlocs="245101,911676;877703,911676;877703,254107;971417,254107;971417,911676;1604019,911676;1604019,1005389;971417,1005389;971417,1662958;877703,1662958;877703,1005389;245101,1005389;245101,911676" o:connectangles="0,0,0,0,0,0,0,0,0,0,0,0,0"/>
              </v:shape>
            </w:pict>
          </mc:Fallback>
        </mc:AlternateContent>
      </w:r>
    </w:p>
    <w:p w:rsidR="006E3AF9" w:rsidRDefault="006E3AF9" w:rsidP="003C358E">
      <w:pPr>
        <w:pStyle w:val="ListParagraph"/>
        <w:ind w:left="0"/>
        <w:rPr>
          <w:rFonts w:ascii="ABC Junior Typing" w:hAnsi="ABC Junior Typing"/>
          <w:sz w:val="32"/>
          <w:szCs w:val="32"/>
        </w:rPr>
      </w:pPr>
    </w:p>
    <w:p w:rsidR="006E3AF9" w:rsidRDefault="006E3AF9" w:rsidP="003C358E">
      <w:pPr>
        <w:pStyle w:val="ListParagraph"/>
        <w:ind w:left="0"/>
        <w:rPr>
          <w:rFonts w:ascii="ABC Junior Typing" w:hAnsi="ABC Junior Typing"/>
          <w:sz w:val="32"/>
          <w:szCs w:val="32"/>
        </w:rPr>
      </w:pPr>
    </w:p>
    <w:p w:rsidR="006E3AF9" w:rsidRDefault="006E3AF9" w:rsidP="003C358E">
      <w:pPr>
        <w:pStyle w:val="ListParagraph"/>
        <w:ind w:left="0"/>
        <w:rPr>
          <w:rFonts w:ascii="ABC Junior Typing" w:hAnsi="ABC Junior Typing"/>
          <w:sz w:val="32"/>
          <w:szCs w:val="32"/>
        </w:rPr>
      </w:pPr>
    </w:p>
    <w:p w:rsidR="006E3AF9" w:rsidRDefault="00404F49" w:rsidP="003C358E">
      <w:pPr>
        <w:pStyle w:val="ListParagraph"/>
        <w:ind w:left="0"/>
        <w:rPr>
          <w:rFonts w:ascii="ABC Junior Typing" w:hAnsi="ABC Junior Typing"/>
          <w:sz w:val="32"/>
          <w:szCs w:val="32"/>
        </w:rPr>
      </w:pPr>
      <w:r>
        <w:rPr>
          <w:rFonts w:ascii="ABC Junior Typing" w:hAnsi="ABC Junior Typing"/>
          <w:noProof/>
          <w:sz w:val="32"/>
          <w:szCs w:val="32"/>
        </w:rPr>
        <mc:AlternateContent>
          <mc:Choice Requires="wps">
            <w:drawing>
              <wp:anchor distT="0" distB="0" distL="114300" distR="114300" simplePos="0" relativeHeight="251713024" behindDoc="0" locked="0" layoutInCell="1" allowOverlap="1" wp14:anchorId="59F9E106" wp14:editId="623A7C91">
                <wp:simplePos x="0" y="0"/>
                <wp:positionH relativeFrom="column">
                  <wp:posOffset>2152650</wp:posOffset>
                </wp:positionH>
                <wp:positionV relativeFrom="paragraph">
                  <wp:posOffset>8889</wp:posOffset>
                </wp:positionV>
                <wp:extent cx="1038225" cy="1066800"/>
                <wp:effectExtent l="0" t="0" r="0" b="0"/>
                <wp:wrapNone/>
                <wp:docPr id="46" name="Plus 46"/>
                <wp:cNvGraphicFramePr/>
                <a:graphic xmlns:a="http://schemas.openxmlformats.org/drawingml/2006/main">
                  <a:graphicData uri="http://schemas.microsoft.com/office/word/2010/wordprocessingShape">
                    <wps:wsp>
                      <wps:cNvSpPr/>
                      <wps:spPr>
                        <a:xfrm rot="1821125">
                          <a:off x="0" y="0"/>
                          <a:ext cx="1038225" cy="1066800"/>
                        </a:xfrm>
                        <a:prstGeom prst="mathPlus">
                          <a:avLst>
                            <a:gd name="adj1" fmla="val 5068"/>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07810" id="Plus 46" o:spid="_x0000_s1026" style="position:absolute;margin-left:169.5pt;margin-top:.7pt;width:81.75pt;height:84pt;rotation:1989154fd;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8225,106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" path="m137617,507091r355187,l492804,141404r52617,l545421,507091r355187,l900608,559709r-355187,l545421,925396r-52617,l492804,559709r-355187,l137617,507091xe" fillcolor="#bfbfbf" strokecolor="windowText" strokeweight="1pt">
                <v:stroke joinstyle="miter"/>
                <v:path arrowok="t" o:connecttype="custom" o:connectlocs="137617,507091;492804,507091;492804,141404;545421,141404;545421,507091;900608,507091;900608,559709;545421,559709;545421,925396;492804,925396;492804,559709;137617,559709;137617,507091" o:connectangles="0,0,0,0,0,0,0,0,0,0,0,0,0"/>
              </v:shape>
            </w:pict>
          </mc:Fallback>
        </mc:AlternateContent>
      </w:r>
    </w:p>
    <w:p w:rsidR="006E3AF9" w:rsidRDefault="006E3AF9" w:rsidP="003C358E">
      <w:pPr>
        <w:pStyle w:val="ListParagraph"/>
        <w:ind w:left="0"/>
        <w:rPr>
          <w:rFonts w:ascii="ABC Junior Typing" w:hAnsi="ABC Junior Typing"/>
          <w:sz w:val="32"/>
          <w:szCs w:val="32"/>
        </w:rPr>
      </w:pPr>
    </w:p>
    <w:p w:rsidR="006E3AF9" w:rsidRDefault="006E3AF9" w:rsidP="003C358E">
      <w:pPr>
        <w:pStyle w:val="ListParagraph"/>
        <w:ind w:left="0"/>
        <w:rPr>
          <w:rFonts w:ascii="ABC Junior Typing" w:hAnsi="ABC Junior Typing"/>
          <w:sz w:val="32"/>
          <w:szCs w:val="32"/>
        </w:rPr>
      </w:pPr>
    </w:p>
    <w:p w:rsidR="006E3AF9" w:rsidRDefault="006E3AF9" w:rsidP="003C358E">
      <w:pPr>
        <w:pStyle w:val="ListParagraph"/>
        <w:ind w:left="0"/>
        <w:rPr>
          <w:rFonts w:ascii="ABC Junior Typing" w:hAnsi="ABC Junior Typing"/>
          <w:sz w:val="32"/>
          <w:szCs w:val="32"/>
        </w:rPr>
      </w:pPr>
    </w:p>
    <w:p w:rsidR="006E3AF9" w:rsidRDefault="006E3AF9" w:rsidP="003C358E">
      <w:pPr>
        <w:pStyle w:val="ListParagraph"/>
        <w:ind w:left="0"/>
        <w:rPr>
          <w:rFonts w:ascii="ABC Junior Typing" w:hAnsi="ABC Junior Typing"/>
          <w:sz w:val="32"/>
          <w:szCs w:val="32"/>
        </w:rPr>
      </w:pPr>
    </w:p>
    <w:p w:rsidR="006E3AF9" w:rsidRDefault="006E3AF9" w:rsidP="003C358E">
      <w:pPr>
        <w:pStyle w:val="ListParagraph"/>
        <w:ind w:left="0"/>
        <w:rPr>
          <w:rFonts w:ascii="ABC Junior Typing" w:hAnsi="ABC Junior Typing"/>
          <w:sz w:val="32"/>
          <w:szCs w:val="32"/>
        </w:rPr>
      </w:pPr>
    </w:p>
    <w:p w:rsidR="006E3AF9" w:rsidRDefault="00404F49" w:rsidP="003C358E">
      <w:pPr>
        <w:pStyle w:val="ListParagraph"/>
        <w:ind w:left="0"/>
        <w:rPr>
          <w:rFonts w:ascii="ABC Junior Typing" w:hAnsi="ABC Junior Typing"/>
          <w:sz w:val="32"/>
          <w:szCs w:val="32"/>
        </w:rPr>
      </w:pPr>
      <w:r>
        <w:rPr>
          <w:rFonts w:ascii="ABC Junior Typing" w:hAnsi="ABC Junior Typing"/>
          <w:noProof/>
          <w:sz w:val="32"/>
          <w:szCs w:val="32"/>
        </w:rPr>
        <w:drawing>
          <wp:anchor distT="0" distB="0" distL="114300" distR="114300" simplePos="0" relativeHeight="251720192" behindDoc="0" locked="0" layoutInCell="1" allowOverlap="1" wp14:anchorId="644AD802">
            <wp:simplePos x="0" y="0"/>
            <wp:positionH relativeFrom="column">
              <wp:posOffset>3705225</wp:posOffset>
            </wp:positionH>
            <wp:positionV relativeFrom="paragraph">
              <wp:posOffset>281305</wp:posOffset>
            </wp:positionV>
            <wp:extent cx="707390" cy="72517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25170"/>
                    </a:xfrm>
                    <a:prstGeom prst="rect">
                      <a:avLst/>
                    </a:prstGeom>
                    <a:noFill/>
                  </pic:spPr>
                </pic:pic>
              </a:graphicData>
            </a:graphic>
            <wp14:sizeRelH relativeFrom="page">
              <wp14:pctWidth>0</wp14:pctWidth>
            </wp14:sizeRelH>
            <wp14:sizeRelV relativeFrom="page">
              <wp14:pctHeight>0</wp14:pctHeight>
            </wp14:sizeRelV>
          </wp:anchor>
        </w:drawing>
      </w:r>
      <w:r>
        <w:rPr>
          <w:rFonts w:ascii="ABC Junior Typing" w:hAnsi="ABC Junior Typing"/>
          <w:noProof/>
          <w:sz w:val="32"/>
          <w:szCs w:val="32"/>
        </w:rPr>
        <mc:AlternateContent>
          <mc:Choice Requires="wps">
            <w:drawing>
              <wp:anchor distT="0" distB="0" distL="114300" distR="114300" simplePos="0" relativeHeight="251719168" behindDoc="0" locked="0" layoutInCell="1" allowOverlap="1" wp14:anchorId="68D7CAB3" wp14:editId="3988220C">
                <wp:simplePos x="0" y="0"/>
                <wp:positionH relativeFrom="column">
                  <wp:posOffset>1609726</wp:posOffset>
                </wp:positionH>
                <wp:positionV relativeFrom="paragraph">
                  <wp:posOffset>109855</wp:posOffset>
                </wp:positionV>
                <wp:extent cx="1038225" cy="1066800"/>
                <wp:effectExtent l="0" t="0" r="0" b="0"/>
                <wp:wrapNone/>
                <wp:docPr id="49" name="Plus 49"/>
                <wp:cNvGraphicFramePr/>
                <a:graphic xmlns:a="http://schemas.openxmlformats.org/drawingml/2006/main">
                  <a:graphicData uri="http://schemas.microsoft.com/office/word/2010/wordprocessingShape">
                    <wps:wsp>
                      <wps:cNvSpPr/>
                      <wps:spPr>
                        <a:xfrm rot="1821125">
                          <a:off x="0" y="0"/>
                          <a:ext cx="1038225" cy="1066800"/>
                        </a:xfrm>
                        <a:prstGeom prst="mathPlus">
                          <a:avLst>
                            <a:gd name="adj1" fmla="val 5068"/>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F444" id="Plus 49" o:spid="_x0000_s1026" style="position:absolute;margin-left:126.75pt;margin-top:8.65pt;width:81.75pt;height:84pt;rotation:1989154fd;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8225,106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" path="m137617,507091r355187,l492804,141404r52617,l545421,507091r355187,l900608,559709r-355187,l545421,925396r-52617,l492804,559709r-355187,l137617,507091xe" fillcolor="#bfbfbf" strokecolor="windowText" strokeweight="1pt">
                <v:stroke joinstyle="miter"/>
                <v:path arrowok="t" o:connecttype="custom" o:connectlocs="137617,507091;492804,507091;492804,141404;545421,141404;545421,507091;900608,507091;900608,559709;545421,559709;545421,925396;492804,925396;492804,559709;137617,559709;137617,507091" o:connectangles="0,0,0,0,0,0,0,0,0,0,0,0,0"/>
              </v:shape>
            </w:pict>
          </mc:Fallback>
        </mc:AlternateContent>
      </w:r>
      <w:r w:rsidR="00A644BE">
        <w:rPr>
          <w:noProof/>
        </w:rPr>
        <w:drawing>
          <wp:anchor distT="0" distB="0" distL="114300" distR="114300" simplePos="0" relativeHeight="251670016" behindDoc="0" locked="0" layoutInCell="1" allowOverlap="1">
            <wp:simplePos x="0" y="0"/>
            <wp:positionH relativeFrom="column">
              <wp:posOffset>3916680</wp:posOffset>
            </wp:positionH>
            <wp:positionV relativeFrom="paragraph">
              <wp:posOffset>69215</wp:posOffset>
            </wp:positionV>
            <wp:extent cx="1858010" cy="1716405"/>
            <wp:effectExtent l="0" t="0" r="8890" b="0"/>
            <wp:wrapNone/>
            <wp:docPr id="112" name="Picture 3" descr="Image result for toy truck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y truck clipart black and wh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8010"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AF9" w:rsidRDefault="00A644BE" w:rsidP="003C358E">
      <w:pPr>
        <w:pStyle w:val="ListParagraph"/>
        <w:ind w:left="0"/>
        <w:rPr>
          <w:rFonts w:ascii="ABC Junior Typing" w:hAnsi="ABC Junior Typing"/>
          <w:sz w:val="32"/>
          <w:szCs w:val="32"/>
        </w:rPr>
      </w:pPr>
      <w:r>
        <w:rPr>
          <w:noProof/>
        </w:rPr>
        <w:drawing>
          <wp:anchor distT="0" distB="0" distL="114300" distR="114300" simplePos="0" relativeHeight="251668992" behindDoc="0" locked="0" layoutInCell="1" allowOverlap="1">
            <wp:simplePos x="0" y="0"/>
            <wp:positionH relativeFrom="column">
              <wp:posOffset>395605</wp:posOffset>
            </wp:positionH>
            <wp:positionV relativeFrom="paragraph">
              <wp:posOffset>167640</wp:posOffset>
            </wp:positionV>
            <wp:extent cx="1372235" cy="1215390"/>
            <wp:effectExtent l="0" t="0" r="0" b="3810"/>
            <wp:wrapNone/>
            <wp:docPr id="111" name="Picture 2" descr="Image result for toy truck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y truck clipart black and whi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2235" cy="121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731" w:rsidRDefault="00404F49" w:rsidP="003C358E">
      <w:pPr>
        <w:pStyle w:val="ListParagraph"/>
        <w:ind w:left="0"/>
        <w:rPr>
          <w:rFonts w:ascii="ABC Junior Typing" w:hAnsi="ABC Junior Typing"/>
          <w:sz w:val="32"/>
          <w:szCs w:val="32"/>
        </w:rPr>
      </w:pPr>
      <w:r>
        <w:rPr>
          <w:rFonts w:ascii="ABC Junior Typing" w:hAnsi="ABC Junior Typing"/>
          <w:noProof/>
          <w:sz w:val="32"/>
          <w:szCs w:val="32"/>
        </w:rPr>
        <mc:AlternateContent>
          <mc:Choice Requires="wps">
            <w:drawing>
              <wp:anchor distT="0" distB="0" distL="114300" distR="114300" simplePos="0" relativeHeight="251717120" behindDoc="0" locked="0" layoutInCell="1" allowOverlap="1" wp14:anchorId="68D7CAB3" wp14:editId="3988220C">
                <wp:simplePos x="0" y="0"/>
                <wp:positionH relativeFrom="column">
                  <wp:posOffset>4899397</wp:posOffset>
                </wp:positionH>
                <wp:positionV relativeFrom="paragraph">
                  <wp:posOffset>190500</wp:posOffset>
                </wp:positionV>
                <wp:extent cx="1038225" cy="1066800"/>
                <wp:effectExtent l="0" t="0" r="0" b="0"/>
                <wp:wrapNone/>
                <wp:docPr id="48" name="Plus 48"/>
                <wp:cNvGraphicFramePr/>
                <a:graphic xmlns:a="http://schemas.openxmlformats.org/drawingml/2006/main">
                  <a:graphicData uri="http://schemas.microsoft.com/office/word/2010/wordprocessingShape">
                    <wps:wsp>
                      <wps:cNvSpPr/>
                      <wps:spPr>
                        <a:xfrm rot="1821125">
                          <a:off x="0" y="0"/>
                          <a:ext cx="1038225" cy="1066800"/>
                        </a:xfrm>
                        <a:prstGeom prst="mathPlus">
                          <a:avLst>
                            <a:gd name="adj1" fmla="val 5068"/>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0366A" id="Plus 48" o:spid="_x0000_s1026" style="position:absolute;margin-left:385.8pt;margin-top:15pt;width:81.75pt;height:84pt;rotation:1989154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8225,106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" path="m137617,507091r355187,l492804,141404r52617,l545421,507091r355187,l900608,559709r-355187,l545421,925396r-52617,l492804,559709r-355187,l137617,507091xe" fillcolor="#bfbfbf" strokecolor="windowText" strokeweight="1pt">
                <v:stroke joinstyle="miter"/>
                <v:path arrowok="t" o:connecttype="custom" o:connectlocs="137617,507091;492804,507091;492804,141404;545421,141404;545421,507091;900608,507091;900608,559709;545421,559709;545421,925396;492804,925396;492804,559709;137617,559709;137617,507091" o:connectangles="0,0,0,0,0,0,0,0,0,0,0,0,0"/>
              </v:shape>
            </w:pict>
          </mc:Fallback>
        </mc:AlternateContent>
      </w:r>
      <w:r>
        <w:rPr>
          <w:rFonts w:ascii="ABC Junior Typing" w:hAnsi="ABC Junior Typing"/>
          <w:noProof/>
          <w:sz w:val="32"/>
          <w:szCs w:val="32"/>
        </w:rPr>
        <mc:AlternateContent>
          <mc:Choice Requires="wps">
            <w:drawing>
              <wp:anchor distT="0" distB="0" distL="114300" distR="114300" simplePos="0" relativeHeight="251715072" behindDoc="0" locked="0" layoutInCell="1" allowOverlap="1" wp14:anchorId="68D7CAB3" wp14:editId="3988220C">
                <wp:simplePos x="0" y="0"/>
                <wp:positionH relativeFrom="column">
                  <wp:posOffset>-1</wp:posOffset>
                </wp:positionH>
                <wp:positionV relativeFrom="paragraph">
                  <wp:posOffset>22200</wp:posOffset>
                </wp:positionV>
                <wp:extent cx="1038225" cy="1066800"/>
                <wp:effectExtent l="0" t="0" r="0" b="0"/>
                <wp:wrapNone/>
                <wp:docPr id="47" name="Plus 47"/>
                <wp:cNvGraphicFramePr/>
                <a:graphic xmlns:a="http://schemas.openxmlformats.org/drawingml/2006/main">
                  <a:graphicData uri="http://schemas.microsoft.com/office/word/2010/wordprocessingShape">
                    <wps:wsp>
                      <wps:cNvSpPr/>
                      <wps:spPr>
                        <a:xfrm rot="1821125">
                          <a:off x="0" y="0"/>
                          <a:ext cx="1038225" cy="1066800"/>
                        </a:xfrm>
                        <a:prstGeom prst="mathPlus">
                          <a:avLst>
                            <a:gd name="adj1" fmla="val 5068"/>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0B805" id="Plus 47" o:spid="_x0000_s1026" style="position:absolute;margin-left:0;margin-top:1.75pt;width:81.75pt;height:84pt;rotation:1989154fd;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8225,106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" path="m137617,507091r355187,l492804,141404r52617,l545421,507091r355187,l900608,559709r-355187,l545421,925396r-52617,l492804,559709r-355187,l137617,507091xe" fillcolor="#bfbfbf" strokecolor="windowText" strokeweight="1pt">
                <v:stroke joinstyle="miter"/>
                <v:path arrowok="t" o:connecttype="custom" o:connectlocs="137617,507091;492804,507091;492804,141404;545421,141404;545421,507091;900608,507091;900608,559709;545421,559709;545421,925396;492804,925396;492804,559709;137617,559709;137617,507091" o:connectangles="0,0,0,0,0,0,0,0,0,0,0,0,0"/>
              </v:shape>
            </w:pict>
          </mc:Fallback>
        </mc:AlternateContent>
      </w:r>
    </w:p>
    <w:p w:rsidR="003F5731" w:rsidRDefault="003F5731" w:rsidP="003C358E">
      <w:pPr>
        <w:pStyle w:val="ListParagraph"/>
        <w:ind w:left="0"/>
        <w:rPr>
          <w:rFonts w:ascii="ABC Junior Typing" w:hAnsi="ABC Junior Typing"/>
          <w:sz w:val="32"/>
          <w:szCs w:val="32"/>
        </w:rPr>
      </w:pPr>
    </w:p>
    <w:p w:rsidR="003F5731" w:rsidRDefault="003F5731" w:rsidP="003C358E">
      <w:pPr>
        <w:pStyle w:val="ListParagraph"/>
        <w:ind w:left="0"/>
        <w:rPr>
          <w:rFonts w:ascii="ABC Junior Typing" w:hAnsi="ABC Junior Typing"/>
          <w:sz w:val="32"/>
          <w:szCs w:val="32"/>
        </w:rPr>
      </w:pPr>
    </w:p>
    <w:p w:rsidR="003F5731" w:rsidRDefault="003F5731" w:rsidP="003C358E">
      <w:pPr>
        <w:pStyle w:val="ListParagraph"/>
        <w:ind w:left="0"/>
        <w:rPr>
          <w:rFonts w:ascii="ABC Junior Typing" w:hAnsi="ABC Junior Typing"/>
          <w:sz w:val="32"/>
          <w:szCs w:val="32"/>
        </w:rPr>
      </w:pPr>
    </w:p>
    <w:p w:rsidR="003F5731" w:rsidRPr="004D6CB2" w:rsidRDefault="009F2580" w:rsidP="00CD164F">
      <w:pPr>
        <w:pStyle w:val="ListParagraph"/>
        <w:spacing w:after="0" w:line="276" w:lineRule="auto"/>
        <w:ind w:left="0"/>
        <w:rPr>
          <w:rFonts w:ascii="ABC Junior Typing" w:hAnsi="ABC Junior Typing"/>
          <w:sz w:val="28"/>
          <w:szCs w:val="28"/>
        </w:rPr>
      </w:pPr>
      <w:r w:rsidRPr="004D6CB2">
        <w:rPr>
          <w:rFonts w:ascii="ABC Junior Typing" w:hAnsi="ABC Junior Typing"/>
          <w:sz w:val="28"/>
          <w:szCs w:val="28"/>
        </w:rPr>
        <w:t>Questions:</w:t>
      </w:r>
    </w:p>
    <w:p w:rsidR="009F2580" w:rsidRPr="004D6CB2" w:rsidRDefault="009F2580" w:rsidP="00CD164F">
      <w:pPr>
        <w:pStyle w:val="ListParagraph"/>
        <w:numPr>
          <w:ilvl w:val="0"/>
          <w:numId w:val="20"/>
        </w:numPr>
        <w:spacing w:after="0" w:line="276" w:lineRule="auto"/>
        <w:rPr>
          <w:rFonts w:ascii="ABC Junior Typing" w:hAnsi="ABC Junior Typing"/>
          <w:sz w:val="28"/>
          <w:szCs w:val="28"/>
        </w:rPr>
      </w:pPr>
      <w:r w:rsidRPr="004D6CB2">
        <w:rPr>
          <w:rFonts w:ascii="ABC Junior Typing" w:hAnsi="ABC Junior Typing"/>
          <w:sz w:val="28"/>
          <w:szCs w:val="28"/>
        </w:rPr>
        <w:t>Show me where the toy trucks are.</w:t>
      </w:r>
      <w:r w:rsidR="00237E34">
        <w:rPr>
          <w:rFonts w:ascii="ABC Junior Typing" w:hAnsi="ABC Junior Typing"/>
          <w:sz w:val="28"/>
          <w:szCs w:val="28"/>
        </w:rPr>
        <w:t xml:space="preserve"> </w:t>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t xml:space="preserve"> (1)</w:t>
      </w:r>
    </w:p>
    <w:p w:rsidR="009F2580" w:rsidRPr="00237E34" w:rsidRDefault="009F2580" w:rsidP="00CD164F">
      <w:pPr>
        <w:numPr>
          <w:ilvl w:val="0"/>
          <w:numId w:val="20"/>
        </w:numPr>
        <w:spacing w:after="0" w:line="276" w:lineRule="auto"/>
        <w:rPr>
          <w:rFonts w:ascii="ABC Junior Typing" w:hAnsi="ABC Junior Typing"/>
          <w:sz w:val="28"/>
          <w:szCs w:val="28"/>
        </w:rPr>
      </w:pPr>
      <w:r w:rsidRPr="004D6CB2">
        <w:rPr>
          <w:rFonts w:ascii="ABC Junior Typing" w:hAnsi="ABC Junior Typing"/>
          <w:sz w:val="28"/>
          <w:szCs w:val="28"/>
        </w:rPr>
        <w:t>Where is the shoes?</w:t>
      </w:r>
      <w:r w:rsidR="00237E34" w:rsidRPr="00237E34">
        <w:t xml:space="preserve"> </w:t>
      </w:r>
      <w:r w:rsidR="00237E34" w:rsidRPr="00237E34">
        <w:rPr>
          <w:rFonts w:ascii="ABC Junior Typing" w:hAnsi="ABC Junior Typing"/>
          <w:sz w:val="28"/>
          <w:szCs w:val="28"/>
        </w:rPr>
        <w:tab/>
      </w:r>
      <w:r w:rsidR="00237E34" w:rsidRPr="00237E34">
        <w:rPr>
          <w:rFonts w:ascii="ABC Junior Typing" w:hAnsi="ABC Junior Typing"/>
          <w:sz w:val="28"/>
          <w:szCs w:val="28"/>
        </w:rPr>
        <w:tab/>
      </w:r>
      <w:r w:rsidR="00237E34" w:rsidRPr="00237E34">
        <w:rPr>
          <w:rFonts w:ascii="ABC Junior Typing" w:hAnsi="ABC Junior Typing"/>
          <w:sz w:val="28"/>
          <w:szCs w:val="28"/>
        </w:rPr>
        <w:tab/>
      </w:r>
      <w:r w:rsidR="00237E34" w:rsidRP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sidRPr="00237E34">
        <w:rPr>
          <w:rFonts w:ascii="ABC Junior Typing" w:hAnsi="ABC Junior Typing"/>
          <w:sz w:val="28"/>
          <w:szCs w:val="28"/>
        </w:rPr>
        <w:t xml:space="preserve"> (1)</w:t>
      </w:r>
    </w:p>
    <w:p w:rsidR="009F2580" w:rsidRPr="004D6CB2" w:rsidRDefault="004D6CB2" w:rsidP="00CD164F">
      <w:pPr>
        <w:pStyle w:val="ListParagraph"/>
        <w:numPr>
          <w:ilvl w:val="0"/>
          <w:numId w:val="20"/>
        </w:numPr>
        <w:spacing w:after="0" w:line="276" w:lineRule="auto"/>
        <w:rPr>
          <w:rFonts w:ascii="ABC Junior Typing" w:hAnsi="ABC Junior Typing"/>
          <w:sz w:val="28"/>
          <w:szCs w:val="28"/>
        </w:rPr>
      </w:pPr>
      <w:r w:rsidRPr="004D6CB2">
        <w:rPr>
          <w:rFonts w:ascii="ABC Junior Typing" w:hAnsi="ABC Junior Typing"/>
          <w:sz w:val="28"/>
          <w:szCs w:val="28"/>
        </w:rPr>
        <w:t>Where is Ken’s dad?</w:t>
      </w:r>
      <w:r w:rsidR="00237E34">
        <w:rPr>
          <w:rFonts w:ascii="ABC Junior Typing" w:hAnsi="ABC Junior Typing"/>
          <w:sz w:val="28"/>
          <w:szCs w:val="28"/>
        </w:rPr>
        <w:t xml:space="preserve"> </w:t>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t xml:space="preserve"> (1)</w:t>
      </w:r>
    </w:p>
    <w:p w:rsidR="004D6CB2" w:rsidRPr="004D6CB2" w:rsidRDefault="004D6CB2" w:rsidP="00CD164F">
      <w:pPr>
        <w:pStyle w:val="ListParagraph"/>
        <w:numPr>
          <w:ilvl w:val="0"/>
          <w:numId w:val="20"/>
        </w:numPr>
        <w:spacing w:after="0" w:line="276" w:lineRule="auto"/>
        <w:rPr>
          <w:rFonts w:ascii="ABC Junior Typing" w:hAnsi="ABC Junior Typing"/>
          <w:sz w:val="28"/>
          <w:szCs w:val="28"/>
        </w:rPr>
      </w:pPr>
      <w:r w:rsidRPr="004D6CB2">
        <w:rPr>
          <w:rFonts w:ascii="ABC Junior Typing" w:hAnsi="ABC Junior Typing"/>
          <w:sz w:val="28"/>
          <w:szCs w:val="28"/>
        </w:rPr>
        <w:t>Where is the ball?</w:t>
      </w:r>
      <w:r w:rsidR="00237E34">
        <w:rPr>
          <w:rFonts w:ascii="ABC Junior Typing" w:hAnsi="ABC Junior Typing"/>
          <w:sz w:val="28"/>
          <w:szCs w:val="28"/>
        </w:rPr>
        <w:t xml:space="preserve"> </w:t>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t xml:space="preserve"> (1)</w:t>
      </w:r>
    </w:p>
    <w:p w:rsidR="004D6CB2" w:rsidRPr="004D6CB2" w:rsidRDefault="004D6CB2" w:rsidP="00CD164F">
      <w:pPr>
        <w:pStyle w:val="ListParagraph"/>
        <w:numPr>
          <w:ilvl w:val="0"/>
          <w:numId w:val="20"/>
        </w:numPr>
        <w:spacing w:after="0" w:line="276" w:lineRule="auto"/>
        <w:rPr>
          <w:rFonts w:ascii="ABC Junior Typing" w:hAnsi="ABC Junior Typing"/>
          <w:sz w:val="28"/>
          <w:szCs w:val="28"/>
        </w:rPr>
      </w:pPr>
      <w:r w:rsidRPr="004D6CB2">
        <w:rPr>
          <w:rFonts w:ascii="ABC Junior Typing" w:hAnsi="ABC Junior Typing"/>
          <w:sz w:val="28"/>
          <w:szCs w:val="28"/>
        </w:rPr>
        <w:t>Show me where the jacket is.</w:t>
      </w:r>
      <w:r w:rsidR="00237E34">
        <w:rPr>
          <w:rFonts w:ascii="ABC Junior Typing" w:hAnsi="ABC Junior Typing"/>
          <w:sz w:val="28"/>
          <w:szCs w:val="28"/>
        </w:rPr>
        <w:t xml:space="preserve"> </w:t>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r>
      <w:r w:rsidR="00237E34">
        <w:rPr>
          <w:rFonts w:ascii="ABC Junior Typing" w:hAnsi="ABC Junior Typing"/>
          <w:sz w:val="28"/>
          <w:szCs w:val="28"/>
        </w:rPr>
        <w:tab/>
        <w:t xml:space="preserve"> (1)</w:t>
      </w:r>
    </w:p>
    <w:p w:rsidR="004D6CB2" w:rsidRPr="004D6CB2" w:rsidRDefault="004D6CB2" w:rsidP="004D6CB2">
      <w:pPr>
        <w:pStyle w:val="ListParagraph"/>
        <w:ind w:left="0"/>
        <w:jc w:val="right"/>
        <w:rPr>
          <w:rFonts w:ascii="ABC Junior Typing" w:hAnsi="ABC Junior Typing"/>
          <w:sz w:val="28"/>
          <w:szCs w:val="28"/>
        </w:rPr>
      </w:pPr>
      <w:r w:rsidRPr="004D6CB2">
        <w:rPr>
          <w:rFonts w:ascii="ABC Junior Typing" w:hAnsi="ABC Junior Typing"/>
          <w:sz w:val="28"/>
          <w:szCs w:val="28"/>
        </w:rPr>
        <w:t>Total</w:t>
      </w:r>
      <w:r w:rsidR="00CD164F">
        <w:rPr>
          <w:rFonts w:ascii="ABC Junior Typing" w:hAnsi="ABC Junior Typing"/>
          <w:sz w:val="28"/>
          <w:szCs w:val="28"/>
        </w:rPr>
        <w:t xml:space="preserve"> 2.2.</w:t>
      </w:r>
      <w:r w:rsidRPr="004D6CB2">
        <w:rPr>
          <w:rFonts w:ascii="ABC Junior Typing" w:hAnsi="ABC Junior Typing"/>
          <w:sz w:val="28"/>
          <w:szCs w:val="28"/>
        </w:rPr>
        <w:t>: __/5</w:t>
      </w:r>
    </w:p>
    <w:p w:rsidR="00CD164F" w:rsidRPr="00CD164F" w:rsidRDefault="00CD164F" w:rsidP="00CD164F">
      <w:pPr>
        <w:pStyle w:val="ListParagraph"/>
        <w:ind w:left="0"/>
        <w:jc w:val="right"/>
        <w:rPr>
          <w:rFonts w:ascii="ABC Junior Typing" w:hAnsi="ABC Junior Typing"/>
          <w:sz w:val="28"/>
          <w:szCs w:val="28"/>
        </w:rPr>
      </w:pPr>
      <w:r w:rsidRPr="00CD164F">
        <w:rPr>
          <w:rFonts w:ascii="ABC Junior Typing" w:hAnsi="ABC Junior Typing"/>
          <w:sz w:val="28"/>
          <w:szCs w:val="28"/>
        </w:rPr>
        <w:t>Processed mark Question 2.1. + 2.2.</w:t>
      </w:r>
      <w:r>
        <w:rPr>
          <w:rFonts w:ascii="ABC Junior Typing" w:hAnsi="ABC Junior Typing"/>
          <w:sz w:val="28"/>
          <w:szCs w:val="28"/>
        </w:rPr>
        <w:t xml:space="preserve"> (10 ¸ 2 = 5) = __/5</w:t>
      </w:r>
    </w:p>
    <w:p w:rsidR="00AA09C9" w:rsidRPr="00725909" w:rsidRDefault="003C358E" w:rsidP="003C358E">
      <w:pPr>
        <w:pStyle w:val="ListParagraph"/>
        <w:ind w:left="0"/>
        <w:rPr>
          <w:rFonts w:cs="Calibri"/>
          <w:b/>
          <w:sz w:val="32"/>
          <w:szCs w:val="32"/>
        </w:rPr>
      </w:pPr>
      <w:r w:rsidRPr="00725909">
        <w:rPr>
          <w:rFonts w:ascii="ABC Junior Typing" w:hAnsi="ABC Junior Typing"/>
          <w:b/>
          <w:sz w:val="32"/>
          <w:szCs w:val="32"/>
        </w:rPr>
        <w:lastRenderedPageBreak/>
        <w:t>A</w:t>
      </w:r>
      <w:r w:rsidR="00AA09C9" w:rsidRPr="00725909">
        <w:rPr>
          <w:rFonts w:ascii="ABC Junior Typing" w:hAnsi="ABC Junior Typing" w:cs="Calibri"/>
          <w:b/>
          <w:sz w:val="32"/>
          <w:szCs w:val="32"/>
        </w:rPr>
        <w:t>ctivity 3</w:t>
      </w:r>
    </w:p>
    <w:p w:rsidR="00AA09C9" w:rsidRPr="00725909" w:rsidRDefault="00AA09C9" w:rsidP="00AA09C9">
      <w:pPr>
        <w:rPr>
          <w:rFonts w:ascii="ABC Junior Typing" w:hAnsi="ABC Junior Typing" w:cs="Calibri"/>
          <w:b/>
          <w:sz w:val="32"/>
          <w:szCs w:val="32"/>
        </w:rPr>
      </w:pPr>
      <w:r w:rsidRPr="00725909">
        <w:rPr>
          <w:rFonts w:ascii="ABC Junior Typing" w:hAnsi="ABC Junior Typing" w:cs="Calibri"/>
          <w:b/>
          <w:sz w:val="32"/>
          <w:szCs w:val="32"/>
        </w:rPr>
        <w:t>P</w:t>
      </w:r>
      <w:r w:rsidR="00BD2C18">
        <w:rPr>
          <w:rFonts w:ascii="ABC Junior Typing" w:hAnsi="ABC Junior Typing" w:cs="Calibri"/>
          <w:b/>
          <w:sz w:val="32"/>
          <w:szCs w:val="32"/>
        </w:rPr>
        <w:t>honemic awareness</w:t>
      </w:r>
    </w:p>
    <w:p w:rsidR="00AA09C9" w:rsidRPr="00725909" w:rsidRDefault="004D7444" w:rsidP="00AA09C9">
      <w:pPr>
        <w:rPr>
          <w:rFonts w:ascii="ABC Junior Typing" w:hAnsi="ABC Junior Typing" w:cs="Calibri"/>
          <w:b/>
          <w:sz w:val="32"/>
          <w:szCs w:val="32"/>
        </w:rPr>
      </w:pPr>
      <w:r w:rsidRPr="00725909">
        <w:rPr>
          <w:rFonts w:ascii="ABC Junior Typing" w:hAnsi="ABC Junior Typing" w:cs="Calibri"/>
          <w:b/>
          <w:sz w:val="32"/>
          <w:szCs w:val="32"/>
        </w:rPr>
        <w:t>Marks: 5</w:t>
      </w:r>
    </w:p>
    <w:p w:rsidR="001C5C0F" w:rsidRDefault="001C5C0F" w:rsidP="00AA09C9">
      <w:pPr>
        <w:spacing w:after="0" w:line="360" w:lineRule="auto"/>
        <w:rPr>
          <w:rFonts w:ascii="ABC Junior Typing" w:hAnsi="ABC Junior Typing" w:cs="Calibri"/>
          <w:b/>
          <w:sz w:val="32"/>
          <w:szCs w:val="32"/>
        </w:rPr>
      </w:pPr>
    </w:p>
    <w:p w:rsidR="00070572" w:rsidRPr="000C4843" w:rsidRDefault="003C358E" w:rsidP="003F5731">
      <w:pPr>
        <w:pStyle w:val="ListParagraph"/>
        <w:ind w:left="0"/>
        <w:rPr>
          <w:rFonts w:ascii="ABC Junior Typing" w:hAnsi="ABC Junior Typing" w:cs="Calibri"/>
          <w:sz w:val="28"/>
          <w:szCs w:val="28"/>
        </w:rPr>
      </w:pPr>
      <w:r w:rsidRPr="000C4843">
        <w:rPr>
          <w:rFonts w:ascii="ABC Junior Typing" w:hAnsi="ABC Junior Typing" w:cs="Calibri"/>
          <w:sz w:val="28"/>
          <w:szCs w:val="28"/>
        </w:rPr>
        <w:t>The Teacher</w:t>
      </w:r>
      <w:r w:rsidR="00070572" w:rsidRPr="000C4843">
        <w:rPr>
          <w:rFonts w:ascii="ABC Junior Typing" w:hAnsi="ABC Junior Typing" w:cs="Calibri"/>
          <w:sz w:val="28"/>
          <w:szCs w:val="28"/>
        </w:rPr>
        <w:t xml:space="preserve"> say</w:t>
      </w:r>
      <w:r w:rsidRPr="000C4843">
        <w:rPr>
          <w:rFonts w:ascii="ABC Junior Typing" w:hAnsi="ABC Junior Typing" w:cs="Calibri"/>
          <w:sz w:val="28"/>
          <w:szCs w:val="28"/>
        </w:rPr>
        <w:t>s</w:t>
      </w:r>
      <w:r w:rsidR="00070572" w:rsidRPr="000C4843">
        <w:rPr>
          <w:rFonts w:ascii="ABC Junior Typing" w:hAnsi="ABC Junior Typing" w:cs="Calibri"/>
          <w:sz w:val="28"/>
          <w:szCs w:val="28"/>
        </w:rPr>
        <w:t xml:space="preserve"> the word </w:t>
      </w:r>
      <w:r w:rsidR="004D7444" w:rsidRPr="000C4843">
        <w:rPr>
          <w:rFonts w:ascii="ABC Junior Typing" w:hAnsi="ABC Junior Typing" w:cs="Calibri"/>
          <w:sz w:val="28"/>
          <w:szCs w:val="28"/>
        </w:rPr>
        <w:t xml:space="preserve">of the picture </w:t>
      </w:r>
      <w:r w:rsidR="00070572" w:rsidRPr="000C4843">
        <w:rPr>
          <w:rFonts w:ascii="ABC Junior Typing" w:hAnsi="ABC Junior Typing" w:cs="Calibri"/>
          <w:sz w:val="28"/>
          <w:szCs w:val="28"/>
        </w:rPr>
        <w:t>out loud.</w:t>
      </w:r>
    </w:p>
    <w:p w:rsidR="001C5C0F" w:rsidRPr="000C4843" w:rsidRDefault="00070572" w:rsidP="003F5731">
      <w:pPr>
        <w:pStyle w:val="ListParagraph"/>
        <w:ind w:left="0"/>
        <w:rPr>
          <w:rFonts w:ascii="ABC Junior Typing" w:hAnsi="ABC Junior Typing" w:cs="Calibri"/>
          <w:sz w:val="28"/>
          <w:szCs w:val="28"/>
        </w:rPr>
      </w:pPr>
      <w:r w:rsidRPr="000C4843">
        <w:rPr>
          <w:rFonts w:ascii="ABC Junior Typing" w:hAnsi="ABC Junior Typing" w:cs="Calibri"/>
          <w:sz w:val="28"/>
          <w:szCs w:val="28"/>
        </w:rPr>
        <w:t xml:space="preserve">Learners </w:t>
      </w:r>
      <w:r w:rsidR="004D7444" w:rsidRPr="000C4843">
        <w:rPr>
          <w:rFonts w:ascii="ABC Junior Typing" w:hAnsi="ABC Junior Typing" w:cs="Calibri"/>
          <w:sz w:val="28"/>
          <w:szCs w:val="28"/>
        </w:rPr>
        <w:t xml:space="preserve">then </w:t>
      </w:r>
      <w:r w:rsidRPr="000C4843">
        <w:rPr>
          <w:rFonts w:ascii="ABC Junior Typing" w:hAnsi="ABC Junior Typing" w:cs="Calibri"/>
          <w:sz w:val="28"/>
          <w:szCs w:val="28"/>
        </w:rPr>
        <w:t>circle the first sound of the word</w:t>
      </w:r>
      <w:r w:rsidR="004D7444" w:rsidRPr="000C4843">
        <w:rPr>
          <w:rFonts w:ascii="ABC Junior Typing" w:hAnsi="ABC Junior Typing" w:cs="Calibri"/>
          <w:sz w:val="28"/>
          <w:szCs w:val="28"/>
        </w:rPr>
        <w:t xml:space="preserve"> which they hear</w:t>
      </w:r>
      <w:r w:rsidRPr="000C4843">
        <w:rPr>
          <w:rFonts w:ascii="ABC Junior Typing" w:hAnsi="ABC Junior Typing" w:cs="Calibri"/>
          <w:sz w:val="28"/>
          <w:szCs w:val="28"/>
        </w:rPr>
        <w:t>.</w:t>
      </w:r>
      <w:r w:rsidR="004D7444" w:rsidRPr="000C4843">
        <w:rPr>
          <w:rFonts w:ascii="ABC Junior Typing" w:hAnsi="ABC Junior Typing" w:cs="Calibri"/>
          <w:sz w:val="28"/>
          <w:szCs w:val="28"/>
        </w:rPr>
        <w:tab/>
      </w:r>
      <w:r w:rsidR="004D7444" w:rsidRPr="000C4843">
        <w:rPr>
          <w:rFonts w:ascii="ABC Junior Typing" w:hAnsi="ABC Junior Typing" w:cs="Calibri"/>
          <w:sz w:val="28"/>
          <w:szCs w:val="28"/>
        </w:rPr>
        <w:tab/>
      </w:r>
      <w:r w:rsidR="004D7444" w:rsidRPr="000C4843">
        <w:rPr>
          <w:rFonts w:ascii="ABC Junior Typing" w:hAnsi="ABC Junior Typing" w:cs="Calibri"/>
          <w:sz w:val="28"/>
          <w:szCs w:val="28"/>
        </w:rPr>
        <w:tab/>
      </w:r>
      <w:r w:rsidR="004D7444" w:rsidRPr="000C4843">
        <w:rPr>
          <w:rFonts w:ascii="ABC Junior Typing" w:hAnsi="ABC Junior Typing" w:cs="Calibri"/>
          <w:sz w:val="28"/>
          <w:szCs w:val="28"/>
        </w:rPr>
        <w:tab/>
      </w:r>
      <w:r w:rsidR="004D7444" w:rsidRPr="000C4843">
        <w:rPr>
          <w:rFonts w:ascii="ABC Junior Typing" w:hAnsi="ABC Junior Typing" w:cs="Calibri"/>
          <w:sz w:val="28"/>
          <w:szCs w:val="28"/>
        </w:rPr>
        <w:tab/>
      </w:r>
      <w:r w:rsidR="004D7444" w:rsidRPr="000C4843">
        <w:rPr>
          <w:rFonts w:ascii="ABC Junior Typing" w:hAnsi="ABC Junior Typing" w:cs="Calibri"/>
          <w:sz w:val="28"/>
          <w:szCs w:val="28"/>
        </w:rPr>
        <w:tab/>
      </w:r>
      <w:r w:rsidR="004D7444" w:rsidRPr="000C4843">
        <w:rPr>
          <w:rFonts w:ascii="ABC Junior Typing" w:hAnsi="ABC Junior Typing" w:cs="Calibri"/>
          <w:sz w:val="28"/>
          <w:szCs w:val="28"/>
        </w:rPr>
        <w:tab/>
      </w:r>
      <w:r w:rsidR="004D7444" w:rsidRPr="000C4843">
        <w:rPr>
          <w:rFonts w:ascii="ABC Junior Typing" w:hAnsi="ABC Junior Typing" w:cs="Calibri"/>
          <w:sz w:val="28"/>
          <w:szCs w:val="28"/>
        </w:rPr>
        <w:tab/>
      </w:r>
      <w:r w:rsidR="003F5731" w:rsidRPr="000C4843">
        <w:rPr>
          <w:rFonts w:ascii="ABC Junior Typing" w:hAnsi="ABC Junior Typing" w:cs="Calibri"/>
          <w:sz w:val="28"/>
          <w:szCs w:val="28"/>
        </w:rPr>
        <w:t xml:space="preserve">           </w:t>
      </w:r>
      <w:r w:rsidR="000C4843">
        <w:rPr>
          <w:rFonts w:ascii="ABC Junior Typing" w:hAnsi="ABC Junior Typing" w:cs="Calibri"/>
          <w:sz w:val="28"/>
          <w:szCs w:val="28"/>
        </w:rPr>
        <w:tab/>
      </w:r>
      <w:r w:rsidR="000C4843">
        <w:rPr>
          <w:rFonts w:ascii="ABC Junior Typing" w:hAnsi="ABC Junior Typing" w:cs="Calibri"/>
          <w:sz w:val="28"/>
          <w:szCs w:val="28"/>
        </w:rPr>
        <w:tab/>
      </w:r>
      <w:r w:rsidR="000C4843">
        <w:rPr>
          <w:rFonts w:ascii="ABC Junior Typing" w:hAnsi="ABC Junior Typing" w:cs="Calibri"/>
          <w:sz w:val="28"/>
          <w:szCs w:val="28"/>
        </w:rPr>
        <w:tab/>
      </w:r>
      <w:r w:rsidR="004D7444" w:rsidRPr="000C4843">
        <w:rPr>
          <w:rFonts w:ascii="ABC Junior Typing" w:hAnsi="ABC Junior Typing" w:cs="Calibri"/>
          <w:sz w:val="28"/>
          <w:szCs w:val="28"/>
        </w:rPr>
        <w:t>(5</w:t>
      </w:r>
      <w:r w:rsidR="001C5C0F" w:rsidRPr="000C4843">
        <w:rPr>
          <w:rFonts w:ascii="ABC Junior Typing" w:hAnsi="ABC Junior Typing" w:cs="Calibri"/>
          <w:sz w:val="28"/>
          <w:szCs w:val="28"/>
        </w:rPr>
        <w:t>)</w:t>
      </w:r>
    </w:p>
    <w:p w:rsidR="001C5C0F" w:rsidRPr="00C22D5D" w:rsidRDefault="001C5C0F" w:rsidP="001C5C0F">
      <w:pPr>
        <w:pStyle w:val="ListParagraph"/>
        <w:tabs>
          <w:tab w:val="left" w:pos="1192"/>
        </w:tabs>
        <w:ind w:left="810"/>
      </w:pPr>
    </w:p>
    <w:tbl>
      <w:tblPr>
        <w:tblW w:w="9540" w:type="dxa"/>
        <w:tblInd w:w="-9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100"/>
        <w:gridCol w:w="3290"/>
        <w:gridCol w:w="3150"/>
      </w:tblGrid>
      <w:tr w:rsidR="001C5C0F" w:rsidRPr="00E82093" w:rsidTr="00E82093">
        <w:tc>
          <w:tcPr>
            <w:tcW w:w="3100" w:type="dxa"/>
            <w:shd w:val="clear" w:color="auto" w:fill="auto"/>
          </w:tcPr>
          <w:p w:rsidR="001C5C0F" w:rsidRPr="00E82093" w:rsidRDefault="001C5C0F" w:rsidP="00E82093">
            <w:pPr>
              <w:spacing w:after="0" w:line="240" w:lineRule="auto"/>
            </w:pPr>
          </w:p>
          <w:p w:rsidR="001C5C0F" w:rsidRPr="00E82093" w:rsidRDefault="00A644BE" w:rsidP="00E82093">
            <w:pPr>
              <w:spacing w:after="0" w:line="240" w:lineRule="auto"/>
            </w:pPr>
            <w:r>
              <w:rPr>
                <w:noProof/>
              </w:rPr>
              <w:drawing>
                <wp:anchor distT="0" distB="0" distL="114300" distR="114300" simplePos="0" relativeHeight="251641344" behindDoc="0" locked="0" layoutInCell="1" allowOverlap="1">
                  <wp:simplePos x="0" y="0"/>
                  <wp:positionH relativeFrom="column">
                    <wp:posOffset>195580</wp:posOffset>
                  </wp:positionH>
                  <wp:positionV relativeFrom="paragraph">
                    <wp:posOffset>135255</wp:posOffset>
                  </wp:positionV>
                  <wp:extent cx="1295400" cy="1278255"/>
                  <wp:effectExtent l="0" t="0" r="0" b="0"/>
                  <wp:wrapNone/>
                  <wp:docPr id="42" name="Picture 493" descr="Image result for mous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Image result for mouse clipart black and wh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27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C0F" w:rsidRPr="00E82093" w:rsidRDefault="001C5C0F" w:rsidP="00E82093">
            <w:pPr>
              <w:spacing w:after="0" w:line="240" w:lineRule="auto"/>
            </w:pPr>
          </w:p>
          <w:p w:rsidR="001C5C0F" w:rsidRPr="00E82093" w:rsidRDefault="001C5C0F" w:rsidP="00E82093">
            <w:pPr>
              <w:spacing w:after="0" w:line="240" w:lineRule="auto"/>
            </w:pPr>
          </w:p>
          <w:p w:rsidR="001C5C0F" w:rsidRPr="00E82093" w:rsidRDefault="00A644BE" w:rsidP="00E82093">
            <w:pPr>
              <w:spacing w:after="0" w:line="240" w:lineRule="auto"/>
            </w:pPr>
            <w:r>
              <w:rPr>
                <w:noProof/>
              </w:rPr>
              <mc:AlternateContent>
                <mc:Choice Requires="wps">
                  <w:drawing>
                    <wp:anchor distT="0" distB="0" distL="114300" distR="114300" simplePos="0" relativeHeight="251634176" behindDoc="0" locked="0" layoutInCell="1" allowOverlap="1">
                      <wp:simplePos x="0" y="0"/>
                      <wp:positionH relativeFrom="column">
                        <wp:posOffset>1198245</wp:posOffset>
                      </wp:positionH>
                      <wp:positionV relativeFrom="paragraph">
                        <wp:posOffset>977265</wp:posOffset>
                      </wp:positionV>
                      <wp:extent cx="605790" cy="617220"/>
                      <wp:effectExtent l="0" t="0" r="22860" b="1143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ysClr val="window" lastClr="FFFFFF"/>
                              </a:solidFill>
                              <a:ln w="6350">
                                <a:solidFill>
                                  <a:prstClr val="black"/>
                                </a:solidFill>
                              </a:ln>
                              <a:effectLst/>
                            </wps:spPr>
                            <wps:txbx>
                              <w:txbxContent>
                                <w:p w:rsidR="001C5C0F" w:rsidRPr="00E82093" w:rsidRDefault="001C5C0F"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63" o:spid="_x0000_s1055" style="position:absolute;margin-left:94.35pt;margin-top:76.95pt;width:47.7pt;height:48.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" fillcolor="window" strokeweight=".5pt">
                      <v:path arrowok="t"/>
                      <v:textbox>
                        <w:txbxContent>
                          <w:p w:rsidR="001C5C0F" w:rsidRPr="00E82093" w:rsidRDefault="001C5C0F"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h</w:t>
                            </w:r>
                            <w:proofErr w:type="gramEnd"/>
                          </w:p>
                        </w:txbxContent>
                      </v:textbox>
                    </v:oval>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592455</wp:posOffset>
                      </wp:positionH>
                      <wp:positionV relativeFrom="paragraph">
                        <wp:posOffset>964565</wp:posOffset>
                      </wp:positionV>
                      <wp:extent cx="605790" cy="617220"/>
                      <wp:effectExtent l="0" t="0" r="22860" b="1143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ysClr val="window" lastClr="FFFFFF"/>
                              </a:solidFill>
                              <a:ln w="6350">
                                <a:solidFill>
                                  <a:prstClr val="black"/>
                                </a:solidFill>
                              </a:ln>
                              <a:effectLst/>
                            </wps:spPr>
                            <wps:txbx>
                              <w:txbxContent>
                                <w:p w:rsidR="001C5C0F" w:rsidRPr="00E82093" w:rsidRDefault="001C5C0F"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62" o:spid="_x0000_s1056" style="position:absolute;margin-left:46.65pt;margin-top:75.95pt;width:47.7pt;height:48.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" fillcolor="window" strokeweight=".5pt">
                      <v:path arrowok="t"/>
                      <v:textbox>
                        <w:txbxContent>
                          <w:p w:rsidR="001C5C0F" w:rsidRPr="00E82093" w:rsidRDefault="001C5C0F"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n</w:t>
                            </w:r>
                            <w:proofErr w:type="gramEnd"/>
                          </w:p>
                        </w:txbxContent>
                      </v:textbox>
                    </v:oval>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-13335</wp:posOffset>
                      </wp:positionH>
                      <wp:positionV relativeFrom="paragraph">
                        <wp:posOffset>965835</wp:posOffset>
                      </wp:positionV>
                      <wp:extent cx="605790" cy="617220"/>
                      <wp:effectExtent l="0" t="0" r="22860" b="1143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chemeClr val="bg1">
                                  <a:lumMod val="75000"/>
                                </a:schemeClr>
                              </a:solidFill>
                              <a:ln w="6350">
                                <a:solidFill>
                                  <a:prstClr val="black"/>
                                </a:solidFill>
                              </a:ln>
                              <a:effectLst/>
                            </wps:spPr>
                            <wps:txbx>
                              <w:txbxContent>
                                <w:p w:rsidR="001C5C0F" w:rsidRPr="00E82093" w:rsidRDefault="001C5C0F"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61" o:spid="_x0000_s1057" style="position:absolute;margin-left:-1.05pt;margin-top:76.05pt;width:47.7pt;height:48.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" fillcolor="#bfbfbf [2412]" strokeweight=".5pt">
                      <v:path arrowok="t"/>
                      <v:textbox>
                        <w:txbxContent>
                          <w:p w:rsidR="001C5C0F" w:rsidRPr="00E82093" w:rsidRDefault="001C5C0F"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m</w:t>
                            </w:r>
                            <w:proofErr w:type="gramEnd"/>
                          </w:p>
                        </w:txbxContent>
                      </v:textbox>
                    </v:oval>
                  </w:pict>
                </mc:Fallback>
              </mc:AlternateContent>
            </w:r>
          </w:p>
          <w:p w:rsidR="001C5C0F" w:rsidRPr="00E82093" w:rsidRDefault="001C5C0F" w:rsidP="00E82093">
            <w:pPr>
              <w:spacing w:after="0" w:line="240" w:lineRule="auto"/>
            </w:pPr>
          </w:p>
          <w:p w:rsidR="001C5C0F" w:rsidRPr="00E82093" w:rsidRDefault="001C5C0F" w:rsidP="00E82093">
            <w:pPr>
              <w:spacing w:after="0" w:line="240" w:lineRule="auto"/>
            </w:pPr>
          </w:p>
          <w:p w:rsidR="001C5C0F" w:rsidRPr="00E82093" w:rsidRDefault="001C5C0F" w:rsidP="00E82093">
            <w:pPr>
              <w:spacing w:after="0" w:line="240" w:lineRule="auto"/>
            </w:pPr>
          </w:p>
          <w:p w:rsidR="001C5C0F" w:rsidRPr="00E82093" w:rsidRDefault="001C5C0F" w:rsidP="00E82093">
            <w:pPr>
              <w:spacing w:after="0" w:line="240" w:lineRule="auto"/>
            </w:pPr>
          </w:p>
          <w:p w:rsidR="001C5C0F" w:rsidRPr="00E82093" w:rsidRDefault="001C5C0F" w:rsidP="00E82093">
            <w:pPr>
              <w:spacing w:after="0" w:line="240" w:lineRule="auto"/>
            </w:pPr>
          </w:p>
          <w:p w:rsidR="001C5C0F" w:rsidRPr="00E82093" w:rsidRDefault="001C5C0F" w:rsidP="00E82093">
            <w:pPr>
              <w:spacing w:after="0" w:line="240" w:lineRule="auto"/>
            </w:pPr>
          </w:p>
          <w:p w:rsidR="001C5C0F" w:rsidRPr="00E82093" w:rsidRDefault="001C5C0F" w:rsidP="00E82093">
            <w:pPr>
              <w:spacing w:after="0" w:line="240" w:lineRule="auto"/>
            </w:pPr>
          </w:p>
          <w:p w:rsidR="001C5C0F" w:rsidRPr="00E82093" w:rsidRDefault="001C5C0F" w:rsidP="00E82093">
            <w:pPr>
              <w:spacing w:after="0" w:line="240" w:lineRule="auto"/>
            </w:pPr>
          </w:p>
          <w:p w:rsidR="001C5C0F" w:rsidRPr="00E82093" w:rsidRDefault="001C5C0F" w:rsidP="00E82093">
            <w:pPr>
              <w:spacing w:after="0" w:line="240" w:lineRule="auto"/>
            </w:pPr>
          </w:p>
        </w:tc>
        <w:tc>
          <w:tcPr>
            <w:tcW w:w="3290" w:type="dxa"/>
            <w:shd w:val="clear" w:color="auto" w:fill="auto"/>
          </w:tcPr>
          <w:p w:rsidR="001C5C0F" w:rsidRPr="00E82093" w:rsidRDefault="00A644BE" w:rsidP="00E82093">
            <w:pPr>
              <w:spacing w:after="0" w:line="240" w:lineRule="auto"/>
            </w:pPr>
            <w:r>
              <w:rPr>
                <w:noProof/>
              </w:rPr>
              <mc:AlternateContent>
                <mc:Choice Requires="wps">
                  <w:drawing>
                    <wp:anchor distT="0" distB="0" distL="114300" distR="114300" simplePos="0" relativeHeight="251666944" behindDoc="0" locked="0" layoutInCell="1" allowOverlap="1">
                      <wp:simplePos x="0" y="0"/>
                      <wp:positionH relativeFrom="column">
                        <wp:posOffset>217805</wp:posOffset>
                      </wp:positionH>
                      <wp:positionV relativeFrom="paragraph">
                        <wp:posOffset>1183640</wp:posOffset>
                      </wp:positionV>
                      <wp:extent cx="581660" cy="400685"/>
                      <wp:effectExtent l="17780" t="69215" r="57785" b="15875"/>
                      <wp:wrapNone/>
                      <wp:docPr id="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660" cy="40068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C254CA" id="_x0000_t32" coordsize="21600,21600" o:spt="32" o:oned="t" path="m,l21600,21600e" filled="f">
                      <v:path arrowok="t" fillok="f" o:connecttype="none"/>
                      <o:lock v:ext="edit" shapetype="t"/>
                    </v:shapetype>
                    <v:shape id="AutoShape 108" o:spid="_x0000_s1026" type="#_x0000_t32" style="position:absolute;margin-left:17.15pt;margin-top:93.2pt;width:45.8pt;height:31.5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" strokeweight="2.25pt">
                      <v:stroke endarrow="block"/>
                    </v:shape>
                  </w:pict>
                </mc:Fallback>
              </mc:AlternateContent>
            </w:r>
            <w:r>
              <w:rPr>
                <w:noProof/>
              </w:rPr>
              <w:drawing>
                <wp:anchor distT="0" distB="0" distL="114300" distR="114300" simplePos="0" relativeHeight="251665920" behindDoc="0" locked="0" layoutInCell="1" allowOverlap="1">
                  <wp:simplePos x="0" y="0"/>
                  <wp:positionH relativeFrom="column">
                    <wp:posOffset>86995</wp:posOffset>
                  </wp:positionH>
                  <wp:positionV relativeFrom="paragraph">
                    <wp:posOffset>491490</wp:posOffset>
                  </wp:positionV>
                  <wp:extent cx="1768475" cy="939800"/>
                  <wp:effectExtent l="0" t="0" r="3175" b="0"/>
                  <wp:wrapNone/>
                  <wp:docPr id="107" name="Picture 5" descr="Image result for lip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p clipart black and wh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847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7248" behindDoc="0" locked="0" layoutInCell="1" allowOverlap="1">
                      <wp:simplePos x="0" y="0"/>
                      <wp:positionH relativeFrom="column">
                        <wp:posOffset>1249680</wp:posOffset>
                      </wp:positionH>
                      <wp:positionV relativeFrom="paragraph">
                        <wp:posOffset>1705610</wp:posOffset>
                      </wp:positionV>
                      <wp:extent cx="605790" cy="617220"/>
                      <wp:effectExtent l="0" t="0" r="22860" b="1143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chemeClr val="bg1">
                                  <a:lumMod val="75000"/>
                                </a:schemeClr>
                              </a:solidFill>
                              <a:ln w="6350">
                                <a:solidFill>
                                  <a:prstClr val="black"/>
                                </a:solidFill>
                              </a:ln>
                              <a:effectLst/>
                            </wps:spPr>
                            <wps:txbx>
                              <w:txbxContent>
                                <w:p w:rsidR="001C5C0F" w:rsidRPr="00E82093" w:rsidRDefault="004D7444" w:rsidP="001C5C0F">
                                  <w:pPr>
                                    <w:jc w:val="center"/>
                                    <w:rPr>
                                      <w:rFonts w:ascii="PrimeWrite SlightlyDark" w:hAnsi="PrimeWrite SlightlyDark"/>
                                      <w:color w:val="000000"/>
                                      <w:sz w:val="16"/>
                                      <w:szCs w:val="16"/>
                                    </w:rPr>
                                  </w:pPr>
                                  <w:proofErr w:type="gramStart"/>
                                  <w:r>
                                    <w:rPr>
                                      <w:rFonts w:ascii="PrimeWrite SlightlyDark" w:hAnsi="PrimeWrite SlightlyDark"/>
                                      <w:color w:val="000000"/>
                                      <w:sz w:val="16"/>
                                      <w:szCs w:val="16"/>
                                    </w:rP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67" o:spid="_x0000_s1058" style="position:absolute;margin-left:98.4pt;margin-top:134.3pt;width:47.7pt;height:48.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" fillcolor="#bfbfbf [2412]" strokeweight=".5pt">
                      <v:path arrowok="t"/>
                      <v:textbox>
                        <w:txbxContent>
                          <w:p w:rsidR="001C5C0F" w:rsidRPr="00E82093" w:rsidRDefault="004D7444" w:rsidP="001C5C0F">
                            <w:pPr>
                              <w:jc w:val="center"/>
                              <w:rPr>
                                <w:rFonts w:ascii="PrimeWrite SlightlyDark" w:hAnsi="PrimeWrite SlightlyDark"/>
                                <w:color w:val="000000"/>
                                <w:sz w:val="16"/>
                                <w:szCs w:val="16"/>
                              </w:rPr>
                            </w:pPr>
                            <w:proofErr w:type="gramStart"/>
                            <w:r>
                              <w:rPr>
                                <w:rFonts w:ascii="PrimeWrite SlightlyDark" w:hAnsi="PrimeWrite SlightlyDark"/>
                                <w:color w:val="000000"/>
                                <w:sz w:val="16"/>
                                <w:szCs w:val="16"/>
                              </w:rPr>
                              <w:t>l</w:t>
                            </w:r>
                            <w:proofErr w:type="gramEnd"/>
                          </w:p>
                        </w:txbxContent>
                      </v:textbox>
                    </v:oval>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643890</wp:posOffset>
                      </wp:positionH>
                      <wp:positionV relativeFrom="paragraph">
                        <wp:posOffset>1704975</wp:posOffset>
                      </wp:positionV>
                      <wp:extent cx="605790" cy="617220"/>
                      <wp:effectExtent l="0" t="0" r="22860" b="1143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ysClr val="window" lastClr="FFFFFF"/>
                              </a:solidFill>
                              <a:ln w="6350">
                                <a:solidFill>
                                  <a:prstClr val="black"/>
                                </a:solidFill>
                              </a:ln>
                              <a:effectLst/>
                            </wps:spPr>
                            <wps:txbx>
                              <w:txbxContent>
                                <w:p w:rsidR="001C5C0F" w:rsidRPr="00E82093" w:rsidRDefault="004D7444" w:rsidP="001C5C0F">
                                  <w:pPr>
                                    <w:jc w:val="center"/>
                                    <w:rPr>
                                      <w:rFonts w:ascii="PrimeWrite SlightlyDark" w:hAnsi="PrimeWrite SlightlyDark"/>
                                      <w:color w:val="000000"/>
                                      <w:sz w:val="16"/>
                                      <w:szCs w:val="16"/>
                                    </w:rPr>
                                  </w:pPr>
                                  <w:proofErr w:type="gramStart"/>
                                  <w:r>
                                    <w:rPr>
                                      <w:rFonts w:ascii="PrimeWrite SlightlyDark" w:hAnsi="PrimeWrite SlightlyDark"/>
                                      <w:color w:val="000000"/>
                                      <w:sz w:val="16"/>
                                      <w:szCs w:val="16"/>
                                    </w:rPr>
                                    <w:t>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66" o:spid="_x0000_s1059" style="position:absolute;margin-left:50.7pt;margin-top:134.25pt;width:47.7pt;height:48.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" fillcolor="window" strokeweight=".5pt">
                      <v:path arrowok="t"/>
                      <v:textbox>
                        <w:txbxContent>
                          <w:p w:rsidR="001C5C0F" w:rsidRPr="00E82093" w:rsidRDefault="004D7444" w:rsidP="001C5C0F">
                            <w:pPr>
                              <w:jc w:val="center"/>
                              <w:rPr>
                                <w:rFonts w:ascii="PrimeWrite SlightlyDark" w:hAnsi="PrimeWrite SlightlyDark"/>
                                <w:color w:val="000000"/>
                                <w:sz w:val="16"/>
                                <w:szCs w:val="16"/>
                              </w:rPr>
                            </w:pPr>
                            <w:proofErr w:type="gramStart"/>
                            <w:r>
                              <w:rPr>
                                <w:rFonts w:ascii="PrimeWrite SlightlyDark" w:hAnsi="PrimeWrite SlightlyDark"/>
                                <w:color w:val="000000"/>
                                <w:sz w:val="16"/>
                                <w:szCs w:val="16"/>
                              </w:rPr>
                              <w:t>k</w:t>
                            </w:r>
                            <w:proofErr w:type="gramEnd"/>
                          </w:p>
                        </w:txbxContent>
                      </v:textbox>
                    </v:oval>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38735</wp:posOffset>
                      </wp:positionH>
                      <wp:positionV relativeFrom="paragraph">
                        <wp:posOffset>1693545</wp:posOffset>
                      </wp:positionV>
                      <wp:extent cx="605790" cy="617220"/>
                      <wp:effectExtent l="0" t="0" r="22860" b="1143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ysClr val="window" lastClr="FFFFFF"/>
                              </a:solidFill>
                              <a:ln w="6350">
                                <a:solidFill>
                                  <a:prstClr val="black"/>
                                </a:solidFill>
                              </a:ln>
                              <a:effectLst/>
                            </wps:spPr>
                            <wps:txbx>
                              <w:txbxContent>
                                <w:p w:rsidR="001C5C0F" w:rsidRPr="00E82093" w:rsidRDefault="004D7444" w:rsidP="001C5C0F">
                                  <w:pPr>
                                    <w:jc w:val="center"/>
                                    <w:rPr>
                                      <w:rFonts w:ascii="PrimeWrite SlightlyDark" w:hAnsi="PrimeWrite SlightlyDark"/>
                                      <w:color w:val="000000"/>
                                      <w:sz w:val="16"/>
                                      <w:szCs w:val="16"/>
                                    </w:rPr>
                                  </w:pPr>
                                  <w:proofErr w:type="spellStart"/>
                                  <w:proofErr w:type="gramStart"/>
                                  <w:r>
                                    <w:rPr>
                                      <w:rFonts w:ascii="PrimeWrite SlightlyDark" w:hAnsi="PrimeWrite SlightlyDark"/>
                                      <w:color w:val="000000"/>
                                      <w:sz w:val="16"/>
                                      <w:szCs w:val="16"/>
                                    </w:rPr>
                                    <w:t>i</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65" o:spid="_x0000_s1060" style="position:absolute;margin-left:3.05pt;margin-top:133.35pt;width:47.7pt;height:48.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" fillcolor="window" strokeweight=".5pt">
                      <v:path arrowok="t"/>
                      <v:textbox>
                        <w:txbxContent>
                          <w:p w:rsidR="001C5C0F" w:rsidRPr="00E82093" w:rsidRDefault="004D7444" w:rsidP="001C5C0F">
                            <w:pPr>
                              <w:jc w:val="center"/>
                              <w:rPr>
                                <w:rFonts w:ascii="PrimeWrite SlightlyDark" w:hAnsi="PrimeWrite SlightlyDark"/>
                                <w:color w:val="000000"/>
                                <w:sz w:val="16"/>
                                <w:szCs w:val="16"/>
                              </w:rPr>
                            </w:pPr>
                            <w:proofErr w:type="spellStart"/>
                            <w:proofErr w:type="gramStart"/>
                            <w:r>
                              <w:rPr>
                                <w:rFonts w:ascii="PrimeWrite SlightlyDark" w:hAnsi="PrimeWrite SlightlyDark"/>
                                <w:color w:val="000000"/>
                                <w:sz w:val="16"/>
                                <w:szCs w:val="16"/>
                              </w:rPr>
                              <w:t>i</w:t>
                            </w:r>
                            <w:proofErr w:type="spellEnd"/>
                            <w:proofErr w:type="gramEnd"/>
                          </w:p>
                        </w:txbxContent>
                      </v:textbox>
                    </v:oval>
                  </w:pict>
                </mc:Fallback>
              </mc:AlternateContent>
            </w:r>
          </w:p>
        </w:tc>
        <w:tc>
          <w:tcPr>
            <w:tcW w:w="3150" w:type="dxa"/>
            <w:shd w:val="clear" w:color="auto" w:fill="auto"/>
          </w:tcPr>
          <w:p w:rsidR="001C5C0F" w:rsidRPr="00E82093" w:rsidRDefault="00A644BE" w:rsidP="00E82093">
            <w:pPr>
              <w:spacing w:after="0" w:line="240" w:lineRule="auto"/>
            </w:pPr>
            <w:r>
              <w:rPr>
                <w:noProof/>
              </w:rPr>
              <w:drawing>
                <wp:anchor distT="0" distB="0" distL="114300" distR="114300" simplePos="0" relativeHeight="251664896" behindDoc="0" locked="0" layoutInCell="1" allowOverlap="1">
                  <wp:simplePos x="0" y="0"/>
                  <wp:positionH relativeFrom="column">
                    <wp:posOffset>251460</wp:posOffset>
                  </wp:positionH>
                  <wp:positionV relativeFrom="paragraph">
                    <wp:posOffset>306070</wp:posOffset>
                  </wp:positionV>
                  <wp:extent cx="1367790" cy="1125220"/>
                  <wp:effectExtent l="0" t="0" r="3810" b="0"/>
                  <wp:wrapNone/>
                  <wp:docPr id="104" name="Picture 2" descr="Image result for pan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n clipart black and whi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779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320" behindDoc="0" locked="0" layoutInCell="1" allowOverlap="1">
                      <wp:simplePos x="0" y="0"/>
                      <wp:positionH relativeFrom="column">
                        <wp:posOffset>1222375</wp:posOffset>
                      </wp:positionH>
                      <wp:positionV relativeFrom="paragraph">
                        <wp:posOffset>1692910</wp:posOffset>
                      </wp:positionV>
                      <wp:extent cx="605790" cy="617220"/>
                      <wp:effectExtent l="0" t="0" r="22860" b="1143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ysClr val="window" lastClr="FFFFFF"/>
                              </a:solidFill>
                              <a:ln w="6350">
                                <a:solidFill>
                                  <a:prstClr val="black"/>
                                </a:solidFill>
                              </a:ln>
                              <a:effectLst/>
                            </wps:spPr>
                            <wps:txbx>
                              <w:txbxContent>
                                <w:p w:rsidR="001C5C0F" w:rsidRPr="00E82093" w:rsidRDefault="001C5C0F"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q</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70" o:spid="_x0000_s1061" style="position:absolute;margin-left:96.25pt;margin-top:133.3pt;width:47.7pt;height:48.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" fillcolor="window" strokeweight=".5pt">
                      <v:path arrowok="t"/>
                      <v:textbox>
                        <w:txbxContent>
                          <w:p w:rsidR="001C5C0F" w:rsidRPr="00E82093" w:rsidRDefault="001C5C0F"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q</w:t>
                            </w:r>
                            <w:proofErr w:type="gramEnd"/>
                          </w:p>
                        </w:txbxContent>
                      </v:textbox>
                    </v:oval>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612775</wp:posOffset>
                      </wp:positionH>
                      <wp:positionV relativeFrom="paragraph">
                        <wp:posOffset>1683385</wp:posOffset>
                      </wp:positionV>
                      <wp:extent cx="605790" cy="617220"/>
                      <wp:effectExtent l="0" t="0" r="22860" b="1143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chemeClr val="bg1">
                                  <a:lumMod val="75000"/>
                                </a:schemeClr>
                              </a:solidFill>
                              <a:ln w="6350">
                                <a:solidFill>
                                  <a:prstClr val="black"/>
                                </a:solidFill>
                              </a:ln>
                              <a:effectLst/>
                            </wps:spPr>
                            <wps:txbx>
                              <w:txbxContent>
                                <w:p w:rsidR="001C5C0F" w:rsidRPr="00E82093" w:rsidRDefault="001C5C0F"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69" o:spid="_x0000_s1062" style="position:absolute;margin-left:48.25pt;margin-top:132.55pt;width:47.7pt;height:48.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" fillcolor="#bfbfbf [2412]" strokeweight=".5pt">
                      <v:path arrowok="t"/>
                      <v:textbox>
                        <w:txbxContent>
                          <w:p w:rsidR="001C5C0F" w:rsidRPr="00E82093" w:rsidRDefault="001C5C0F"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p</w:t>
                            </w:r>
                            <w:proofErr w:type="gramEnd"/>
                          </w:p>
                        </w:txbxContent>
                      </v:textbox>
                    </v:oval>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4445</wp:posOffset>
                      </wp:positionH>
                      <wp:positionV relativeFrom="paragraph">
                        <wp:posOffset>1673860</wp:posOffset>
                      </wp:positionV>
                      <wp:extent cx="605790" cy="617220"/>
                      <wp:effectExtent l="0" t="0" r="22860" b="1143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ysClr val="window" lastClr="FFFFFF"/>
                              </a:solidFill>
                              <a:ln w="6350">
                                <a:solidFill>
                                  <a:prstClr val="black"/>
                                </a:solidFill>
                              </a:ln>
                              <a:effectLst/>
                            </wps:spPr>
                            <wps:txbx>
                              <w:txbxContent>
                                <w:p w:rsidR="001C5C0F" w:rsidRPr="00E82093" w:rsidRDefault="001C5C0F"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68" o:spid="_x0000_s1063" style="position:absolute;margin-left:.35pt;margin-top:131.8pt;width:47.7pt;height:48.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" fillcolor="window" strokeweight=".5pt">
                      <v:path arrowok="t"/>
                      <v:textbox>
                        <w:txbxContent>
                          <w:p w:rsidR="001C5C0F" w:rsidRPr="00E82093" w:rsidRDefault="001C5C0F"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b</w:t>
                            </w:r>
                            <w:proofErr w:type="gramEnd"/>
                          </w:p>
                        </w:txbxContent>
                      </v:textbox>
                    </v:oval>
                  </w:pict>
                </mc:Fallback>
              </mc:AlternateContent>
            </w:r>
          </w:p>
        </w:tc>
      </w:tr>
      <w:tr w:rsidR="00CE608D" w:rsidRPr="00E82093" w:rsidTr="00132F21">
        <w:tc>
          <w:tcPr>
            <w:tcW w:w="3100" w:type="dxa"/>
            <w:shd w:val="clear" w:color="auto" w:fill="auto"/>
          </w:tcPr>
          <w:p w:rsidR="00CE608D" w:rsidRPr="00E82093" w:rsidRDefault="00A644BE" w:rsidP="00E82093">
            <w:pPr>
              <w:spacing w:after="0" w:line="240" w:lineRule="auto"/>
            </w:pPr>
            <w:r>
              <w:rPr>
                <w:noProof/>
              </w:rPr>
              <w:drawing>
                <wp:anchor distT="0" distB="0" distL="114300" distR="114300" simplePos="0" relativeHeight="251678208" behindDoc="0" locked="0" layoutInCell="1" allowOverlap="1">
                  <wp:simplePos x="0" y="0"/>
                  <wp:positionH relativeFrom="column">
                    <wp:posOffset>195580</wp:posOffset>
                  </wp:positionH>
                  <wp:positionV relativeFrom="paragraph">
                    <wp:posOffset>35560</wp:posOffset>
                  </wp:positionV>
                  <wp:extent cx="1473835" cy="1190625"/>
                  <wp:effectExtent l="0" t="0" r="0" b="9525"/>
                  <wp:wrapNone/>
                  <wp:docPr id="120" name="Picture 3" descr="Image result for bed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d clipart black and whi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383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08D" w:rsidRPr="00E82093" w:rsidRDefault="00CE608D" w:rsidP="00E82093">
            <w:pPr>
              <w:spacing w:after="0" w:line="240" w:lineRule="auto"/>
            </w:pPr>
          </w:p>
          <w:p w:rsidR="00CE608D" w:rsidRPr="00E82093" w:rsidRDefault="00A644BE" w:rsidP="00E82093">
            <w:pPr>
              <w:spacing w:after="0" w:line="240" w:lineRule="auto"/>
            </w:pPr>
            <w:r>
              <w:rPr>
                <w:noProof/>
              </w:rPr>
              <mc:AlternateContent>
                <mc:Choice Requires="wps">
                  <w:drawing>
                    <wp:anchor distT="0" distB="0" distL="114300" distR="114300" simplePos="0" relativeHeight="251674112" behindDoc="0" locked="0" layoutInCell="1" allowOverlap="1">
                      <wp:simplePos x="0" y="0"/>
                      <wp:positionH relativeFrom="column">
                        <wp:posOffset>1208405</wp:posOffset>
                      </wp:positionH>
                      <wp:positionV relativeFrom="paragraph">
                        <wp:posOffset>974725</wp:posOffset>
                      </wp:positionV>
                      <wp:extent cx="605790" cy="617220"/>
                      <wp:effectExtent l="0" t="0" r="22860" b="1143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ysClr val="window" lastClr="FFFFFF"/>
                              </a:solidFill>
                              <a:ln w="6350">
                                <a:solidFill>
                                  <a:prstClr val="black"/>
                                </a:solidFill>
                              </a:ln>
                              <a:effectLst/>
                            </wps:spPr>
                            <wps:txbx>
                              <w:txbxContent>
                                <w:p w:rsidR="00CE608D" w:rsidRPr="00E82093" w:rsidRDefault="00CE608D" w:rsidP="001C5C0F">
                                  <w:pPr>
                                    <w:jc w:val="center"/>
                                    <w:rPr>
                                      <w:rFonts w:ascii="PrimeWrite SlightlyDark" w:hAnsi="PrimeWrite SlightlyDark"/>
                                      <w:color w:val="000000"/>
                                      <w:sz w:val="16"/>
                                      <w:szCs w:val="16"/>
                                    </w:rPr>
                                  </w:pPr>
                                  <w:proofErr w:type="gramStart"/>
                                  <w:r>
                                    <w:rPr>
                                      <w:rFonts w:ascii="PrimeWrite SlightlyDark" w:hAnsi="PrimeWrite SlightlyDark"/>
                                      <w:color w:val="000000"/>
                                      <w:sz w:val="16"/>
                                      <w:szCs w:val="16"/>
                                    </w:rP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97" o:spid="_x0000_s1064" style="position:absolute;margin-left:95.15pt;margin-top:76.75pt;width:47.7pt;height:48.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" fillcolor="window" strokeweight=".5pt">
                      <v:path arrowok="t"/>
                      <v:textbox>
                        <w:txbxContent>
                          <w:p w:rsidR="00CE608D" w:rsidRPr="00E82093" w:rsidRDefault="00CE608D" w:rsidP="001C5C0F">
                            <w:pPr>
                              <w:jc w:val="center"/>
                              <w:rPr>
                                <w:rFonts w:ascii="PrimeWrite SlightlyDark" w:hAnsi="PrimeWrite SlightlyDark"/>
                                <w:color w:val="000000"/>
                                <w:sz w:val="16"/>
                                <w:szCs w:val="16"/>
                              </w:rPr>
                            </w:pPr>
                            <w:proofErr w:type="gramStart"/>
                            <w:r>
                              <w:rPr>
                                <w:rFonts w:ascii="PrimeWrite SlightlyDark" w:hAnsi="PrimeWrite SlightlyDark"/>
                                <w:color w:val="000000"/>
                                <w:sz w:val="16"/>
                                <w:szCs w:val="16"/>
                              </w:rPr>
                              <w:t>h</w:t>
                            </w:r>
                            <w:proofErr w:type="gramEnd"/>
                          </w:p>
                        </w:txbxContent>
                      </v:textbox>
                    </v:oval>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597535</wp:posOffset>
                      </wp:positionH>
                      <wp:positionV relativeFrom="paragraph">
                        <wp:posOffset>974725</wp:posOffset>
                      </wp:positionV>
                      <wp:extent cx="605790" cy="617220"/>
                      <wp:effectExtent l="0" t="0" r="22860" b="1143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chemeClr val="bg1">
                                  <a:lumMod val="75000"/>
                                </a:schemeClr>
                              </a:solidFill>
                              <a:ln w="6350">
                                <a:solidFill>
                                  <a:prstClr val="black"/>
                                </a:solidFill>
                              </a:ln>
                              <a:effectLst/>
                            </wps:spPr>
                            <wps:txbx>
                              <w:txbxContent>
                                <w:p w:rsidR="00CE608D" w:rsidRPr="00E82093" w:rsidRDefault="00CE608D" w:rsidP="001C5C0F">
                                  <w:pPr>
                                    <w:jc w:val="center"/>
                                    <w:rPr>
                                      <w:rFonts w:ascii="PrimeWrite SlightlyDark" w:hAnsi="PrimeWrite SlightlyDark"/>
                                      <w:color w:val="000000"/>
                                      <w:sz w:val="16"/>
                                      <w:szCs w:val="16"/>
                                    </w:rPr>
                                  </w:pPr>
                                  <w:proofErr w:type="gramStart"/>
                                  <w:r>
                                    <w:rPr>
                                      <w:rFonts w:ascii="PrimeWrite SlightlyDark" w:hAnsi="PrimeWrite SlightlyDark"/>
                                      <w:color w:val="000000"/>
                                      <w:sz w:val="16"/>
                                      <w:szCs w:val="16"/>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96" o:spid="_x0000_s1065" style="position:absolute;margin-left:47.05pt;margin-top:76.75pt;width:47.7pt;height:48.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" fillcolor="#bfbfbf [2412]" strokeweight=".5pt">
                      <v:path arrowok="t"/>
                      <v:textbox>
                        <w:txbxContent>
                          <w:p w:rsidR="00CE608D" w:rsidRPr="00E82093" w:rsidRDefault="00CE608D" w:rsidP="001C5C0F">
                            <w:pPr>
                              <w:jc w:val="center"/>
                              <w:rPr>
                                <w:rFonts w:ascii="PrimeWrite SlightlyDark" w:hAnsi="PrimeWrite SlightlyDark"/>
                                <w:color w:val="000000"/>
                                <w:sz w:val="16"/>
                                <w:szCs w:val="16"/>
                              </w:rPr>
                            </w:pPr>
                            <w:proofErr w:type="gramStart"/>
                            <w:r>
                              <w:rPr>
                                <w:rFonts w:ascii="PrimeWrite SlightlyDark" w:hAnsi="PrimeWrite SlightlyDark"/>
                                <w:color w:val="000000"/>
                                <w:sz w:val="16"/>
                                <w:szCs w:val="16"/>
                              </w:rPr>
                              <w:t>b</w:t>
                            </w:r>
                            <w:proofErr w:type="gramEnd"/>
                          </w:p>
                        </w:txbxContent>
                      </v:textbox>
                    </v:oval>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-11430</wp:posOffset>
                      </wp:positionH>
                      <wp:positionV relativeFrom="paragraph">
                        <wp:posOffset>974725</wp:posOffset>
                      </wp:positionV>
                      <wp:extent cx="605790" cy="617220"/>
                      <wp:effectExtent l="0" t="0" r="22860" b="1143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ysClr val="window" lastClr="FFFFFF"/>
                              </a:solidFill>
                              <a:ln w="6350">
                                <a:solidFill>
                                  <a:prstClr val="black"/>
                                </a:solidFill>
                              </a:ln>
                              <a:effectLst/>
                            </wps:spPr>
                            <wps:txbx>
                              <w:txbxContent>
                                <w:p w:rsidR="00CE608D" w:rsidRPr="00E82093" w:rsidRDefault="00CE608D" w:rsidP="001C5C0F">
                                  <w:pPr>
                                    <w:jc w:val="center"/>
                                    <w:rPr>
                                      <w:rFonts w:ascii="PrimeWrite SlightlyDark" w:hAnsi="PrimeWrite SlightlyDark"/>
                                      <w:color w:val="000000"/>
                                      <w:sz w:val="16"/>
                                      <w:szCs w:val="16"/>
                                    </w:rPr>
                                  </w:pPr>
                                  <w:proofErr w:type="gramStart"/>
                                  <w:r>
                                    <w:rPr>
                                      <w:rFonts w:ascii="PrimeWrite SlightlyDark" w:hAnsi="PrimeWrite SlightlyDark"/>
                                      <w:color w:val="000000"/>
                                      <w:sz w:val="16"/>
                                      <w:szCs w:val="16"/>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95" o:spid="_x0000_s1066" style="position:absolute;margin-left:-.9pt;margin-top:76.75pt;width:47.7pt;height:48.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" fillcolor="window" strokeweight=".5pt">
                      <v:path arrowok="t"/>
                      <v:textbox>
                        <w:txbxContent>
                          <w:p w:rsidR="00CE608D" w:rsidRPr="00E82093" w:rsidRDefault="00CE608D" w:rsidP="001C5C0F">
                            <w:pPr>
                              <w:jc w:val="center"/>
                              <w:rPr>
                                <w:rFonts w:ascii="PrimeWrite SlightlyDark" w:hAnsi="PrimeWrite SlightlyDark"/>
                                <w:color w:val="000000"/>
                                <w:sz w:val="16"/>
                                <w:szCs w:val="16"/>
                              </w:rPr>
                            </w:pPr>
                            <w:proofErr w:type="gramStart"/>
                            <w:r>
                              <w:rPr>
                                <w:rFonts w:ascii="PrimeWrite SlightlyDark" w:hAnsi="PrimeWrite SlightlyDark"/>
                                <w:color w:val="000000"/>
                                <w:sz w:val="16"/>
                                <w:szCs w:val="16"/>
                              </w:rPr>
                              <w:t>d</w:t>
                            </w:r>
                            <w:proofErr w:type="gramEnd"/>
                          </w:p>
                        </w:txbxContent>
                      </v:textbox>
                    </v:oval>
                  </w:pict>
                </mc:Fallback>
              </mc:AlternateContent>
            </w:r>
          </w:p>
          <w:p w:rsidR="00CE608D" w:rsidRPr="00E82093" w:rsidRDefault="00CE608D" w:rsidP="00E82093">
            <w:pPr>
              <w:spacing w:after="0" w:line="240" w:lineRule="auto"/>
            </w:pPr>
          </w:p>
          <w:p w:rsidR="00CE608D" w:rsidRPr="00E82093" w:rsidRDefault="00CE608D" w:rsidP="00E82093">
            <w:pPr>
              <w:spacing w:after="0" w:line="240" w:lineRule="auto"/>
            </w:pPr>
          </w:p>
          <w:p w:rsidR="00CE608D" w:rsidRPr="00E82093" w:rsidRDefault="00CE608D" w:rsidP="00E82093">
            <w:pPr>
              <w:spacing w:after="0" w:line="240" w:lineRule="auto"/>
            </w:pPr>
          </w:p>
          <w:p w:rsidR="00CE608D" w:rsidRPr="00E82093" w:rsidRDefault="00CE608D" w:rsidP="00E82093">
            <w:pPr>
              <w:spacing w:after="0" w:line="240" w:lineRule="auto"/>
            </w:pPr>
          </w:p>
          <w:p w:rsidR="00CE608D" w:rsidRPr="00E82093" w:rsidRDefault="00CE608D" w:rsidP="00E82093">
            <w:pPr>
              <w:spacing w:after="0" w:line="240" w:lineRule="auto"/>
            </w:pPr>
          </w:p>
          <w:p w:rsidR="00CE608D" w:rsidRPr="00E82093" w:rsidRDefault="00CE608D" w:rsidP="00E82093">
            <w:pPr>
              <w:spacing w:after="0" w:line="240" w:lineRule="auto"/>
            </w:pPr>
          </w:p>
          <w:p w:rsidR="00CE608D" w:rsidRPr="00E82093" w:rsidRDefault="00CE608D" w:rsidP="00E82093">
            <w:pPr>
              <w:spacing w:after="0" w:line="240" w:lineRule="auto"/>
            </w:pPr>
          </w:p>
          <w:p w:rsidR="00CE608D" w:rsidRPr="00E82093" w:rsidRDefault="00CE608D" w:rsidP="00E82093">
            <w:pPr>
              <w:spacing w:after="0" w:line="240" w:lineRule="auto"/>
            </w:pPr>
          </w:p>
          <w:p w:rsidR="00CE608D" w:rsidRPr="00E82093" w:rsidRDefault="00CE608D" w:rsidP="00E82093">
            <w:pPr>
              <w:spacing w:after="0" w:line="240" w:lineRule="auto"/>
            </w:pPr>
          </w:p>
        </w:tc>
        <w:tc>
          <w:tcPr>
            <w:tcW w:w="6440" w:type="dxa"/>
            <w:gridSpan w:val="2"/>
            <w:shd w:val="clear" w:color="auto" w:fill="auto"/>
          </w:tcPr>
          <w:p w:rsidR="00CE608D" w:rsidRPr="00E82093" w:rsidRDefault="00A644BE" w:rsidP="00E82093">
            <w:pPr>
              <w:spacing w:after="0" w:line="240" w:lineRule="auto"/>
            </w:pPr>
            <w:r>
              <w:rPr>
                <w:noProof/>
              </w:rPr>
              <w:drawing>
                <wp:anchor distT="0" distB="0" distL="114300" distR="114300" simplePos="0" relativeHeight="251679232" behindDoc="0" locked="0" layoutInCell="1" allowOverlap="1">
                  <wp:simplePos x="0" y="0"/>
                  <wp:positionH relativeFrom="column">
                    <wp:posOffset>1390015</wp:posOffset>
                  </wp:positionH>
                  <wp:positionV relativeFrom="paragraph">
                    <wp:posOffset>133350</wp:posOffset>
                  </wp:positionV>
                  <wp:extent cx="1092835" cy="1092835"/>
                  <wp:effectExtent l="0" t="0" r="0" b="0"/>
                  <wp:wrapNone/>
                  <wp:docPr id="121" name="Picture 4" descr="Image result for sun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un clipart black and whi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283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184" behindDoc="0" locked="0" layoutInCell="1" allowOverlap="1">
                      <wp:simplePos x="0" y="0"/>
                      <wp:positionH relativeFrom="column">
                        <wp:posOffset>2342515</wp:posOffset>
                      </wp:positionH>
                      <wp:positionV relativeFrom="paragraph">
                        <wp:posOffset>1315720</wp:posOffset>
                      </wp:positionV>
                      <wp:extent cx="605790" cy="617220"/>
                      <wp:effectExtent l="0" t="0" r="22860" b="1143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ysClr val="window" lastClr="FFFFFF"/>
                              </a:solidFill>
                              <a:ln w="6350">
                                <a:solidFill>
                                  <a:prstClr val="black"/>
                                </a:solidFill>
                              </a:ln>
                              <a:effectLst/>
                            </wps:spPr>
                            <wps:txbx>
                              <w:txbxContent>
                                <w:p w:rsidR="00CE608D" w:rsidRPr="00E82093" w:rsidRDefault="00CE608D"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203" o:spid="_x0000_s1067" style="position:absolute;margin-left:184.45pt;margin-top:103.6pt;width:47.7pt;height:48.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" fillcolor="window" strokeweight=".5pt">
                      <v:path arrowok="t"/>
                      <v:textbox>
                        <w:txbxContent>
                          <w:p w:rsidR="00CE608D" w:rsidRPr="00E82093" w:rsidRDefault="00CE608D"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z</w:t>
                            </w:r>
                            <w:proofErr w:type="gramEnd"/>
                          </w:p>
                        </w:txbxContent>
                      </v:textbox>
                    </v:oval>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1663700</wp:posOffset>
                      </wp:positionH>
                      <wp:positionV relativeFrom="paragraph">
                        <wp:posOffset>1315720</wp:posOffset>
                      </wp:positionV>
                      <wp:extent cx="605790" cy="617220"/>
                      <wp:effectExtent l="0" t="0" r="22860" b="1143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chemeClr val="bg1">
                                  <a:lumMod val="75000"/>
                                </a:schemeClr>
                              </a:solidFill>
                              <a:ln w="6350">
                                <a:solidFill>
                                  <a:prstClr val="black"/>
                                </a:solidFill>
                              </a:ln>
                              <a:effectLst/>
                            </wps:spPr>
                            <wps:txbx>
                              <w:txbxContent>
                                <w:p w:rsidR="00CE608D" w:rsidRPr="00E82093" w:rsidRDefault="00CE608D"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201" o:spid="_x0000_s1068" style="position:absolute;margin-left:131pt;margin-top:103.6pt;width:47.7pt;height:48.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" fillcolor="#bfbfbf [2412]" strokeweight=".5pt">
                      <v:path arrowok="t"/>
                      <v:textbox>
                        <w:txbxContent>
                          <w:p w:rsidR="00CE608D" w:rsidRPr="00E82093" w:rsidRDefault="00CE608D"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s</w:t>
                            </w:r>
                            <w:proofErr w:type="gramEnd"/>
                          </w:p>
                        </w:txbxContent>
                      </v:textbox>
                    </v:oval>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948055</wp:posOffset>
                      </wp:positionH>
                      <wp:positionV relativeFrom="paragraph">
                        <wp:posOffset>1314450</wp:posOffset>
                      </wp:positionV>
                      <wp:extent cx="605790" cy="617220"/>
                      <wp:effectExtent l="0" t="0" r="22860" b="1143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617220"/>
                              </a:xfrm>
                              <a:prstGeom prst="ellipse">
                                <a:avLst/>
                              </a:prstGeom>
                              <a:solidFill>
                                <a:sysClr val="window" lastClr="FFFFFF"/>
                              </a:solidFill>
                              <a:ln w="6350">
                                <a:solidFill>
                                  <a:prstClr val="black"/>
                                </a:solidFill>
                              </a:ln>
                              <a:effectLst/>
                            </wps:spPr>
                            <wps:txbx>
                              <w:txbxContent>
                                <w:p w:rsidR="00CE608D" w:rsidRPr="00E82093" w:rsidRDefault="00CE608D"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202" o:spid="_x0000_s1069" style="position:absolute;margin-left:74.65pt;margin-top:103.5pt;width:47.7pt;height:48.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" fillcolor="window" strokeweight=".5pt">
                      <v:path arrowok="t"/>
                      <v:textbox>
                        <w:txbxContent>
                          <w:p w:rsidR="00CE608D" w:rsidRPr="00E82093" w:rsidRDefault="00CE608D" w:rsidP="001C5C0F">
                            <w:pPr>
                              <w:jc w:val="center"/>
                              <w:rPr>
                                <w:rFonts w:ascii="PrimeWrite SlightlyDark" w:hAnsi="PrimeWrite SlightlyDark"/>
                                <w:color w:val="000000"/>
                                <w:sz w:val="16"/>
                                <w:szCs w:val="16"/>
                              </w:rPr>
                            </w:pPr>
                            <w:proofErr w:type="gramStart"/>
                            <w:r w:rsidRPr="00E82093">
                              <w:rPr>
                                <w:rFonts w:ascii="PrimeWrite SlightlyDark" w:hAnsi="PrimeWrite SlightlyDark"/>
                                <w:color w:val="000000"/>
                                <w:sz w:val="16"/>
                                <w:szCs w:val="16"/>
                              </w:rPr>
                              <w:t>c</w:t>
                            </w:r>
                            <w:proofErr w:type="gramEnd"/>
                          </w:p>
                        </w:txbxContent>
                      </v:textbox>
                    </v:oval>
                  </w:pict>
                </mc:Fallback>
              </mc:AlternateContent>
            </w:r>
          </w:p>
        </w:tc>
      </w:tr>
    </w:tbl>
    <w:p w:rsidR="003C358E" w:rsidRDefault="003C358E" w:rsidP="003C358E">
      <w:pPr>
        <w:tabs>
          <w:tab w:val="left" w:pos="5292"/>
        </w:tabs>
        <w:rPr>
          <w:rFonts w:ascii="ABC Junior Typing" w:hAnsi="ABC Junior Typing" w:cs="Calibri"/>
          <w:sz w:val="32"/>
          <w:szCs w:val="32"/>
        </w:rPr>
      </w:pPr>
    </w:p>
    <w:p w:rsidR="008C4B3E" w:rsidRPr="00725909" w:rsidRDefault="003C358E" w:rsidP="003C358E">
      <w:pPr>
        <w:tabs>
          <w:tab w:val="left" w:pos="5292"/>
        </w:tabs>
        <w:jc w:val="right"/>
        <w:rPr>
          <w:rFonts w:ascii="ABC Junior Typing" w:hAnsi="ABC Junior Typing" w:cs="Calibri"/>
          <w:sz w:val="28"/>
          <w:szCs w:val="28"/>
        </w:rPr>
      </w:pPr>
      <w:r>
        <w:rPr>
          <w:rFonts w:ascii="ABC Junior Typing" w:hAnsi="ABC Junior Typing" w:cs="Calibri"/>
          <w:sz w:val="32"/>
          <w:szCs w:val="32"/>
        </w:rPr>
        <w:tab/>
        <w:t xml:space="preserve">               </w:t>
      </w:r>
      <w:r w:rsidRPr="00725909">
        <w:rPr>
          <w:rFonts w:ascii="ABC Junior Typing" w:hAnsi="ABC Junior Typing" w:cs="Calibri"/>
          <w:sz w:val="28"/>
          <w:szCs w:val="28"/>
        </w:rPr>
        <w:t>Total: __/5</w:t>
      </w:r>
      <w:r w:rsidR="009F2580" w:rsidRPr="00725909">
        <w:rPr>
          <w:noProof/>
          <w:sz w:val="28"/>
          <w:szCs w:val="28"/>
        </w:rPr>
        <w:t xml:space="preserve"> </w:t>
      </w:r>
      <w:r w:rsidR="008C4B3E" w:rsidRPr="00725909">
        <w:rPr>
          <w:rFonts w:ascii="ABC Junior Typing" w:hAnsi="ABC Junior Typing" w:cs="Calibri"/>
          <w:sz w:val="28"/>
          <w:szCs w:val="28"/>
        </w:rPr>
        <w:tab/>
      </w:r>
    </w:p>
    <w:p w:rsidR="000C4843" w:rsidRDefault="000C4843" w:rsidP="000E54C2">
      <w:pPr>
        <w:rPr>
          <w:rFonts w:ascii="ABC Junior Typing" w:hAnsi="ABC Junior Typing" w:cs="Calibri"/>
          <w:b/>
          <w:sz w:val="32"/>
          <w:szCs w:val="32"/>
        </w:rPr>
      </w:pPr>
    </w:p>
    <w:sectPr w:rsidR="000C4843" w:rsidSect="00AA09C9">
      <w:headerReference w:type="default" r:id="rId25"/>
      <w:footerReference w:type="default" r:id="rId26"/>
      <w:pgSz w:w="11907" w:h="16839" w:code="9"/>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8BD" w:rsidRDefault="00BF28BD" w:rsidP="00AA09C9">
      <w:pPr>
        <w:spacing w:after="0" w:line="240" w:lineRule="auto"/>
      </w:pPr>
      <w:r>
        <w:separator/>
      </w:r>
    </w:p>
  </w:endnote>
  <w:endnote w:type="continuationSeparator" w:id="0">
    <w:p w:rsidR="00BF28BD" w:rsidRDefault="00BF28BD" w:rsidP="00AA0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BC Junior Typing">
    <w:panose1 w:val="000006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rimeWrite SlightlyDark">
    <w:panose1 w:val="020B0603050302020204"/>
    <w:charset w:val="00"/>
    <w:family w:val="swiss"/>
    <w:pitch w:val="variable"/>
    <w:sig w:usb0="80000003" w:usb1="00000072"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9C9" w:rsidRDefault="00AA09C9">
    <w:pPr>
      <w:pStyle w:val="Footer"/>
      <w:jc w:val="center"/>
    </w:pPr>
    <w:r w:rsidRPr="00AA09C9">
      <w:rPr>
        <w:rFonts w:ascii="ABC Junior Typing" w:hAnsi="ABC Junior Typing"/>
        <w:sz w:val="28"/>
        <w:szCs w:val="28"/>
      </w:rPr>
      <w:fldChar w:fldCharType="begin"/>
    </w:r>
    <w:r w:rsidRPr="00AA09C9">
      <w:rPr>
        <w:rFonts w:ascii="ABC Junior Typing" w:hAnsi="ABC Junior Typing"/>
        <w:sz w:val="28"/>
        <w:szCs w:val="28"/>
      </w:rPr>
      <w:instrText xml:space="preserve"> PAGE   \* MERGEFORMAT </w:instrText>
    </w:r>
    <w:r w:rsidRPr="00AA09C9">
      <w:rPr>
        <w:rFonts w:ascii="ABC Junior Typing" w:hAnsi="ABC Junior Typing"/>
        <w:sz w:val="28"/>
        <w:szCs w:val="28"/>
      </w:rPr>
      <w:fldChar w:fldCharType="separate"/>
    </w:r>
    <w:r w:rsidR="007475F8">
      <w:rPr>
        <w:rFonts w:ascii="ABC Junior Typing" w:hAnsi="ABC Junior Typing"/>
        <w:noProof/>
        <w:sz w:val="28"/>
        <w:szCs w:val="28"/>
      </w:rPr>
      <w:t>12</w:t>
    </w:r>
    <w:r w:rsidRPr="00AA09C9">
      <w:rPr>
        <w:rFonts w:ascii="ABC Junior Typing" w:hAnsi="ABC Junior Typing"/>
        <w:noProof/>
        <w:sz w:val="28"/>
        <w:szCs w:val="28"/>
      </w:rPr>
      <w:fldChar w:fldCharType="end"/>
    </w:r>
  </w:p>
  <w:p w:rsidR="00AA09C9" w:rsidRDefault="00AA09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8BD" w:rsidRDefault="00BF28BD" w:rsidP="00AA09C9">
      <w:pPr>
        <w:spacing w:after="0" w:line="240" w:lineRule="auto"/>
      </w:pPr>
      <w:r>
        <w:separator/>
      </w:r>
    </w:p>
  </w:footnote>
  <w:footnote w:type="continuationSeparator" w:id="0">
    <w:p w:rsidR="00BF28BD" w:rsidRDefault="00BF28BD" w:rsidP="00AA09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4BE" w:rsidRDefault="00A644BE">
    <w:pPr>
      <w:pStyle w:val="Header"/>
    </w:pPr>
  </w:p>
  <w:p w:rsidR="00AA09C9" w:rsidRDefault="00AA09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3D9A"/>
    <w:multiLevelType w:val="hybridMultilevel"/>
    <w:tmpl w:val="ED183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863746"/>
    <w:multiLevelType w:val="multilevel"/>
    <w:tmpl w:val="62A6E9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9C323C2"/>
    <w:multiLevelType w:val="hybridMultilevel"/>
    <w:tmpl w:val="A06E1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24289"/>
    <w:multiLevelType w:val="hybridMultilevel"/>
    <w:tmpl w:val="11101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55199"/>
    <w:multiLevelType w:val="hybridMultilevel"/>
    <w:tmpl w:val="8700854E"/>
    <w:lvl w:ilvl="0" w:tplc="7CF2EE5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FC0667"/>
    <w:multiLevelType w:val="hybridMultilevel"/>
    <w:tmpl w:val="81E6F47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8B215E2"/>
    <w:multiLevelType w:val="hybridMultilevel"/>
    <w:tmpl w:val="692C3FC0"/>
    <w:lvl w:ilvl="0" w:tplc="ECECCD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D557D9"/>
    <w:multiLevelType w:val="multilevel"/>
    <w:tmpl w:val="C64015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8" w15:restartNumberingAfterBreak="0">
    <w:nsid w:val="1E4161A0"/>
    <w:multiLevelType w:val="hybridMultilevel"/>
    <w:tmpl w:val="F6F0ED3E"/>
    <w:lvl w:ilvl="0" w:tplc="04090001">
      <w:start w:val="1"/>
      <w:numFmt w:val="bullet"/>
      <w:lvlText w:val=""/>
      <w:lvlJc w:val="left"/>
      <w:pPr>
        <w:ind w:left="360" w:hanging="360"/>
      </w:pPr>
      <w:rPr>
        <w:rFonts w:ascii="Symbol" w:hAnsi="Symbol"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357719"/>
    <w:multiLevelType w:val="hybridMultilevel"/>
    <w:tmpl w:val="8C68F5B6"/>
    <w:lvl w:ilvl="0" w:tplc="7F2AEC02">
      <w:start w:val="6"/>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6083F05"/>
    <w:multiLevelType w:val="multilevel"/>
    <w:tmpl w:val="A84847AE"/>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26E12F5F"/>
    <w:multiLevelType w:val="hybridMultilevel"/>
    <w:tmpl w:val="0CFA1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41127"/>
    <w:multiLevelType w:val="hybridMultilevel"/>
    <w:tmpl w:val="C2EC5E72"/>
    <w:lvl w:ilvl="0" w:tplc="04090001">
      <w:start w:val="1"/>
      <w:numFmt w:val="bullet"/>
      <w:lvlText w:val=""/>
      <w:lvlJc w:val="left"/>
      <w:pPr>
        <w:ind w:left="360" w:hanging="360"/>
      </w:pPr>
      <w:rPr>
        <w:rFonts w:ascii="Symbol" w:hAnsi="Symbol"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E0371A9"/>
    <w:multiLevelType w:val="hybridMultilevel"/>
    <w:tmpl w:val="CFC0A398"/>
    <w:lvl w:ilvl="0" w:tplc="AEE8B0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4293A89"/>
    <w:multiLevelType w:val="hybridMultilevel"/>
    <w:tmpl w:val="353C9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9E0430"/>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A506CE"/>
    <w:multiLevelType w:val="hybridMultilevel"/>
    <w:tmpl w:val="FE1C1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B33AE6"/>
    <w:multiLevelType w:val="hybridMultilevel"/>
    <w:tmpl w:val="FA6EDE88"/>
    <w:lvl w:ilvl="0" w:tplc="84D0BDD6">
      <w:start w:val="1"/>
      <w:numFmt w:val="decimal"/>
      <w:lvlText w:val="%1."/>
      <w:lvlJc w:val="left"/>
      <w:pPr>
        <w:ind w:left="720" w:hanging="360"/>
      </w:pPr>
      <w:rPr>
        <w:rFonts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D82331"/>
    <w:multiLevelType w:val="hybridMultilevel"/>
    <w:tmpl w:val="D1AC4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A36F11"/>
    <w:multiLevelType w:val="hybridMultilevel"/>
    <w:tmpl w:val="7940ED98"/>
    <w:lvl w:ilvl="0" w:tplc="8FA412F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AEA06D5"/>
    <w:multiLevelType w:val="hybridMultilevel"/>
    <w:tmpl w:val="D82A5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181BEB"/>
    <w:multiLevelType w:val="hybridMultilevel"/>
    <w:tmpl w:val="74D478B2"/>
    <w:lvl w:ilvl="0" w:tplc="731EC5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DEF69B1"/>
    <w:multiLevelType w:val="multilevel"/>
    <w:tmpl w:val="8DAA44D8"/>
    <w:lvl w:ilvl="0">
      <w:start w:val="1"/>
      <w:numFmt w:val="decimal"/>
      <w:lvlText w:val="%1."/>
      <w:lvlJc w:val="left"/>
      <w:pPr>
        <w:ind w:left="810"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189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3" w15:restartNumberingAfterBreak="0">
    <w:nsid w:val="645679AB"/>
    <w:multiLevelType w:val="hybridMultilevel"/>
    <w:tmpl w:val="99EC57FC"/>
    <w:lvl w:ilvl="0" w:tplc="4948E5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062362C"/>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3813CA"/>
    <w:multiLevelType w:val="hybridMultilevel"/>
    <w:tmpl w:val="A5E0FD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8C54A2"/>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3C0641"/>
    <w:multiLevelType w:val="hybridMultilevel"/>
    <w:tmpl w:val="E7D22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E8D48D9"/>
    <w:multiLevelType w:val="hybridMultilevel"/>
    <w:tmpl w:val="D818A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26"/>
  </w:num>
  <w:num w:numId="4">
    <w:abstractNumId w:val="4"/>
  </w:num>
  <w:num w:numId="5">
    <w:abstractNumId w:val="21"/>
  </w:num>
  <w:num w:numId="6">
    <w:abstractNumId w:val="6"/>
  </w:num>
  <w:num w:numId="7">
    <w:abstractNumId w:val="24"/>
  </w:num>
  <w:num w:numId="8">
    <w:abstractNumId w:val="15"/>
  </w:num>
  <w:num w:numId="9">
    <w:abstractNumId w:val="14"/>
  </w:num>
  <w:num w:numId="10">
    <w:abstractNumId w:val="7"/>
  </w:num>
  <w:num w:numId="11">
    <w:abstractNumId w:val="0"/>
  </w:num>
  <w:num w:numId="12">
    <w:abstractNumId w:val="19"/>
  </w:num>
  <w:num w:numId="13">
    <w:abstractNumId w:val="9"/>
  </w:num>
  <w:num w:numId="14">
    <w:abstractNumId w:val="5"/>
  </w:num>
  <w:num w:numId="15">
    <w:abstractNumId w:val="23"/>
  </w:num>
  <w:num w:numId="16">
    <w:abstractNumId w:val="13"/>
  </w:num>
  <w:num w:numId="17">
    <w:abstractNumId w:val="17"/>
  </w:num>
  <w:num w:numId="18">
    <w:abstractNumId w:val="2"/>
  </w:num>
  <w:num w:numId="19">
    <w:abstractNumId w:val="10"/>
  </w:num>
  <w:num w:numId="20">
    <w:abstractNumId w:val="3"/>
  </w:num>
  <w:num w:numId="21">
    <w:abstractNumId w:val="11"/>
  </w:num>
  <w:num w:numId="22">
    <w:abstractNumId w:val="20"/>
  </w:num>
  <w:num w:numId="23">
    <w:abstractNumId w:val="18"/>
  </w:num>
  <w:num w:numId="24">
    <w:abstractNumId w:val="16"/>
  </w:num>
  <w:num w:numId="25">
    <w:abstractNumId w:val="25"/>
  </w:num>
  <w:num w:numId="26">
    <w:abstractNumId w:val="28"/>
  </w:num>
  <w:num w:numId="27">
    <w:abstractNumId w:val="27"/>
  </w:num>
  <w:num w:numId="28">
    <w:abstractNumId w:val="12"/>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4BE"/>
    <w:rsid w:val="00070572"/>
    <w:rsid w:val="000A6481"/>
    <w:rsid w:val="000C4843"/>
    <w:rsid w:val="000E54C2"/>
    <w:rsid w:val="00132F21"/>
    <w:rsid w:val="00145ABB"/>
    <w:rsid w:val="00165A17"/>
    <w:rsid w:val="0019055A"/>
    <w:rsid w:val="00191D59"/>
    <w:rsid w:val="001B49D3"/>
    <w:rsid w:val="001C5C0F"/>
    <w:rsid w:val="00211B49"/>
    <w:rsid w:val="00237E34"/>
    <w:rsid w:val="0032672D"/>
    <w:rsid w:val="003339F6"/>
    <w:rsid w:val="003C0A36"/>
    <w:rsid w:val="003C358E"/>
    <w:rsid w:val="003F5731"/>
    <w:rsid w:val="00404F49"/>
    <w:rsid w:val="004C1C0B"/>
    <w:rsid w:val="004D6CB2"/>
    <w:rsid w:val="004D7444"/>
    <w:rsid w:val="005D35A6"/>
    <w:rsid w:val="006735A8"/>
    <w:rsid w:val="006E3AF9"/>
    <w:rsid w:val="00725909"/>
    <w:rsid w:val="007475F8"/>
    <w:rsid w:val="00751B23"/>
    <w:rsid w:val="00776833"/>
    <w:rsid w:val="007A0741"/>
    <w:rsid w:val="007B0FD1"/>
    <w:rsid w:val="007F5A47"/>
    <w:rsid w:val="008407B9"/>
    <w:rsid w:val="00876A7B"/>
    <w:rsid w:val="008B070C"/>
    <w:rsid w:val="008C4B3E"/>
    <w:rsid w:val="0093008E"/>
    <w:rsid w:val="009428AA"/>
    <w:rsid w:val="00950EFA"/>
    <w:rsid w:val="00951232"/>
    <w:rsid w:val="0097298C"/>
    <w:rsid w:val="009B1060"/>
    <w:rsid w:val="009F2580"/>
    <w:rsid w:val="00A3393B"/>
    <w:rsid w:val="00A644BE"/>
    <w:rsid w:val="00AA09C9"/>
    <w:rsid w:val="00AA3C8F"/>
    <w:rsid w:val="00AD2A89"/>
    <w:rsid w:val="00B15571"/>
    <w:rsid w:val="00BC3646"/>
    <w:rsid w:val="00BD2C18"/>
    <w:rsid w:val="00BF28BD"/>
    <w:rsid w:val="00C50A19"/>
    <w:rsid w:val="00C545D2"/>
    <w:rsid w:val="00CD164F"/>
    <w:rsid w:val="00CE608D"/>
    <w:rsid w:val="00D84984"/>
    <w:rsid w:val="00DD5DB1"/>
    <w:rsid w:val="00E041E9"/>
    <w:rsid w:val="00E82093"/>
    <w:rsid w:val="00E84344"/>
    <w:rsid w:val="00EE528B"/>
    <w:rsid w:val="00FD0DD1"/>
    <w:rsid w:val="00FF0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FE237E-F5A3-41F9-B21D-72A441BE2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9C9"/>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0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9C9"/>
  </w:style>
  <w:style w:type="paragraph" w:styleId="Footer">
    <w:name w:val="footer"/>
    <w:basedOn w:val="Normal"/>
    <w:link w:val="FooterChar"/>
    <w:uiPriority w:val="99"/>
    <w:unhideWhenUsed/>
    <w:rsid w:val="00AA0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9C9"/>
  </w:style>
  <w:style w:type="paragraph" w:styleId="ListParagraph">
    <w:name w:val="List Paragraph"/>
    <w:basedOn w:val="Normal"/>
    <w:uiPriority w:val="34"/>
    <w:qFormat/>
    <w:rsid w:val="00AA09C9"/>
    <w:pPr>
      <w:ind w:left="720"/>
      <w:contextualSpacing/>
    </w:pPr>
  </w:style>
  <w:style w:type="table" w:styleId="TableGrid">
    <w:name w:val="Table Grid"/>
    <w:basedOn w:val="TableNormal"/>
    <w:uiPriority w:val="39"/>
    <w:rsid w:val="00AA0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A0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A0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A0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3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3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51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Desktop\Gr.1%20English%20First%20Additional%20-%20Term%201%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15191-B34F-49A8-8A17-BC7AC78CA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Gr.1 English First Additional - Term 1 MEMO</Template>
  <TotalTime>22</TotalTime>
  <Pages>12</Pages>
  <Words>924</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MS</cp:lastModifiedBy>
  <cp:revision>6</cp:revision>
  <cp:lastPrinted>2017-10-06T12:34:00Z</cp:lastPrinted>
  <dcterms:created xsi:type="dcterms:W3CDTF">2017-12-11T07:31:00Z</dcterms:created>
  <dcterms:modified xsi:type="dcterms:W3CDTF">2017-12-11T07:58:00Z</dcterms:modified>
</cp:coreProperties>
</file>