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B94FF8" w:rsidTr="004C7DE4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Pr="00CA7126" w:rsidRDefault="00B94FF8" w:rsidP="00FB66BE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Pr="00CA7126" w:rsidRDefault="00B94FF8" w:rsidP="00FB66BE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</w:t>
            </w:r>
            <w:bookmarkStart w:id="0" w:name="_GoBack"/>
            <w:bookmarkEnd w:id="0"/>
            <w:r w:rsidRPr="00CA7126">
              <w:rPr>
                <w:rFonts w:ascii="Comic Sans MS" w:hAnsi="Comic Sans MS"/>
                <w:sz w:val="36"/>
              </w:rPr>
              <w:t>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Pr="00CA7126" w:rsidRDefault="00B94FF8" w:rsidP="00FB66BE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Pr="00CA7126" w:rsidRDefault="00B94FF8" w:rsidP="00FB66BE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Wednesday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Pr="00CA7126" w:rsidRDefault="00B94FF8" w:rsidP="00FB66BE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Pr="00CA7126" w:rsidRDefault="00B94FF8" w:rsidP="00FB66BE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Pr="00CA7126" w:rsidRDefault="00B94FF8" w:rsidP="00FB66BE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Pr="00CA7126" w:rsidRDefault="00B94FF8" w:rsidP="00B94FF8">
            <w:pPr>
              <w:pStyle w:val="Day"/>
              <w:rPr>
                <w:sz w:val="36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Default="00B94FF8" w:rsidP="00B94FF8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94FF8" w:rsidRDefault="00B94FF8" w:rsidP="00B94FF8">
            <w:pPr>
              <w:pStyle w:val="Day"/>
            </w:pPr>
          </w:p>
        </w:tc>
      </w:tr>
      <w:tr w:rsidR="00B94FF8" w:rsidTr="004C7DE4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B94FF8" w:rsidRPr="00612770" w:rsidRDefault="00B94FF8" w:rsidP="00B94FF8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B94FF8" w:rsidRPr="00612770" w:rsidRDefault="00B94FF8" w:rsidP="00B94FF8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B94FF8" w:rsidRDefault="00B94FF8" w:rsidP="00B94FF8">
            <w:pPr>
              <w:pStyle w:val="Date"/>
            </w:pPr>
          </w:p>
          <w:p w:rsidR="00B94FF8" w:rsidRPr="00612770" w:rsidRDefault="00B94FF8" w:rsidP="00FC3F25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612770">
              <w:rPr>
                <w:rFonts w:ascii="Getsu Magic - Personal Use" w:hAnsi="Getsu Magic - Personal Use"/>
                <w:sz w:val="160"/>
              </w:rPr>
              <w:t>Notes</w:t>
            </w:r>
          </w:p>
          <w:p w:rsidR="00FB66BE" w:rsidRPr="00FB66BE" w:rsidRDefault="00612770" w:rsidP="00FC3F25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</w:rPr>
            </w:pPr>
            <w:r w:rsidRPr="004C7DE4">
              <w:rPr>
                <w:rFonts w:ascii="Getsu Magic - Personal Use" w:hAnsi="Getsu Magic - Personal Use"/>
                <w:noProof/>
                <w:sz w:val="72"/>
                <w:lang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11455400</wp:posOffset>
                  </wp:positionH>
                  <wp:positionV relativeFrom="paragraph">
                    <wp:posOffset>2984500</wp:posOffset>
                  </wp:positionV>
                  <wp:extent cx="3429000" cy="5553036"/>
                  <wp:effectExtent l="0" t="0" r="0" b="0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555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6BE" w:rsidRPr="00FB66BE">
              <w:rPr>
                <w:rFonts w:ascii="Comic Sans MS" w:hAnsi="Comic Sans MS"/>
                <w:sz w:val="48"/>
              </w:rPr>
              <w:t>___________________________________________________________________________________________________________________________________________________________________</w:t>
            </w:r>
            <w:r>
              <w:rPr>
                <w:rFonts w:ascii="Comic Sans MS" w:hAnsi="Comic Sans MS"/>
                <w:sz w:val="48"/>
              </w:rPr>
              <w:t>________________________________________________________________________________________________________________________</w:t>
            </w:r>
            <w:r w:rsidR="00FB66BE" w:rsidRPr="00FB66BE">
              <w:rPr>
                <w:rFonts w:ascii="Comic Sans MS" w:hAnsi="Comic Sans MS"/>
                <w:sz w:val="48"/>
              </w:rPr>
              <w:t>_______</w:t>
            </w:r>
            <w:r w:rsidR="00FB66BE">
              <w:rPr>
                <w:rFonts w:ascii="Comic Sans MS" w:hAnsi="Comic Sans MS"/>
                <w:sz w:val="48"/>
              </w:rPr>
              <w:t>__________</w:t>
            </w:r>
          </w:p>
        </w:tc>
      </w:tr>
      <w:tr w:rsidR="00B94FF8" w:rsidTr="004C7DE4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B94FF8" w:rsidRDefault="00B94FF8" w:rsidP="00B94FF8"/>
        </w:tc>
      </w:tr>
      <w:tr w:rsidR="00B94FF8" w:rsidTr="00FC3F25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6488" w:type="dxa"/>
            <w:gridSpan w:val="3"/>
            <w:vMerge/>
          </w:tcPr>
          <w:p w:rsidR="00B94FF8" w:rsidRDefault="00B94FF8" w:rsidP="00B94FF8">
            <w:pPr>
              <w:pStyle w:val="Date"/>
            </w:pPr>
          </w:p>
        </w:tc>
      </w:tr>
      <w:tr w:rsidR="00B94FF8" w:rsidTr="00FC3F25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B94FF8" w:rsidRDefault="00B94FF8" w:rsidP="00B94FF8"/>
        </w:tc>
      </w:tr>
      <w:tr w:rsidR="00B94FF8" w:rsidTr="00FC3F25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6488" w:type="dxa"/>
            <w:gridSpan w:val="3"/>
            <w:vMerge/>
          </w:tcPr>
          <w:p w:rsidR="00B94FF8" w:rsidRDefault="00B94FF8" w:rsidP="00B94FF8">
            <w:pPr>
              <w:pStyle w:val="Date"/>
            </w:pPr>
          </w:p>
        </w:tc>
      </w:tr>
      <w:tr w:rsidR="00B94FF8" w:rsidTr="00FC3F25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B94FF8" w:rsidRDefault="00B94FF8" w:rsidP="00B94FF8"/>
        </w:tc>
      </w:tr>
      <w:tr w:rsidR="00B94FF8" w:rsidTr="00FC3F25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652A10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652A10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652A10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652A10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94FF8" w:rsidRPr="00612770" w:rsidRDefault="00652A10" w:rsidP="00B94FF8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6488" w:type="dxa"/>
            <w:gridSpan w:val="3"/>
            <w:vMerge/>
          </w:tcPr>
          <w:p w:rsidR="00B94FF8" w:rsidRDefault="00B94FF8" w:rsidP="00B94FF8">
            <w:pPr>
              <w:pStyle w:val="Date"/>
            </w:pPr>
          </w:p>
        </w:tc>
      </w:tr>
      <w:tr w:rsidR="00B94FF8" w:rsidTr="00FC3F25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B94FF8" w:rsidRPr="00612770" w:rsidRDefault="00B94FF8" w:rsidP="00B94FF8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B94FF8" w:rsidRDefault="00B94FF8" w:rsidP="00B94FF8"/>
        </w:tc>
      </w:tr>
      <w:tr w:rsidR="004C7DE4" w:rsidTr="00652A10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652A10" w:rsidP="004C7DE4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652A10" w:rsidP="004C7DE4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652A10" w:rsidP="004C7DE4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652A10" w:rsidP="004C7DE4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652A10" w:rsidP="004C7DE4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52A10" w:rsidRDefault="00652A10" w:rsidP="004C7DE4">
            <w:pPr>
              <w:rPr>
                <w:rFonts w:ascii="Getsu Magic - Personal Use" w:hAnsi="Getsu Magic - Personal Use"/>
                <w:sz w:val="56"/>
              </w:rPr>
            </w:pPr>
            <w:r w:rsidRPr="00652A10">
              <w:rPr>
                <w:rFonts w:ascii="Getsu Magic - Personal Use" w:hAnsi="Getsu Magic - Personal Use"/>
                <w:sz w:val="56"/>
              </w:rPr>
              <w:t>31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C7DE4" w:rsidRDefault="004C7DE4" w:rsidP="004C7DE4">
            <w:pPr>
              <w:pStyle w:val="Off-MonthDate"/>
            </w:pPr>
          </w:p>
        </w:tc>
      </w:tr>
      <w:tr w:rsidR="004C7DE4" w:rsidTr="00652A10">
        <w:trPr>
          <w:cantSplit/>
          <w:trHeight w:hRule="exact" w:val="2061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4C7DE4" w:rsidRDefault="004C7DE4" w:rsidP="004C7DE4"/>
        </w:tc>
      </w:tr>
    </w:tbl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calendar"/>
      </w:tblPr>
      <w:tblGrid>
        <w:gridCol w:w="4612"/>
        <w:gridCol w:w="4438"/>
      </w:tblGrid>
      <w:tr w:rsidR="00B94FF8" w:rsidRPr="00FB66BE" w:rsidTr="00612770">
        <w:trPr>
          <w:cantSplit/>
        </w:trPr>
        <w:tc>
          <w:tcPr>
            <w:tcW w:w="4612" w:type="dxa"/>
          </w:tcPr>
          <w:p w:rsidR="00B94FF8" w:rsidRPr="00612770" w:rsidRDefault="00B94FF8" w:rsidP="00FB66BE">
            <w:pPr>
              <w:pStyle w:val="Month"/>
              <w:rPr>
                <w:rFonts w:ascii="Getsu Magic - Personal Use" w:hAnsi="Getsu Magic - Personal Use"/>
                <w:color w:val="512D09" w:themeColor="accent3" w:themeShade="80"/>
                <w:sz w:val="180"/>
                <w:szCs w:val="144"/>
              </w:rPr>
            </w:pPr>
            <w:r w:rsidRPr="00612770">
              <w:rPr>
                <w:rFonts w:ascii="Getsu Magic - Personal Use" w:hAnsi="Getsu Magic - Personal Use"/>
                <w:color w:val="512D09" w:themeColor="accent3" w:themeShade="80"/>
                <w:sz w:val="180"/>
                <w:szCs w:val="144"/>
              </w:rPr>
              <w:t>January</w:t>
            </w:r>
          </w:p>
        </w:tc>
        <w:tc>
          <w:tcPr>
            <w:tcW w:w="4438" w:type="dxa"/>
          </w:tcPr>
          <w:p w:rsidR="00B94FF8" w:rsidRPr="00612770" w:rsidRDefault="00B94FF8" w:rsidP="00FB66BE">
            <w:pPr>
              <w:pStyle w:val="Year"/>
              <w:jc w:val="left"/>
              <w:rPr>
                <w:rFonts w:ascii="Getsu Magic - Personal Use" w:hAnsi="Getsu Magic - Personal Use"/>
                <w:color w:val="512D09" w:themeColor="accent3" w:themeShade="80"/>
                <w:sz w:val="180"/>
                <w:szCs w:val="80"/>
              </w:rPr>
            </w:pPr>
            <w:r w:rsidRPr="00612770">
              <w:rPr>
                <w:rFonts w:ascii="Getsu Magic - Personal Use" w:hAnsi="Getsu Magic - Personal Use"/>
                <w:color w:val="512D09" w:themeColor="accent3" w:themeShade="80"/>
                <w:sz w:val="180"/>
                <w:szCs w:val="80"/>
              </w:rPr>
              <w:t>2020</w:t>
            </w:r>
            <w:r w:rsidR="00FB66BE" w:rsidRPr="00612770">
              <w:rPr>
                <w:rFonts w:ascii="Getsu Magic - Personal Use" w:hAnsi="Getsu Magic - Personal Use"/>
                <w:color w:val="512D09" w:themeColor="accent3" w:themeShade="80"/>
                <w:sz w:val="180"/>
                <w:szCs w:val="80"/>
              </w:rPr>
              <w:t xml:space="preserve">                        </w:t>
            </w:r>
          </w:p>
        </w:tc>
      </w:tr>
    </w:tbl>
    <w:p w:rsidR="004C7DE4" w:rsidRDefault="00C32B2D" w:rsidP="004C7DE4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8550275</wp:posOffset>
                </wp:positionH>
                <wp:positionV relativeFrom="paragraph">
                  <wp:posOffset>-889000</wp:posOffset>
                </wp:positionV>
                <wp:extent cx="6381750" cy="1600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CA6CB2" w:rsidRPr="00CA6CB2" w:rsidRDefault="00CA6CB2" w:rsidP="00CA6CB2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E2C51" w:rsidRDefault="005E2C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73.25pt;margin-top:-70pt;width:502.5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CA6CB2" w:rsidRPr="00CA6CB2" w:rsidRDefault="00CA6CB2" w:rsidP="00CA6CB2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E2C51" w:rsidRDefault="005E2C51"/>
                  </w:txbxContent>
                </v:textbox>
              </v:shape>
            </w:pict>
          </mc:Fallback>
        </mc:AlternateContent>
      </w:r>
      <w:r w:rsidR="00612770" w:rsidRPr="00612770"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4C240F98" wp14:editId="1E77213F">
            <wp:simplePos x="0" y="0"/>
            <wp:positionH relativeFrom="column">
              <wp:posOffset>5870575</wp:posOffset>
            </wp:positionH>
            <wp:positionV relativeFrom="paragraph">
              <wp:posOffset>742950</wp:posOffset>
            </wp:positionV>
            <wp:extent cx="8763000" cy="8763000"/>
            <wp:effectExtent l="0" t="0" r="0" b="0"/>
            <wp:wrapNone/>
            <wp:docPr id="37" name="Picture 37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70" w:rsidRPr="00612770">
        <w:rPr>
          <w:noProof/>
          <w:lang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753745</wp:posOffset>
            </wp:positionV>
            <wp:extent cx="8763000" cy="8763000"/>
            <wp:effectExtent l="0" t="0" r="0" b="0"/>
            <wp:wrapNone/>
            <wp:docPr id="36" name="Picture 36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70" w:rsidRPr="004C7DE4">
        <w:rPr>
          <w:rFonts w:ascii="Getsu Magic - Personal Use" w:hAnsi="Getsu Magic - Personal Use"/>
          <w:noProof/>
          <w:sz w:val="72"/>
          <w:lang w:eastAsia="en-US"/>
        </w:rPr>
        <w:drawing>
          <wp:anchor distT="0" distB="0" distL="114300" distR="114300" simplePos="0" relativeHeight="251669504" behindDoc="0" locked="0" layoutInCell="1" allowOverlap="1" wp14:anchorId="6C96ECD3" wp14:editId="75084CEA">
            <wp:simplePos x="0" y="0"/>
            <wp:positionH relativeFrom="column">
              <wp:posOffset>10841355</wp:posOffset>
            </wp:positionH>
            <wp:positionV relativeFrom="paragraph">
              <wp:posOffset>3964305</wp:posOffset>
            </wp:positionV>
            <wp:extent cx="3429000" cy="5552440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DE4" w:rsidRDefault="00140EB9" w:rsidP="004C7DE4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51ED93" wp14:editId="4314166A">
                <wp:simplePos x="0" y="0"/>
                <wp:positionH relativeFrom="column">
                  <wp:posOffset>6140947</wp:posOffset>
                </wp:positionH>
                <wp:positionV relativeFrom="paragraph">
                  <wp:posOffset>-768195</wp:posOffset>
                </wp:positionV>
                <wp:extent cx="6381750" cy="16002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AF2BDA" w:rsidRPr="00612770" w:rsidRDefault="00AF2BDA" w:rsidP="00612770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1ED93" id="Text Box 41" o:spid="_x0000_s1027" type="#_x0000_t202" style="position:absolute;margin-left:483.55pt;margin-top:-60.5pt;width:502.5pt;height:1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AF2BDA" w:rsidRPr="00612770" w:rsidRDefault="00AF2BDA" w:rsidP="00612770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160">
        <w:rPr>
          <w:noProof/>
          <w:lang w:eastAsia="en-US"/>
        </w:rPr>
        <w:drawing>
          <wp:anchor distT="0" distB="0" distL="114300" distR="114300" simplePos="0" relativeHeight="251781120" behindDoc="1" locked="0" layoutInCell="1" allowOverlap="1" wp14:anchorId="5900422D" wp14:editId="79F79807">
            <wp:simplePos x="0" y="0"/>
            <wp:positionH relativeFrom="column">
              <wp:posOffset>-1452493</wp:posOffset>
            </wp:positionH>
            <wp:positionV relativeFrom="paragraph">
              <wp:posOffset>-124864</wp:posOffset>
            </wp:positionV>
            <wp:extent cx="2215839" cy="3294541"/>
            <wp:effectExtent l="0" t="0" r="0" b="0"/>
            <wp:wrapNone/>
            <wp:docPr id="25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9307">
                      <a:off x="0" y="0"/>
                      <a:ext cx="2215839" cy="32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734"/>
        <w:gridCol w:w="4438"/>
      </w:tblGrid>
      <w:tr w:rsidR="004C7DE4" w:rsidRPr="00FB66BE" w:rsidTr="00673F2F">
        <w:trPr>
          <w:cantSplit/>
        </w:trPr>
        <w:tc>
          <w:tcPr>
            <w:tcW w:w="4437" w:type="dxa"/>
          </w:tcPr>
          <w:p w:rsidR="004C7DE4" w:rsidRPr="004C7DE4" w:rsidRDefault="00612770" w:rsidP="00673F2F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t>Febr</w:t>
            </w:r>
            <w:r w:rsidR="004C7DE4" w:rsidRPr="004C7DE4">
              <w:rPr>
                <w:rFonts w:ascii="Getsu Magic - Personal Use" w:hAnsi="Getsu Magic - Personal Use"/>
                <w:sz w:val="180"/>
                <w:szCs w:val="144"/>
              </w:rPr>
              <w:t>uary</w:t>
            </w:r>
          </w:p>
        </w:tc>
        <w:tc>
          <w:tcPr>
            <w:tcW w:w="4438" w:type="dxa"/>
          </w:tcPr>
          <w:p w:rsidR="004C7DE4" w:rsidRPr="004C7DE4" w:rsidRDefault="004C7DE4" w:rsidP="00673F2F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4C7DE4" w:rsidTr="00673F2F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Pr="00CA7126" w:rsidRDefault="004C7DE4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Pr="00CA7126" w:rsidRDefault="004C7DE4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Pr="00CA7126" w:rsidRDefault="004C7DE4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Pr="00CA7126" w:rsidRDefault="004C7DE4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Wednesday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Pr="00CA7126" w:rsidRDefault="004C7DE4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Pr="00CA7126" w:rsidRDefault="004C7DE4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Pr="00CA7126" w:rsidRDefault="004C7DE4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Default="004C7DE4" w:rsidP="00673F2F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Default="004C7DE4" w:rsidP="00673F2F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C7DE4" w:rsidRDefault="00D74160" w:rsidP="00673F2F">
            <w:pPr>
              <w:pStyle w:val="Day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5162" behindDoc="1" locked="0" layoutInCell="1" allowOverlap="1">
                  <wp:simplePos x="0" y="0"/>
                  <wp:positionH relativeFrom="column">
                    <wp:posOffset>-1333559</wp:posOffset>
                  </wp:positionH>
                  <wp:positionV relativeFrom="paragraph">
                    <wp:posOffset>-2056638</wp:posOffset>
                  </wp:positionV>
                  <wp:extent cx="2215839" cy="3294541"/>
                  <wp:effectExtent l="0" t="0" r="0" b="0"/>
                  <wp:wrapNone/>
                  <wp:docPr id="23" name="Picture 2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693" flipH="1">
                            <a:off x="0" y="0"/>
                            <a:ext cx="2215839" cy="329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DE4" w:rsidTr="007D4CB0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4C7DE4" w:rsidRDefault="00612770" w:rsidP="00673F2F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676672" behindDoc="1" locked="0" layoutInCell="1" allowOverlap="1" wp14:anchorId="1D3C567B" wp14:editId="2ECE730B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39" name="Picture 39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DE4" w:rsidRPr="004C7DE4" w:rsidRDefault="004C7DE4" w:rsidP="00673F2F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4C7DE4" w:rsidRPr="00612770" w:rsidRDefault="004C7DE4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 w:rsidR="00612770">
              <w:rPr>
                <w:rFonts w:ascii="Arial" w:hAnsi="Arial" w:cs="Arial"/>
                <w:sz w:val="48"/>
              </w:rPr>
              <w:t>___________________________</w:t>
            </w:r>
          </w:p>
          <w:p w:rsidR="004C7DE4" w:rsidRDefault="00CA7126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Comic Sans MS" w:hAnsi="Comic Sans MS"/>
                <w:sz w:val="48"/>
              </w:rPr>
              <w:t>____________________</w:t>
            </w:r>
          </w:p>
          <w:p w:rsidR="004C7DE4" w:rsidRDefault="00D74160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Comic Sans MS" w:hAnsi="Comic Sans MS"/>
                <w:noProof/>
                <w:sz w:val="4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40871</wp:posOffset>
                      </wp:positionH>
                      <wp:positionV relativeFrom="paragraph">
                        <wp:posOffset>232352</wp:posOffset>
                      </wp:positionV>
                      <wp:extent cx="3906982" cy="2382982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6982" cy="23829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2BDA" w:rsidRDefault="00AF2BD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7" o:spid="_x0000_s1028" type="#_x0000_t202" style="position:absolute;left:0;text-align:left;margin-left:3.2pt;margin-top:18.3pt;width:307.65pt;height:187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" fillcolor="white [3201]" stroked="f" strokeweight=".5pt">
                      <v:textbox>
                        <w:txbxContent>
                          <w:p w:rsidR="00AF2BDA" w:rsidRDefault="00AF2BDA"/>
                        </w:txbxContent>
                      </v:textbox>
                    </v:shape>
                  </w:pict>
                </mc:Fallback>
              </mc:AlternateContent>
            </w:r>
          </w:p>
          <w:p w:rsidR="004C7DE4" w:rsidRPr="00FB66BE" w:rsidRDefault="004C7DE4" w:rsidP="00612770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4C7DE4" w:rsidTr="007D4CB0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C7DE4" w:rsidRDefault="004C7DE4" w:rsidP="00673F2F"/>
        </w:tc>
      </w:tr>
      <w:tr w:rsidR="004C7DE4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6488" w:type="dxa"/>
            <w:gridSpan w:val="3"/>
            <w:vMerge/>
          </w:tcPr>
          <w:p w:rsidR="004C7DE4" w:rsidRDefault="004C7DE4" w:rsidP="00673F2F">
            <w:pPr>
              <w:pStyle w:val="Date"/>
            </w:pPr>
          </w:p>
        </w:tc>
      </w:tr>
      <w:tr w:rsidR="004C7DE4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C7DE4" w:rsidRDefault="004C7DE4" w:rsidP="00673F2F"/>
        </w:tc>
      </w:tr>
      <w:tr w:rsidR="004C7DE4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6488" w:type="dxa"/>
            <w:gridSpan w:val="3"/>
            <w:vMerge/>
          </w:tcPr>
          <w:p w:rsidR="004C7DE4" w:rsidRDefault="004C7DE4" w:rsidP="00673F2F">
            <w:pPr>
              <w:pStyle w:val="Date"/>
            </w:pPr>
          </w:p>
        </w:tc>
      </w:tr>
      <w:tr w:rsidR="004C7DE4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C7DE4" w:rsidRDefault="004C7DE4" w:rsidP="00673F2F"/>
        </w:tc>
      </w:tr>
      <w:tr w:rsidR="004C7DE4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6488" w:type="dxa"/>
            <w:gridSpan w:val="3"/>
            <w:vMerge/>
          </w:tcPr>
          <w:p w:rsidR="004C7DE4" w:rsidRDefault="004C7DE4" w:rsidP="00673F2F">
            <w:pPr>
              <w:pStyle w:val="Date"/>
            </w:pPr>
          </w:p>
        </w:tc>
      </w:tr>
      <w:tr w:rsidR="004C7DE4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A05C2F" w:rsidP="00673F2F">
            <w:pPr>
              <w:rPr>
                <w:rFonts w:ascii="Getsu Magic - Personal Use" w:hAnsi="Getsu Magic - Personal Use"/>
                <w:sz w:val="56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7212" behindDoc="1" locked="0" layoutInCell="1" allowOverlap="1">
                  <wp:simplePos x="0" y="0"/>
                  <wp:positionH relativeFrom="column">
                    <wp:posOffset>-5958840</wp:posOffset>
                  </wp:positionH>
                  <wp:positionV relativeFrom="paragraph">
                    <wp:posOffset>-483870</wp:posOffset>
                  </wp:positionV>
                  <wp:extent cx="6421120" cy="4581525"/>
                  <wp:effectExtent l="0" t="0" r="0" b="0"/>
                  <wp:wrapNone/>
                  <wp:docPr id="20" name="Pictur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120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Pr="0061277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C7DE4" w:rsidRDefault="004C7DE4" w:rsidP="00673F2F"/>
        </w:tc>
      </w:tr>
      <w:tr w:rsidR="00652A10" w:rsidTr="007D4CB0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  <w:p w:rsidR="004C7DE4" w:rsidRPr="00612770" w:rsidRDefault="004C7DE4" w:rsidP="004C7DE4">
            <w:pPr>
              <w:rPr>
                <w:sz w:val="56"/>
              </w:rPr>
            </w:pPr>
          </w:p>
          <w:p w:rsidR="004C7DE4" w:rsidRPr="00612770" w:rsidRDefault="004C7DE4" w:rsidP="004C7DE4">
            <w:pPr>
              <w:rPr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7D4CB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7D4CB0"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7D4CB0" w:rsidRDefault="007D4CB0" w:rsidP="00673F2F">
            <w:pPr>
              <w:rPr>
                <w:rFonts w:ascii="Getsu Magic - Personal Use" w:hAnsi="Getsu Magic - Personal Use"/>
                <w:sz w:val="56"/>
              </w:rPr>
            </w:pPr>
            <w:r w:rsidRPr="007D4CB0"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C7DE4" w:rsidRPr="007D4CB0" w:rsidRDefault="007D4CB0" w:rsidP="00673F2F">
            <w:pPr>
              <w:rPr>
                <w:rFonts w:ascii="Getsu Magic - Personal Use" w:hAnsi="Getsu Magic - Personal Use"/>
                <w:sz w:val="56"/>
              </w:rPr>
            </w:pPr>
            <w:r w:rsidRPr="007D4CB0">
              <w:rPr>
                <w:rFonts w:ascii="Getsu Magic - Personal Use" w:hAnsi="Getsu Magic - Personal Use"/>
                <w:sz w:val="56"/>
              </w:rPr>
              <w:t>29</w:t>
            </w:r>
          </w:p>
          <w:p w:rsidR="004C7DE4" w:rsidRPr="007D4CB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  <w:p w:rsidR="004C7DE4" w:rsidRPr="007D4CB0" w:rsidRDefault="004C7DE4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C7DE4" w:rsidRDefault="004C7DE4" w:rsidP="00673F2F">
            <w:pPr>
              <w:pStyle w:val="Off-MonthDate"/>
            </w:pPr>
          </w:p>
        </w:tc>
      </w:tr>
      <w:tr w:rsidR="00652A10" w:rsidTr="007D4CB0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Default="004C7DE4" w:rsidP="00673F2F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Default="004C7DE4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Default="004C7DE4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Default="004C7DE4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Default="004C7DE4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Default="004C7DE4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C7DE4" w:rsidRDefault="004C7DE4" w:rsidP="00673F2F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4C7DE4" w:rsidRDefault="004C7DE4" w:rsidP="00673F2F"/>
        </w:tc>
      </w:tr>
    </w:tbl>
    <w:p w:rsidR="007C2410" w:rsidRDefault="00A44622" w:rsidP="007C2410">
      <w:pPr>
        <w:pStyle w:val="NoSpacing"/>
      </w:pPr>
      <w:r w:rsidRPr="00612770">
        <w:rPr>
          <w:noProof/>
          <w:lang w:eastAsia="en-US"/>
        </w:rPr>
        <w:drawing>
          <wp:anchor distT="0" distB="0" distL="114300" distR="114300" simplePos="0" relativeHeight="251656699" behindDoc="1" locked="0" layoutInCell="1" allowOverlap="1" wp14:anchorId="5993FD8D" wp14:editId="1D72EAF6">
            <wp:simplePos x="0" y="0"/>
            <wp:positionH relativeFrom="column">
              <wp:posOffset>-917359</wp:posOffset>
            </wp:positionH>
            <wp:positionV relativeFrom="paragraph">
              <wp:posOffset>734289</wp:posOffset>
            </wp:positionV>
            <wp:extent cx="8763000" cy="8763000"/>
            <wp:effectExtent l="0" t="0" r="0" b="0"/>
            <wp:wrapNone/>
            <wp:docPr id="45" name="Picture 45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160"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576B40" wp14:editId="12BA70FC">
                <wp:simplePos x="0" y="0"/>
                <wp:positionH relativeFrom="column">
                  <wp:posOffset>6007735</wp:posOffset>
                </wp:positionH>
                <wp:positionV relativeFrom="paragraph">
                  <wp:posOffset>5561330</wp:posOffset>
                </wp:positionV>
                <wp:extent cx="11303000" cy="4495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0" cy="449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D74160" w:rsidRDefault="00AF2BDA" w:rsidP="00D74160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160">
                              <w:rPr>
                                <w:rFonts w:ascii="Grinched 2.0" w:hAnsi="Grinched 2.0"/>
                                <w:color w:val="281F16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You’re off to Great</w:t>
                            </w:r>
                          </w:p>
                          <w:p w:rsidR="00AF2BDA" w:rsidRPr="007D4CB0" w:rsidRDefault="00AF2BDA" w:rsidP="00D74160">
                            <w:pPr>
                              <w:jc w:val="center"/>
                              <w:rPr>
                                <w:rFonts w:ascii="Grinched 2.0" w:hAnsi="Grinched 2.0"/>
                                <w:color w:val="FFFFFF" w:themeColor="background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CB0">
                              <w:rPr>
                                <w:rFonts w:ascii="Grinched 2.0" w:hAnsi="Grinched 2.0"/>
                                <w:color w:val="FFFFFF" w:themeColor="background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Places!</w:t>
                            </w:r>
                          </w:p>
                          <w:p w:rsidR="00AF2BDA" w:rsidRPr="00D74160" w:rsidRDefault="00AF2BDA" w:rsidP="00D74160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160">
                              <w:rPr>
                                <w:rFonts w:ascii="Grinched 2.0" w:hAnsi="Grinched 2.0"/>
                                <w:color w:val="281F16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 is your day!</w:t>
                            </w:r>
                          </w:p>
                          <w:p w:rsidR="00AF2BDA" w:rsidRPr="007D4CB0" w:rsidRDefault="00AF2BDA" w:rsidP="00D74160">
                            <w:pPr>
                              <w:jc w:val="center"/>
                              <w:rPr>
                                <w:rFonts w:ascii="Grinched 2.0" w:hAnsi="Grinched 2.0"/>
                                <w:color w:val="FFFFFF" w:themeColor="background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CB0">
                              <w:rPr>
                                <w:rFonts w:ascii="Grinched 2.0" w:hAnsi="Grinched 2.0"/>
                                <w:color w:val="FFFFFF" w:themeColor="background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MOUNTAIN is waiting,</w:t>
                            </w:r>
                          </w:p>
                          <w:p w:rsidR="00AF2BDA" w:rsidRPr="00D74160" w:rsidRDefault="00AF2BDA" w:rsidP="00D74160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160">
                              <w:rPr>
                                <w:rFonts w:ascii="Grinched 2.0" w:hAnsi="Grinched 2.0"/>
                                <w:color w:val="281F16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 . . . get on your way!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6B40" id="Text Box 26" o:spid="_x0000_s1029" type="#_x0000_t202" style="position:absolute;margin-left:473.05pt;margin-top:437.9pt;width:890pt;height:35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" filled="f" stroked="f" strokeweight=".5pt">
                <v:textbox>
                  <w:txbxContent>
                    <w:p w:rsidR="00AF2BDA" w:rsidRPr="00D74160" w:rsidRDefault="00AF2BDA" w:rsidP="00D74160">
                      <w:pPr>
                        <w:jc w:val="center"/>
                        <w:rPr>
                          <w:rFonts w:ascii="Grinched 2.0" w:hAnsi="Grinched 2.0"/>
                          <w:color w:val="281F16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4160">
                        <w:rPr>
                          <w:rFonts w:ascii="Grinched 2.0" w:hAnsi="Grinched 2.0"/>
                          <w:color w:val="281F16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You’re off to Great</w:t>
                      </w:r>
                    </w:p>
                    <w:p w:rsidR="00AF2BDA" w:rsidRPr="007D4CB0" w:rsidRDefault="00AF2BDA" w:rsidP="00D74160">
                      <w:pPr>
                        <w:jc w:val="center"/>
                        <w:rPr>
                          <w:rFonts w:ascii="Grinched 2.0" w:hAnsi="Grinched 2.0"/>
                          <w:color w:val="FFFFFF" w:themeColor="background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4CB0">
                        <w:rPr>
                          <w:rFonts w:ascii="Grinched 2.0" w:hAnsi="Grinched 2.0"/>
                          <w:color w:val="FFFFFF" w:themeColor="background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Places!</w:t>
                      </w:r>
                    </w:p>
                    <w:p w:rsidR="00AF2BDA" w:rsidRPr="00D74160" w:rsidRDefault="00AF2BDA" w:rsidP="00D74160">
                      <w:pPr>
                        <w:jc w:val="center"/>
                        <w:rPr>
                          <w:rFonts w:ascii="Grinched 2.0" w:hAnsi="Grinched 2.0"/>
                          <w:color w:val="281F16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4160">
                        <w:rPr>
                          <w:rFonts w:ascii="Grinched 2.0" w:hAnsi="Grinched 2.0"/>
                          <w:color w:val="281F16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 is your day!</w:t>
                      </w:r>
                    </w:p>
                    <w:p w:rsidR="00AF2BDA" w:rsidRPr="007D4CB0" w:rsidRDefault="00AF2BDA" w:rsidP="00D74160">
                      <w:pPr>
                        <w:jc w:val="center"/>
                        <w:rPr>
                          <w:rFonts w:ascii="Grinched 2.0" w:hAnsi="Grinched 2.0"/>
                          <w:color w:val="FFFFFF" w:themeColor="background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4CB0">
                        <w:rPr>
                          <w:rFonts w:ascii="Grinched 2.0" w:hAnsi="Grinched 2.0"/>
                          <w:color w:val="FFFFFF" w:themeColor="background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Your MOUNTAIN is waiting,</w:t>
                      </w:r>
                    </w:p>
                    <w:p w:rsidR="00AF2BDA" w:rsidRPr="00D74160" w:rsidRDefault="00AF2BDA" w:rsidP="00D74160">
                      <w:pPr>
                        <w:jc w:val="center"/>
                        <w:rPr>
                          <w:rFonts w:ascii="Grinched 2.0" w:hAnsi="Grinched 2.0"/>
                          <w:color w:val="281F16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4160">
                        <w:rPr>
                          <w:rFonts w:ascii="Grinched 2.0" w:hAnsi="Grinched 2.0"/>
                          <w:color w:val="281F16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 . . . get on your way!</w:t>
                      </w:r>
                    </w:p>
                  </w:txbxContent>
                </v:textbox>
              </v:shape>
            </w:pict>
          </mc:Fallback>
        </mc:AlternateContent>
      </w:r>
      <w:r w:rsidR="00D74160">
        <w:rPr>
          <w:noProof/>
          <w:lang w:eastAsia="en-US"/>
        </w:rPr>
        <w:drawing>
          <wp:anchor distT="0" distB="0" distL="114300" distR="114300" simplePos="0" relativeHeight="251779072" behindDoc="1" locked="0" layoutInCell="1" allowOverlap="1" wp14:anchorId="07B50626" wp14:editId="46B99B5F">
            <wp:simplePos x="0" y="0"/>
            <wp:positionH relativeFrom="column">
              <wp:posOffset>12514580</wp:posOffset>
            </wp:positionH>
            <wp:positionV relativeFrom="paragraph">
              <wp:posOffset>6608445</wp:posOffset>
            </wp:positionV>
            <wp:extent cx="2215839" cy="3294541"/>
            <wp:effectExtent l="0" t="0" r="0" b="0"/>
            <wp:wrapNone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6557" flipH="1">
                      <a:off x="0" y="0"/>
                      <a:ext cx="2215839" cy="32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C2F">
        <w:rPr>
          <w:noProof/>
          <w:lang w:eastAsia="en-US"/>
        </w:rPr>
        <w:drawing>
          <wp:anchor distT="0" distB="0" distL="114300" distR="114300" simplePos="0" relativeHeight="251777024" behindDoc="1" locked="0" layoutInCell="1" allowOverlap="1" wp14:anchorId="31D8FB46" wp14:editId="6C2C73AF">
            <wp:simplePos x="0" y="0"/>
            <wp:positionH relativeFrom="column">
              <wp:posOffset>9002972</wp:posOffset>
            </wp:positionH>
            <wp:positionV relativeFrom="paragraph">
              <wp:posOffset>988002</wp:posOffset>
            </wp:positionV>
            <wp:extent cx="6421120" cy="4581525"/>
            <wp:effectExtent l="0" t="0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088" b="97981" l="5339" r="90000">
                                  <a14:foregroundMark x1="38475" y1="75891" x2="42881" y2="88599"/>
                                  <a14:foregroundMark x1="58559" y1="94537" x2="52712" y2="91449"/>
                                  <a14:backgroundMark x1="40847" y1="29810" x2="35339" y2="18171"/>
                                </a14:backgroundRemoval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2112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E70" w:rsidRPr="00612770">
        <w:rPr>
          <w:noProof/>
          <w:sz w:val="56"/>
          <w:lang w:eastAsia="en-US"/>
        </w:rPr>
        <w:drawing>
          <wp:anchor distT="0" distB="0" distL="114300" distR="114300" simplePos="0" relativeHeight="251656187" behindDoc="1" locked="0" layoutInCell="1" allowOverlap="1" wp14:anchorId="1D3C567B" wp14:editId="2ECE730B">
            <wp:simplePos x="0" y="0"/>
            <wp:positionH relativeFrom="column">
              <wp:posOffset>-1906689</wp:posOffset>
            </wp:positionH>
            <wp:positionV relativeFrom="paragraph">
              <wp:posOffset>723900</wp:posOffset>
            </wp:positionV>
            <wp:extent cx="8763000" cy="8763000"/>
            <wp:effectExtent l="0" t="0" r="0" b="0"/>
            <wp:wrapNone/>
            <wp:docPr id="40" name="Picture 40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E4">
        <w:br w:type="page"/>
      </w:r>
    </w:p>
    <w:p w:rsidR="007C2410" w:rsidRDefault="00D74160" w:rsidP="007C2410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F8FBDF" wp14:editId="3FE3927F">
                <wp:simplePos x="0" y="0"/>
                <wp:positionH relativeFrom="column">
                  <wp:posOffset>4582102</wp:posOffset>
                </wp:positionH>
                <wp:positionV relativeFrom="paragraph">
                  <wp:posOffset>-915440</wp:posOffset>
                </wp:positionV>
                <wp:extent cx="8356600" cy="37255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6600" cy="372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Default="00AF2BDA" w:rsidP="00E61BD3">
                            <w:pPr>
                              <w:spacing w:after="0"/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Unless </w:t>
                            </w:r>
                            <w:r w:rsidRPr="00727A19">
                              <w:rPr>
                                <w:rFonts w:ascii="Grinched 2.0" w:hAnsi="Grinched 2.0"/>
                                <w:color w:val="000000" w:themeColor="text1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Someone</w:t>
                            </w:r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Like </w:t>
                            </w:r>
                            <w:r w:rsidRPr="00727A19">
                              <w:rPr>
                                <w:rFonts w:ascii="Grinched 2.0" w:hAnsi="Grinched 2.0"/>
                                <w:color w:val="00B0F0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 </w:t>
                            </w:r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Cares a </w:t>
                            </w:r>
                            <w:r w:rsidRPr="00727A19">
                              <w:rPr>
                                <w:rFonts w:ascii="Grinched 2.0" w:hAnsi="Grinched 2.0"/>
                                <w:color w:val="000000" w:themeColor="text1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Whole</w:t>
                            </w:r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AF2BDA" w:rsidRPr="00E61BD3" w:rsidRDefault="00AF2BDA" w:rsidP="00E61BD3">
                            <w:pPr>
                              <w:spacing w:after="0"/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Awful</w:t>
                            </w:r>
                            <w:r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27A19">
                              <w:rPr>
                                <w:rFonts w:ascii="Grinched 2.0" w:hAnsi="Grinched 2.0"/>
                                <w:color w:val="00B0F0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Lot</w:t>
                            </w:r>
                            <w:proofErr w:type="gramEnd"/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727A19">
                              <w:rPr>
                                <w:rFonts w:ascii="Grinched 2.0" w:hAnsi="Grinched 2.0"/>
                                <w:color w:val="000000" w:themeColor="text1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Nothing</w:t>
                            </w:r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is </w:t>
                            </w:r>
                            <w:r w:rsidRPr="00727A19">
                              <w:rPr>
                                <w:rFonts w:ascii="Grinched 2.0" w:hAnsi="Grinched 2.0"/>
                                <w:color w:val="00B0F0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Going </w:t>
                            </w:r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to get </w:t>
                            </w:r>
                            <w:r w:rsidRPr="00727A19">
                              <w:rPr>
                                <w:rFonts w:ascii="Grinched 2.0" w:hAnsi="Grinched 2.0"/>
                                <w:color w:val="000000" w:themeColor="tex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Better</w:t>
                            </w:r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It’s</w:t>
                            </w:r>
                            <w:r>
                              <w:rPr>
                                <w:rFonts w:ascii="Grinched 2.0" w:hAnsi="Grinched 2.0"/>
                                <w:color w:val="FF4B4B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727A19">
                              <w:rPr>
                                <w:rFonts w:ascii="Grinched 2.0" w:hAnsi="Grinched 2.0"/>
                                <w:color w:val="00B0F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  <w:proofErr w:type="gramEnd"/>
                            <w:r w:rsidRPr="00727A19">
                              <w:rPr>
                                <w:rFonts w:ascii="Grinched 2.0" w:hAnsi="Grinched 2.0"/>
                                <w:color w:val="FF4B4B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FBDF" id="Text Box 3" o:spid="_x0000_s1030" type="#_x0000_t202" style="position:absolute;margin-left:360.8pt;margin-top:-72.1pt;width:658pt;height:293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" filled="f" stroked="f" strokeweight=".5pt">
                <v:textbox>
                  <w:txbxContent>
                    <w:p w:rsidR="00AF2BDA" w:rsidRDefault="00AF2BDA" w:rsidP="00E61BD3">
                      <w:pPr>
                        <w:spacing w:after="0"/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7A19"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Unless </w:t>
                      </w:r>
                      <w:r w:rsidRPr="00727A19">
                        <w:rPr>
                          <w:rFonts w:ascii="Grinched 2.0" w:hAnsi="Grinched 2.0"/>
                          <w:color w:val="000000" w:themeColor="text1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Someone</w:t>
                      </w:r>
                      <w:r w:rsidRPr="00727A19"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Like </w:t>
                      </w:r>
                      <w:r w:rsidRPr="00727A19">
                        <w:rPr>
                          <w:rFonts w:ascii="Grinched 2.0" w:hAnsi="Grinched 2.0"/>
                          <w:color w:val="00B0F0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 </w:t>
                      </w:r>
                      <w:r w:rsidRPr="00727A19"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Cares a </w:t>
                      </w:r>
                      <w:r w:rsidRPr="00727A19">
                        <w:rPr>
                          <w:rFonts w:ascii="Grinched 2.0" w:hAnsi="Grinched 2.0"/>
                          <w:color w:val="000000" w:themeColor="text1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Whole</w:t>
                      </w:r>
                      <w:r w:rsidRPr="00727A19"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AF2BDA" w:rsidRPr="00E61BD3" w:rsidRDefault="00AF2BDA" w:rsidP="00E61BD3">
                      <w:pPr>
                        <w:spacing w:after="0"/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727A19"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Awful</w:t>
                      </w:r>
                      <w:r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27A19"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27A19">
                        <w:rPr>
                          <w:rFonts w:ascii="Grinched 2.0" w:hAnsi="Grinched 2.0"/>
                          <w:color w:val="00B0F0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Lot</w:t>
                      </w:r>
                      <w:proofErr w:type="gramEnd"/>
                      <w:r w:rsidRPr="00727A19"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727A19">
                        <w:rPr>
                          <w:rFonts w:ascii="Grinched 2.0" w:hAnsi="Grinched 2.0"/>
                          <w:color w:val="000000" w:themeColor="text1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Nothing</w:t>
                      </w:r>
                      <w:r w:rsidRPr="00727A19">
                        <w:rPr>
                          <w:rFonts w:ascii="Grinched 2.0" w:hAnsi="Grinched 2.0"/>
                          <w:color w:val="FF4B4B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is </w:t>
                      </w:r>
                      <w:r w:rsidRPr="00727A19">
                        <w:rPr>
                          <w:rFonts w:ascii="Grinched 2.0" w:hAnsi="Grinched 2.0"/>
                          <w:color w:val="00B0F0"/>
                          <w:sz w:val="72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Going </w:t>
                      </w:r>
                      <w:r w:rsidRPr="00727A19">
                        <w:rPr>
                          <w:rFonts w:ascii="Grinched 2.0" w:hAnsi="Grinched 2.0"/>
                          <w:color w:val="FF4B4B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to get </w:t>
                      </w:r>
                      <w:r w:rsidRPr="00727A19">
                        <w:rPr>
                          <w:rFonts w:ascii="Grinched 2.0" w:hAnsi="Grinched 2.0"/>
                          <w:color w:val="000000" w:themeColor="text1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Better</w:t>
                      </w:r>
                      <w:r w:rsidRPr="00727A19">
                        <w:rPr>
                          <w:rFonts w:ascii="Grinched 2.0" w:hAnsi="Grinched 2.0"/>
                          <w:color w:val="FF4B4B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 It’s</w:t>
                      </w:r>
                      <w:r>
                        <w:rPr>
                          <w:rFonts w:ascii="Grinched 2.0" w:hAnsi="Grinched 2.0"/>
                          <w:color w:val="FF4B4B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Pr="00727A19">
                        <w:rPr>
                          <w:rFonts w:ascii="Grinched 2.0" w:hAnsi="Grinched 2.0"/>
                          <w:color w:val="00B0F0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Not</w:t>
                      </w:r>
                      <w:proofErr w:type="gramEnd"/>
                      <w:r w:rsidRPr="00727A19">
                        <w:rPr>
                          <w:rFonts w:ascii="Grinched 2.0" w:hAnsi="Grinched 2.0"/>
                          <w:color w:val="FF4B4B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226C">
        <w:rPr>
          <w:noProof/>
          <w:lang w:eastAsia="en-US"/>
        </w:rPr>
        <w:drawing>
          <wp:anchor distT="0" distB="0" distL="114300" distR="114300" simplePos="0" relativeHeight="251695104" behindDoc="1" locked="0" layoutInCell="1" allowOverlap="1" wp14:anchorId="546EA60F" wp14:editId="33E56857">
            <wp:simplePos x="0" y="0"/>
            <wp:positionH relativeFrom="column">
              <wp:posOffset>11664950</wp:posOffset>
            </wp:positionH>
            <wp:positionV relativeFrom="paragraph">
              <wp:posOffset>-1352549</wp:posOffset>
            </wp:positionV>
            <wp:extent cx="3522255" cy="5962061"/>
            <wp:effectExtent l="0" t="0" r="0" b="95885"/>
            <wp:wrapNone/>
            <wp:docPr id="52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88" b="97695" l="109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400">
                      <a:off x="0" y="0"/>
                      <a:ext cx="3522255" cy="59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7C2410" w:rsidRPr="00FB66BE" w:rsidTr="00673F2F">
        <w:trPr>
          <w:cantSplit/>
        </w:trPr>
        <w:tc>
          <w:tcPr>
            <w:tcW w:w="4437" w:type="dxa"/>
          </w:tcPr>
          <w:p w:rsidR="007C2410" w:rsidRPr="004C7DE4" w:rsidRDefault="007C2410" w:rsidP="007C2410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t>March</w:t>
            </w:r>
          </w:p>
        </w:tc>
        <w:tc>
          <w:tcPr>
            <w:tcW w:w="4438" w:type="dxa"/>
          </w:tcPr>
          <w:p w:rsidR="007C2410" w:rsidRPr="004C7DE4" w:rsidRDefault="007C2410" w:rsidP="00673F2F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7C2410" w:rsidTr="00673F2F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Pr="00CA7126" w:rsidRDefault="007C2410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Pr="00CA7126" w:rsidRDefault="007C2410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Pr="00CA7126" w:rsidRDefault="007C2410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Pr="00CA7126" w:rsidRDefault="007C2410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Wednesday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Pr="00CA7126" w:rsidRDefault="007C2410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Pr="00CA7126" w:rsidRDefault="007C2410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Pr="00CA7126" w:rsidRDefault="007C2410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Default="007C2410" w:rsidP="00673F2F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Default="007C2410" w:rsidP="00673F2F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C2410" w:rsidRDefault="007C2410" w:rsidP="00673F2F">
            <w:pPr>
              <w:pStyle w:val="Day"/>
            </w:pPr>
          </w:p>
        </w:tc>
      </w:tr>
      <w:tr w:rsidR="007C2410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52A10" w:rsidRDefault="0041226C" w:rsidP="00673F2F">
            <w:pPr>
              <w:pStyle w:val="Off-MonthDate"/>
              <w:rPr>
                <w:rFonts w:ascii="Getsu Magic - Personal Use" w:hAnsi="Getsu Magic - Personal Use"/>
                <w:color w:val="423324" w:themeColor="accent4" w:themeShade="80"/>
                <w:sz w:val="56"/>
              </w:rPr>
            </w:pPr>
            <w:r w:rsidRPr="00652A10">
              <w:rPr>
                <w:rFonts w:ascii="Getsu Magic - Personal Use" w:hAnsi="Getsu Magic - Personal Use"/>
                <w:color w:val="423324" w:themeColor="accent4" w:themeShade="80"/>
                <w:sz w:val="56"/>
              </w:rPr>
              <w:t>1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52A10" w:rsidRDefault="0041226C" w:rsidP="00673F2F">
            <w:pPr>
              <w:pStyle w:val="Off-MonthDate"/>
              <w:rPr>
                <w:rFonts w:ascii="Getsu Magic - Personal Use" w:hAnsi="Getsu Magic - Personal Use"/>
                <w:color w:val="423324" w:themeColor="accent4" w:themeShade="80"/>
                <w:sz w:val="56"/>
              </w:rPr>
            </w:pPr>
            <w:r w:rsidRPr="00652A10">
              <w:rPr>
                <w:rFonts w:ascii="Getsu Magic - Personal Use" w:hAnsi="Getsu Magic - Personal Use"/>
                <w:color w:val="423324" w:themeColor="accent4" w:themeShade="80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7C2410" w:rsidRDefault="007C2410" w:rsidP="00673F2F">
            <w:pPr>
              <w:pStyle w:val="Date"/>
            </w:pPr>
          </w:p>
          <w:p w:rsidR="007C2410" w:rsidRPr="004C7DE4" w:rsidRDefault="007C2410" w:rsidP="00673F2F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652A10" w:rsidRPr="00612770" w:rsidRDefault="00E61BD3" w:rsidP="00652A10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-1016635</wp:posOffset>
                  </wp:positionH>
                  <wp:positionV relativeFrom="paragraph">
                    <wp:posOffset>2643532</wp:posOffset>
                  </wp:positionV>
                  <wp:extent cx="4647794" cy="4841452"/>
                  <wp:effectExtent l="0" t="0" r="0" b="0"/>
                  <wp:wrapNone/>
                  <wp:docPr id="2" name="Picture 2" descr="Image result for The Lorax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Lorax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794" cy="484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2410"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 w:rsidR="007C2410">
              <w:rPr>
                <w:rFonts w:ascii="Arial" w:hAnsi="Arial" w:cs="Arial"/>
                <w:sz w:val="48"/>
              </w:rPr>
              <w:t>___________________________</w:t>
            </w:r>
            <w:r w:rsidR="00652A10"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 w:rsidR="00652A10">
              <w:rPr>
                <w:rFonts w:ascii="Arial" w:hAnsi="Arial" w:cs="Arial"/>
                <w:sz w:val="48"/>
              </w:rPr>
              <w:t>____</w:t>
            </w:r>
          </w:p>
          <w:p w:rsidR="007C2410" w:rsidRPr="00612770" w:rsidRDefault="007C2410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</w:p>
          <w:p w:rsidR="007C2410" w:rsidRDefault="007C2410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7C2410" w:rsidRDefault="007C2410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7C2410" w:rsidRPr="00FB66BE" w:rsidRDefault="007C2410" w:rsidP="00673F2F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7C2410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C2410" w:rsidRDefault="007C2410" w:rsidP="00673F2F"/>
        </w:tc>
      </w:tr>
      <w:tr w:rsidR="007C2410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6488" w:type="dxa"/>
            <w:gridSpan w:val="3"/>
            <w:vMerge/>
          </w:tcPr>
          <w:p w:rsidR="007C2410" w:rsidRDefault="007C2410" w:rsidP="00673F2F">
            <w:pPr>
              <w:pStyle w:val="Date"/>
            </w:pPr>
          </w:p>
        </w:tc>
      </w:tr>
      <w:tr w:rsidR="007C2410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C2410" w:rsidRDefault="007C2410" w:rsidP="00673F2F"/>
        </w:tc>
      </w:tr>
      <w:tr w:rsidR="007C2410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6488" w:type="dxa"/>
            <w:gridSpan w:val="3"/>
            <w:vMerge/>
          </w:tcPr>
          <w:p w:rsidR="007C2410" w:rsidRDefault="007C2410" w:rsidP="00673F2F">
            <w:pPr>
              <w:pStyle w:val="Date"/>
            </w:pPr>
          </w:p>
        </w:tc>
      </w:tr>
      <w:tr w:rsidR="007C2410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C2410" w:rsidRDefault="007C2410" w:rsidP="00673F2F"/>
        </w:tc>
      </w:tr>
      <w:tr w:rsidR="007C2410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6488" w:type="dxa"/>
            <w:gridSpan w:val="3"/>
            <w:vMerge/>
          </w:tcPr>
          <w:p w:rsidR="007C2410" w:rsidRDefault="007C2410" w:rsidP="00673F2F">
            <w:pPr>
              <w:pStyle w:val="Date"/>
            </w:pPr>
          </w:p>
        </w:tc>
      </w:tr>
      <w:tr w:rsidR="007C2410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noProof/>
                <w:sz w:val="56"/>
                <w:lang w:eastAsia="en-US"/>
              </w:rPr>
              <w:drawing>
                <wp:anchor distT="0" distB="0" distL="114300" distR="114300" simplePos="0" relativeHeight="251659262" behindDoc="1" locked="0" layoutInCell="1" allowOverlap="1" wp14:anchorId="7CD10AA8" wp14:editId="7A92C21E">
                  <wp:simplePos x="0" y="0"/>
                  <wp:positionH relativeFrom="column">
                    <wp:posOffset>-8615680</wp:posOffset>
                  </wp:positionH>
                  <wp:positionV relativeFrom="paragraph">
                    <wp:posOffset>-4958080</wp:posOffset>
                  </wp:positionV>
                  <wp:extent cx="8763000" cy="8763000"/>
                  <wp:effectExtent l="0" t="0" r="0" b="0"/>
                  <wp:wrapNone/>
                  <wp:docPr id="51" name="Picture 51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Pr="00612770" w:rsidRDefault="007C24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C2410" w:rsidRDefault="007C2410" w:rsidP="00673F2F"/>
        </w:tc>
      </w:tr>
      <w:tr w:rsidR="007C2410" w:rsidTr="00A44622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A44622" w:rsidRDefault="00A44622" w:rsidP="00673F2F">
            <w:pPr>
              <w:rPr>
                <w:rFonts w:ascii="Getsu Magic - Personal Use" w:hAnsi="Getsu Magic - Personal Use"/>
                <w:sz w:val="56"/>
              </w:rPr>
            </w:pPr>
            <w:r w:rsidRPr="00A44622"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C2410" w:rsidRPr="00612770" w:rsidRDefault="00A4462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C2410" w:rsidRPr="00612770" w:rsidRDefault="007C24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C2410" w:rsidRPr="00612770" w:rsidRDefault="007C24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C2410" w:rsidRPr="00612770" w:rsidRDefault="007C2410" w:rsidP="00673F2F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C2410" w:rsidRPr="00612770" w:rsidRDefault="007C2410" w:rsidP="00673F2F">
            <w:pPr>
              <w:rPr>
                <w:sz w:val="56"/>
              </w:rPr>
            </w:pPr>
          </w:p>
          <w:p w:rsidR="007C2410" w:rsidRPr="00612770" w:rsidRDefault="007C2410" w:rsidP="00673F2F">
            <w:pPr>
              <w:rPr>
                <w:sz w:val="56"/>
              </w:rPr>
            </w:pPr>
          </w:p>
          <w:p w:rsidR="007C2410" w:rsidRPr="00612770" w:rsidRDefault="007C2410" w:rsidP="00673F2F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C2410" w:rsidRDefault="007C2410" w:rsidP="00673F2F">
            <w:pPr>
              <w:pStyle w:val="Off-MonthDate"/>
            </w:pPr>
          </w:p>
        </w:tc>
      </w:tr>
      <w:tr w:rsidR="007C2410" w:rsidTr="00A44622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Default="007C2410" w:rsidP="00673F2F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Default="007C2410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C2410" w:rsidRDefault="007C2410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C2410" w:rsidRDefault="007C2410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C2410" w:rsidRDefault="007C2410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C2410" w:rsidRDefault="007C2410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C2410" w:rsidRDefault="007C2410" w:rsidP="00673F2F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7C2410" w:rsidRDefault="007C2410" w:rsidP="00673F2F"/>
        </w:tc>
      </w:tr>
    </w:tbl>
    <w:p w:rsidR="0041226C" w:rsidRDefault="00C32B2D" w:rsidP="0041226C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B7297F" wp14:editId="2FBF984C">
                <wp:simplePos x="0" y="0"/>
                <wp:positionH relativeFrom="column">
                  <wp:posOffset>5290511</wp:posOffset>
                </wp:positionH>
                <wp:positionV relativeFrom="paragraph">
                  <wp:posOffset>8247380</wp:posOffset>
                </wp:positionV>
                <wp:extent cx="6381750" cy="1600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FB388E" w:rsidRPr="00FB388E" w:rsidRDefault="00FB388E" w:rsidP="00FB388E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207EA" w:rsidRPr="00A207EA" w:rsidRDefault="00A207EA" w:rsidP="00A207EA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2BDA" w:rsidRPr="00612770" w:rsidRDefault="00AF2BDA" w:rsidP="007C2410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297F" id="Text Box 43" o:spid="_x0000_s1031" type="#_x0000_t202" style="position:absolute;margin-left:416.6pt;margin-top:649.4pt;width:502.5pt;height:1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FB388E" w:rsidRPr="00FB388E" w:rsidRDefault="00FB388E" w:rsidP="00FB388E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207EA" w:rsidRPr="00A207EA" w:rsidRDefault="00A207EA" w:rsidP="00A207EA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F2BDA" w:rsidRPr="00612770" w:rsidRDefault="00AF2BDA" w:rsidP="007C2410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17F" w:rsidRPr="00612770">
        <w:rPr>
          <w:noProof/>
          <w:lang w:eastAsia="en-US"/>
        </w:rPr>
        <w:drawing>
          <wp:anchor distT="0" distB="0" distL="114300" distR="114300" simplePos="0" relativeHeight="251689984" behindDoc="1" locked="0" layoutInCell="1" allowOverlap="1" wp14:anchorId="6442670F" wp14:editId="6278A747">
            <wp:simplePos x="0" y="0"/>
            <wp:positionH relativeFrom="column">
              <wp:posOffset>5685155</wp:posOffset>
            </wp:positionH>
            <wp:positionV relativeFrom="paragraph">
              <wp:posOffset>723900</wp:posOffset>
            </wp:positionV>
            <wp:extent cx="8763000" cy="8763000"/>
            <wp:effectExtent l="0" t="0" r="0" b="0"/>
            <wp:wrapNone/>
            <wp:docPr id="47" name="Picture 47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D3">
        <w:rPr>
          <w:noProof/>
          <w:lang w:eastAsia="en-US"/>
        </w:rPr>
        <w:drawing>
          <wp:anchor distT="0" distB="0" distL="114300" distR="114300" simplePos="0" relativeHeight="251698176" behindDoc="1" locked="0" layoutInCell="1" allowOverlap="1" wp14:anchorId="546EA60F" wp14:editId="33E56857">
            <wp:simplePos x="0" y="0"/>
            <wp:positionH relativeFrom="column">
              <wp:posOffset>615418</wp:posOffset>
            </wp:positionH>
            <wp:positionV relativeFrom="paragraph">
              <wp:posOffset>6781164</wp:posOffset>
            </wp:positionV>
            <wp:extent cx="3522255" cy="5962061"/>
            <wp:effectExtent l="228600" t="0" r="383540" b="0"/>
            <wp:wrapNone/>
            <wp:docPr id="5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88" b="97695" l="109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3888">
                      <a:off x="0" y="0"/>
                      <a:ext cx="3522255" cy="59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D3">
        <w:rPr>
          <w:noProof/>
          <w:lang w:eastAsia="en-US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-1545590</wp:posOffset>
            </wp:positionH>
            <wp:positionV relativeFrom="paragraph">
              <wp:posOffset>2658110</wp:posOffset>
            </wp:positionV>
            <wp:extent cx="3522255" cy="5962061"/>
            <wp:effectExtent l="228600" t="0" r="383540" b="0"/>
            <wp:wrapNone/>
            <wp:docPr id="5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3888">
                      <a:off x="0" y="0"/>
                      <a:ext cx="3522255" cy="59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6C">
        <w:rPr>
          <w:noProof/>
          <w:lang w:eastAsia="en-US"/>
        </w:rPr>
        <w:drawing>
          <wp:anchor distT="0" distB="0" distL="114300" distR="114300" simplePos="0" relativeHeight="251738112" behindDoc="0" locked="0" layoutInCell="1" allowOverlap="1" wp14:anchorId="7D1355D8" wp14:editId="69D148BC">
            <wp:simplePos x="0" y="0"/>
            <wp:positionH relativeFrom="column">
              <wp:posOffset>11284036</wp:posOffset>
            </wp:positionH>
            <wp:positionV relativeFrom="paragraph">
              <wp:posOffset>4605066</wp:posOffset>
            </wp:positionV>
            <wp:extent cx="3522255" cy="5962061"/>
            <wp:effectExtent l="228600" t="0" r="21590" b="0"/>
            <wp:wrapNone/>
            <wp:docPr id="57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88" b="97695" l="109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5713" flipH="1">
                      <a:off x="0" y="0"/>
                      <a:ext cx="3522255" cy="59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410">
        <w:br w:type="page"/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41226C" w:rsidRPr="00FB66BE" w:rsidTr="00673F2F">
        <w:trPr>
          <w:cantSplit/>
        </w:trPr>
        <w:tc>
          <w:tcPr>
            <w:tcW w:w="4437" w:type="dxa"/>
          </w:tcPr>
          <w:p w:rsidR="0041226C" w:rsidRPr="004C7DE4" w:rsidRDefault="00652A10" w:rsidP="00652A10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lastRenderedPageBreak/>
              <w:t>April</w:t>
            </w:r>
          </w:p>
        </w:tc>
        <w:tc>
          <w:tcPr>
            <w:tcW w:w="4438" w:type="dxa"/>
          </w:tcPr>
          <w:p w:rsidR="0041226C" w:rsidRPr="004C7DE4" w:rsidRDefault="0041226C" w:rsidP="00673F2F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41226C" w:rsidTr="00673F2F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Pr="00CA7126" w:rsidRDefault="0041226C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Pr="00CA7126" w:rsidRDefault="0041226C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Pr="00CA7126" w:rsidRDefault="0041226C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Pr="00CA7126" w:rsidRDefault="0041226C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proofErr w:type="spellStart"/>
            <w:r w:rsidRPr="00CA7126">
              <w:rPr>
                <w:rFonts w:ascii="Comic Sans MS" w:hAnsi="Comic Sans MS"/>
                <w:sz w:val="36"/>
              </w:rPr>
              <w:t>Wednesd</w:t>
            </w:r>
            <w:r w:rsidR="00CA7126" w:rsidRPr="00CA7126">
              <w:rPr>
                <w:rFonts w:ascii="Comic Sans MS" w:hAnsi="Comic Sans MS"/>
                <w:sz w:val="36"/>
              </w:rPr>
              <w:t>a</w:t>
            </w:r>
            <w:r w:rsidR="00CA7126">
              <w:rPr>
                <w:rFonts w:ascii="Comic Sans MS" w:hAnsi="Comic Sans MS"/>
                <w:sz w:val="36"/>
              </w:rPr>
              <w:t>y</w:t>
            </w:r>
            <w:r w:rsidRPr="00CA7126">
              <w:rPr>
                <w:rFonts w:ascii="Comic Sans MS" w:hAnsi="Comic Sans MS"/>
                <w:sz w:val="36"/>
              </w:rPr>
              <w:t>y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Pr="00CA7126" w:rsidRDefault="0041226C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Pr="00CA7126" w:rsidRDefault="0041226C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Pr="00CA7126" w:rsidRDefault="0041226C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Default="0041226C" w:rsidP="00673F2F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Default="0041226C" w:rsidP="00673F2F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41226C" w:rsidRDefault="0041226C" w:rsidP="00673F2F">
            <w:pPr>
              <w:pStyle w:val="Day"/>
            </w:pPr>
          </w:p>
        </w:tc>
      </w:tr>
      <w:tr w:rsidR="0041226C" w:rsidTr="00652A10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1226C" w:rsidRPr="00612770" w:rsidRDefault="0041226C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1226C" w:rsidRPr="00612770" w:rsidRDefault="0041226C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1226C" w:rsidRPr="00612770" w:rsidRDefault="0041226C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41226C" w:rsidRDefault="0041226C" w:rsidP="00673F2F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703296" behindDoc="1" locked="0" layoutInCell="1" allowOverlap="1" wp14:anchorId="7AD7C27E" wp14:editId="424D49C5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58" name="Picture 58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26C" w:rsidRPr="004C7DE4" w:rsidRDefault="0041226C" w:rsidP="00673F2F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41226C" w:rsidRPr="00612770" w:rsidRDefault="0023433F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-126365</wp:posOffset>
                  </wp:positionH>
                  <wp:positionV relativeFrom="paragraph">
                    <wp:posOffset>2932957</wp:posOffset>
                  </wp:positionV>
                  <wp:extent cx="5122503" cy="4546600"/>
                  <wp:effectExtent l="0" t="0" r="0" b="0"/>
                  <wp:wrapNone/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03" cy="45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26C"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 w:rsidR="0041226C">
              <w:rPr>
                <w:rFonts w:ascii="Arial" w:hAnsi="Arial" w:cs="Arial"/>
                <w:sz w:val="48"/>
              </w:rPr>
              <w:t>___________________________</w:t>
            </w:r>
          </w:p>
          <w:p w:rsidR="0041226C" w:rsidRDefault="0023433F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-119614</wp:posOffset>
                  </wp:positionH>
                  <wp:positionV relativeFrom="paragraph">
                    <wp:posOffset>268371</wp:posOffset>
                  </wp:positionV>
                  <wp:extent cx="3819496" cy="1979830"/>
                  <wp:effectExtent l="0" t="0" r="0" b="0"/>
                  <wp:wrapNone/>
                  <wp:docPr id="18" name="Picture 18" descr="Image result for horton hears a wh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orton hears a wh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496" cy="19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26C">
              <w:rPr>
                <w:rFonts w:ascii="Comic Sans MS" w:hAnsi="Comic Sans MS"/>
                <w:noProof/>
                <w:sz w:val="4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7293635" wp14:editId="03118D2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116205</wp:posOffset>
                      </wp:positionV>
                      <wp:extent cx="3848100" cy="28956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2895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Default="00AF2BDA" w:rsidP="004122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93635" id="Text Box 56" o:spid="_x0000_s1032" type="#_x0000_t202" style="position:absolute;left:0;text-align:left;margin-left:5.4pt;margin-top:9.15pt;width:303pt;height:22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" fillcolor="window" stroked="f" strokeweight=".5pt">
                      <v:textbox>
                        <w:txbxContent>
                          <w:p w:rsidR="00AF2BDA" w:rsidRDefault="00AF2BDA" w:rsidP="0041226C"/>
                        </w:txbxContent>
                      </v:textbox>
                    </v:shape>
                  </w:pict>
                </mc:Fallback>
              </mc:AlternateContent>
            </w:r>
          </w:p>
          <w:p w:rsidR="0041226C" w:rsidRDefault="0041226C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41226C" w:rsidRPr="00FB66BE" w:rsidRDefault="0041226C" w:rsidP="00673F2F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41226C" w:rsidTr="00652A10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1226C" w:rsidRDefault="0041226C" w:rsidP="00673F2F"/>
        </w:tc>
      </w:tr>
      <w:tr w:rsidR="0041226C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6488" w:type="dxa"/>
            <w:gridSpan w:val="3"/>
            <w:vMerge/>
          </w:tcPr>
          <w:p w:rsidR="0041226C" w:rsidRDefault="0041226C" w:rsidP="00673F2F">
            <w:pPr>
              <w:pStyle w:val="Date"/>
            </w:pPr>
          </w:p>
        </w:tc>
      </w:tr>
      <w:tr w:rsidR="0041226C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1226C" w:rsidRDefault="0041226C" w:rsidP="00673F2F"/>
        </w:tc>
      </w:tr>
      <w:tr w:rsidR="0041226C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6488" w:type="dxa"/>
            <w:gridSpan w:val="3"/>
            <w:vMerge/>
          </w:tcPr>
          <w:p w:rsidR="0041226C" w:rsidRDefault="0041226C" w:rsidP="00673F2F">
            <w:pPr>
              <w:pStyle w:val="Date"/>
            </w:pPr>
          </w:p>
        </w:tc>
      </w:tr>
      <w:tr w:rsidR="0041226C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1226C" w:rsidRDefault="0041226C" w:rsidP="00673F2F"/>
        </w:tc>
      </w:tr>
      <w:tr w:rsidR="0041226C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6488" w:type="dxa"/>
            <w:gridSpan w:val="3"/>
            <w:vMerge/>
          </w:tcPr>
          <w:p w:rsidR="0041226C" w:rsidRDefault="0041226C" w:rsidP="00673F2F">
            <w:pPr>
              <w:pStyle w:val="Date"/>
            </w:pPr>
          </w:p>
        </w:tc>
      </w:tr>
      <w:tr w:rsidR="0041226C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noProof/>
                <w:sz w:val="56"/>
                <w:lang w:eastAsia="en-US"/>
              </w:rPr>
              <w:drawing>
                <wp:anchor distT="0" distB="0" distL="114300" distR="114300" simplePos="0" relativeHeight="251701248" behindDoc="1" locked="0" layoutInCell="1" allowOverlap="1" wp14:anchorId="70C9D19A" wp14:editId="097AE414">
                  <wp:simplePos x="0" y="0"/>
                  <wp:positionH relativeFrom="column">
                    <wp:posOffset>-8615680</wp:posOffset>
                  </wp:positionH>
                  <wp:positionV relativeFrom="paragraph">
                    <wp:posOffset>-4958080</wp:posOffset>
                  </wp:positionV>
                  <wp:extent cx="8763000" cy="8763000"/>
                  <wp:effectExtent l="0" t="0" r="0" b="0"/>
                  <wp:wrapNone/>
                  <wp:docPr id="61" name="Picture 61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Pr="00612770" w:rsidRDefault="0041226C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1226C" w:rsidRDefault="0041226C" w:rsidP="00673F2F"/>
        </w:tc>
      </w:tr>
      <w:tr w:rsidR="0041226C" w:rsidTr="00652A10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52A1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  <w:r w:rsidRPr="00652A10"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41226C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1226C" w:rsidRPr="00612770" w:rsidRDefault="0041226C" w:rsidP="00652A10">
            <w:pPr>
              <w:jc w:val="center"/>
              <w:rPr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41226C" w:rsidRPr="00612770" w:rsidRDefault="0041226C" w:rsidP="00673F2F">
            <w:pPr>
              <w:rPr>
                <w:sz w:val="56"/>
              </w:rPr>
            </w:pPr>
          </w:p>
          <w:p w:rsidR="0041226C" w:rsidRPr="00612770" w:rsidRDefault="0041226C" w:rsidP="00673F2F">
            <w:pPr>
              <w:rPr>
                <w:sz w:val="56"/>
              </w:rPr>
            </w:pPr>
          </w:p>
          <w:p w:rsidR="0041226C" w:rsidRPr="00612770" w:rsidRDefault="0041226C" w:rsidP="00673F2F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41226C" w:rsidRDefault="0041226C" w:rsidP="00673F2F">
            <w:pPr>
              <w:pStyle w:val="Off-MonthDate"/>
            </w:pPr>
          </w:p>
        </w:tc>
      </w:tr>
      <w:tr w:rsidR="0041226C" w:rsidTr="00652A10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Default="0041226C" w:rsidP="00673F2F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Default="0041226C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Default="0041226C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Default="0041226C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41226C" w:rsidRDefault="0041226C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1226C" w:rsidRDefault="0041226C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41226C" w:rsidRDefault="0041226C" w:rsidP="00673F2F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41226C" w:rsidRDefault="0041226C" w:rsidP="00673F2F"/>
        </w:tc>
      </w:tr>
    </w:tbl>
    <w:p w:rsidR="00652A10" w:rsidRDefault="005E2C51" w:rsidP="00652A10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E04B83" wp14:editId="63BD93B0">
                <wp:simplePos x="0" y="0"/>
                <wp:positionH relativeFrom="column">
                  <wp:posOffset>8562117</wp:posOffset>
                </wp:positionH>
                <wp:positionV relativeFrom="paragraph">
                  <wp:posOffset>-891711</wp:posOffset>
                </wp:positionV>
                <wp:extent cx="6381750" cy="16002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AF2BDA" w:rsidRPr="00612770" w:rsidRDefault="00AF2BDA" w:rsidP="0041226C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4B83" id="Text Box 55" o:spid="_x0000_s1033" type="#_x0000_t202" style="position:absolute;margin-left:674.2pt;margin-top:-70.2pt;width:502.5pt;height:12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AF2BDA" w:rsidRPr="00612770" w:rsidRDefault="00AF2BDA" w:rsidP="0041226C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433F"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7666FE" wp14:editId="6C59DDA9">
                <wp:simplePos x="0" y="0"/>
                <wp:positionH relativeFrom="column">
                  <wp:posOffset>-683895</wp:posOffset>
                </wp:positionH>
                <wp:positionV relativeFrom="paragraph">
                  <wp:posOffset>8409305</wp:posOffset>
                </wp:positionV>
                <wp:extent cx="11303000" cy="449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0" cy="449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23433F" w:rsidRDefault="00AF2BDA" w:rsidP="0023433F">
                            <w:pPr>
                              <w:jc w:val="center"/>
                              <w:rPr>
                                <w:rFonts w:ascii="Grinched 2.0" w:hAnsi="Grinched 2.0"/>
                                <w:color w:val="FF4B4B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433F">
                              <w:rPr>
                                <w:rFonts w:ascii="Grinched 2.0" w:hAnsi="Grinched 2.0"/>
                                <w:color w:val="FF4B4B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“A </w:t>
                            </w:r>
                            <w:r w:rsidRPr="0023433F">
                              <w:rPr>
                                <w:rFonts w:ascii="Grinched 2.0" w:hAnsi="Grinched 2.0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person’s</w:t>
                            </w:r>
                            <w:r w:rsidRPr="0023433F">
                              <w:rPr>
                                <w:rFonts w:ascii="Grinched 2.0" w:hAnsi="Grinched 2.0"/>
                                <w:color w:val="FF4B4B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 </w:t>
                            </w:r>
                            <w:r w:rsidRPr="0023433F">
                              <w:rPr>
                                <w:rFonts w:ascii="Grinched 2.0" w:hAnsi="Grinched 2.0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</w:t>
                            </w:r>
                            <w:r w:rsidRPr="0023433F">
                              <w:rPr>
                                <w:rFonts w:ascii="Grinched 2.0" w:hAnsi="Grinched 2.0"/>
                                <w:color w:val="FF4B4B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No </w:t>
                            </w:r>
                            <w:r w:rsidRPr="0023433F">
                              <w:rPr>
                                <w:rFonts w:ascii="Grinched 2.0" w:hAnsi="Grinched 2.0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matter</w:t>
                            </w:r>
                            <w:r w:rsidRPr="0023433F">
                              <w:rPr>
                                <w:rFonts w:ascii="Grinched 2.0" w:hAnsi="Grinched 2.0"/>
                                <w:color w:val="FF4B4B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how </w:t>
                            </w:r>
                            <w:proofErr w:type="gramStart"/>
                            <w:r w:rsidRPr="0023433F">
                              <w:rPr>
                                <w:rFonts w:ascii="Grinched 2.0" w:hAnsi="Grinched 2.0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  <w:proofErr w:type="gramEnd"/>
                            <w:r w:rsidRPr="0023433F">
                              <w:rPr>
                                <w:rFonts w:ascii="Grinched 2.0" w:hAnsi="Grinched 2.0"/>
                                <w:color w:val="FF4B4B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66FE" id="Text Box 17" o:spid="_x0000_s1034" type="#_x0000_t202" style="position:absolute;margin-left:-53.85pt;margin-top:662.15pt;width:890pt;height:35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" filled="f" stroked="f" strokeweight=".5pt">
                <v:textbox>
                  <w:txbxContent>
                    <w:p w:rsidR="00AF2BDA" w:rsidRPr="0023433F" w:rsidRDefault="00AF2BDA" w:rsidP="0023433F">
                      <w:pPr>
                        <w:jc w:val="center"/>
                        <w:rPr>
                          <w:rFonts w:ascii="Grinched 2.0" w:hAnsi="Grinched 2.0"/>
                          <w:color w:val="FF4B4B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433F">
                        <w:rPr>
                          <w:rFonts w:ascii="Grinched 2.0" w:hAnsi="Grinched 2.0"/>
                          <w:color w:val="FF4B4B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“A </w:t>
                      </w:r>
                      <w:r w:rsidRPr="0023433F">
                        <w:rPr>
                          <w:rFonts w:ascii="Grinched 2.0" w:hAnsi="Grinched 2.0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person’s</w:t>
                      </w:r>
                      <w:r w:rsidRPr="0023433F">
                        <w:rPr>
                          <w:rFonts w:ascii="Grinched 2.0" w:hAnsi="Grinched 2.0"/>
                          <w:color w:val="FF4B4B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 </w:t>
                      </w:r>
                      <w:r w:rsidRPr="0023433F">
                        <w:rPr>
                          <w:rFonts w:ascii="Grinched 2.0" w:hAnsi="Grinched 2.0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</w:t>
                      </w:r>
                      <w:r w:rsidRPr="0023433F">
                        <w:rPr>
                          <w:rFonts w:ascii="Grinched 2.0" w:hAnsi="Grinched 2.0"/>
                          <w:color w:val="FF4B4B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No </w:t>
                      </w:r>
                      <w:r w:rsidRPr="0023433F">
                        <w:rPr>
                          <w:rFonts w:ascii="Grinched 2.0" w:hAnsi="Grinched 2.0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matter</w:t>
                      </w:r>
                      <w:r w:rsidRPr="0023433F">
                        <w:rPr>
                          <w:rFonts w:ascii="Grinched 2.0" w:hAnsi="Grinched 2.0"/>
                          <w:color w:val="FF4B4B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how </w:t>
                      </w:r>
                      <w:proofErr w:type="gramStart"/>
                      <w:r w:rsidRPr="0023433F">
                        <w:rPr>
                          <w:rFonts w:ascii="Grinched 2.0" w:hAnsi="Grinched 2.0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  <w:proofErr w:type="gramEnd"/>
                      <w:r w:rsidRPr="0023433F">
                        <w:rPr>
                          <w:rFonts w:ascii="Grinched 2.0" w:hAnsi="Grinched 2.0"/>
                          <w:color w:val="FF4B4B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41226C">
        <w:br w:type="page"/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652A10" w:rsidRPr="00FB66BE" w:rsidTr="00673F2F">
        <w:trPr>
          <w:cantSplit/>
        </w:trPr>
        <w:tc>
          <w:tcPr>
            <w:tcW w:w="4437" w:type="dxa"/>
          </w:tcPr>
          <w:p w:rsidR="00652A10" w:rsidRPr="004C7DE4" w:rsidRDefault="00CA7126" w:rsidP="00652A10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lastRenderedPageBreak/>
              <w:t>May</w:t>
            </w:r>
          </w:p>
        </w:tc>
        <w:tc>
          <w:tcPr>
            <w:tcW w:w="4438" w:type="dxa"/>
          </w:tcPr>
          <w:p w:rsidR="00652A10" w:rsidRPr="004C7DE4" w:rsidRDefault="00652A10" w:rsidP="00673F2F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56"/>
        <w:gridCol w:w="2156"/>
        <w:gridCol w:w="2154"/>
        <w:gridCol w:w="2154"/>
        <w:gridCol w:w="2154"/>
        <w:gridCol w:w="2154"/>
        <w:gridCol w:w="2154"/>
        <w:gridCol w:w="2154"/>
        <w:gridCol w:w="2154"/>
        <w:gridCol w:w="2156"/>
      </w:tblGrid>
      <w:tr w:rsidR="00652A10" w:rsidTr="00245F62">
        <w:trPr>
          <w:cantSplit/>
          <w:trHeight w:hRule="exact" w:val="857"/>
        </w:trPr>
        <w:tc>
          <w:tcPr>
            <w:tcW w:w="21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Pr="006F3E70" w:rsidRDefault="00652A10" w:rsidP="00673F2F">
            <w:pPr>
              <w:pStyle w:val="Day"/>
              <w:spacing w:line="360" w:lineRule="auto"/>
              <w:rPr>
                <w:rFonts w:ascii="Comic Sans MS" w:hAnsi="Comic Sans MS"/>
                <w:sz w:val="32"/>
              </w:rPr>
            </w:pPr>
            <w:r w:rsidRPr="006F3E70">
              <w:rPr>
                <w:rFonts w:ascii="Comic Sans MS" w:hAnsi="Comic Sans MS"/>
                <w:sz w:val="32"/>
              </w:rPr>
              <w:t>Sunday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Pr="006F3E70" w:rsidRDefault="00652A10" w:rsidP="00673F2F">
            <w:pPr>
              <w:pStyle w:val="Day"/>
              <w:spacing w:line="360" w:lineRule="auto"/>
              <w:rPr>
                <w:rFonts w:ascii="Comic Sans MS" w:hAnsi="Comic Sans MS"/>
                <w:sz w:val="32"/>
              </w:rPr>
            </w:pPr>
            <w:r w:rsidRPr="006F3E70">
              <w:rPr>
                <w:rFonts w:ascii="Comic Sans MS" w:hAnsi="Comic Sans MS"/>
                <w:sz w:val="32"/>
              </w:rPr>
              <w:t>Monday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Pr="006F3E70" w:rsidRDefault="00652A10" w:rsidP="00673F2F">
            <w:pPr>
              <w:pStyle w:val="Day"/>
              <w:spacing w:line="360" w:lineRule="auto"/>
              <w:rPr>
                <w:rFonts w:ascii="Comic Sans MS" w:hAnsi="Comic Sans MS"/>
                <w:sz w:val="32"/>
              </w:rPr>
            </w:pPr>
            <w:r w:rsidRPr="006F3E70">
              <w:rPr>
                <w:rFonts w:ascii="Comic Sans MS" w:hAnsi="Comic Sans MS"/>
                <w:sz w:val="32"/>
              </w:rPr>
              <w:t>Tuesday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Pr="006F3E70" w:rsidRDefault="00652A10" w:rsidP="00673F2F">
            <w:pPr>
              <w:pStyle w:val="Day"/>
              <w:spacing w:line="360" w:lineRule="auto"/>
              <w:rPr>
                <w:rFonts w:ascii="Comic Sans MS" w:hAnsi="Comic Sans MS"/>
                <w:sz w:val="32"/>
              </w:rPr>
            </w:pPr>
            <w:r w:rsidRPr="006F3E70">
              <w:rPr>
                <w:rFonts w:ascii="Comic Sans MS" w:hAnsi="Comic Sans MS"/>
                <w:sz w:val="32"/>
              </w:rPr>
              <w:t>Wednesda</w:t>
            </w:r>
            <w:r w:rsidR="006F3E70" w:rsidRPr="006F3E70">
              <w:rPr>
                <w:rFonts w:ascii="Comic Sans MS" w:hAnsi="Comic Sans MS"/>
                <w:sz w:val="32"/>
              </w:rPr>
              <w:t>y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Pr="006F3E70" w:rsidRDefault="00652A10" w:rsidP="00673F2F">
            <w:pPr>
              <w:pStyle w:val="Day"/>
              <w:spacing w:line="360" w:lineRule="auto"/>
              <w:rPr>
                <w:rFonts w:ascii="Comic Sans MS" w:hAnsi="Comic Sans MS"/>
                <w:sz w:val="32"/>
              </w:rPr>
            </w:pPr>
            <w:r w:rsidRPr="006F3E70">
              <w:rPr>
                <w:rFonts w:ascii="Comic Sans MS" w:hAnsi="Comic Sans MS"/>
                <w:sz w:val="32"/>
              </w:rPr>
              <w:t>Thursday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Pr="006F3E70" w:rsidRDefault="00652A10" w:rsidP="00673F2F">
            <w:pPr>
              <w:pStyle w:val="Day"/>
              <w:spacing w:line="360" w:lineRule="auto"/>
              <w:rPr>
                <w:rFonts w:ascii="Comic Sans MS" w:hAnsi="Comic Sans MS"/>
                <w:sz w:val="32"/>
              </w:rPr>
            </w:pPr>
            <w:r w:rsidRPr="006F3E70">
              <w:rPr>
                <w:rFonts w:ascii="Comic Sans MS" w:hAnsi="Comic Sans MS"/>
                <w:sz w:val="32"/>
              </w:rPr>
              <w:t>Friday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Pr="006F3E70" w:rsidRDefault="00652A10" w:rsidP="00673F2F">
            <w:pPr>
              <w:pStyle w:val="Day"/>
              <w:spacing w:line="360" w:lineRule="auto"/>
              <w:rPr>
                <w:rFonts w:ascii="Comic Sans MS" w:hAnsi="Comic Sans MS"/>
                <w:sz w:val="32"/>
              </w:rPr>
            </w:pPr>
            <w:r w:rsidRPr="006F3E70">
              <w:rPr>
                <w:rFonts w:ascii="Comic Sans MS" w:hAnsi="Comic Sans MS"/>
                <w:sz w:val="32"/>
              </w:rPr>
              <w:t>Saturday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Default="00652A10" w:rsidP="00673F2F">
            <w:pPr>
              <w:pStyle w:val="Day"/>
            </w:pP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Default="00652A10" w:rsidP="00673F2F">
            <w:pPr>
              <w:pStyle w:val="Day"/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652A10" w:rsidRDefault="00652A10" w:rsidP="00673F2F">
            <w:pPr>
              <w:pStyle w:val="Day"/>
            </w:pPr>
          </w:p>
        </w:tc>
      </w:tr>
      <w:tr w:rsidR="00652A10" w:rsidTr="00245F62">
        <w:trPr>
          <w:cantSplit/>
          <w:trHeight w:hRule="exact" w:val="638"/>
        </w:trPr>
        <w:tc>
          <w:tcPr>
            <w:tcW w:w="215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6464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652A10" w:rsidRDefault="00652A10" w:rsidP="00673F2F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711488" behindDoc="1" locked="0" layoutInCell="1" allowOverlap="1" wp14:anchorId="49EE8A4B" wp14:editId="5F3C46A5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65" name="Picture 65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A10" w:rsidRPr="004C7DE4" w:rsidRDefault="00652A10" w:rsidP="00673F2F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652A10" w:rsidRPr="00612770" w:rsidRDefault="00652A10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___________________________</w:t>
            </w:r>
          </w:p>
          <w:p w:rsidR="00652A10" w:rsidRDefault="00CA7126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Getsu Magic - Personal Use" w:hAnsi="Getsu Magic - Personal Use"/>
                <w:noProof/>
                <w:sz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0AAD2C1" wp14:editId="44640EFA">
                      <wp:simplePos x="0" y="0"/>
                      <wp:positionH relativeFrom="column">
                        <wp:posOffset>-793617</wp:posOffset>
                      </wp:positionH>
                      <wp:positionV relativeFrom="paragraph">
                        <wp:posOffset>156277</wp:posOffset>
                      </wp:positionV>
                      <wp:extent cx="5518150" cy="4495800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18150" cy="449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Pr="00F27FB6" w:rsidRDefault="00AF2BDA" w:rsidP="00F27FB6">
                                  <w:pPr>
                                    <w:jc w:val="center"/>
                                    <w:rPr>
                                      <w:rFonts w:ascii="Grinched 2.0" w:hAnsi="Grinched 2.0"/>
                                      <w:color w:val="FF4B4B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27FB6">
                                    <w:rPr>
                                      <w:rFonts w:ascii="Grinched 2.0" w:hAnsi="Grinched 2.0"/>
                                      <w:color w:val="FF4B4B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“Only </w:t>
                                  </w:r>
                                  <w:r w:rsidRPr="00B83A14">
                                    <w:rPr>
                                      <w:rFonts w:ascii="Grinched 2.0" w:hAnsi="Grinched 2.0"/>
                                      <w:color w:val="00B0F0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You</w:t>
                                  </w:r>
                                  <w:r w:rsidRPr="00F27FB6">
                                    <w:rPr>
                                      <w:rFonts w:ascii="Grinched 2.0" w:hAnsi="Grinched 2.0"/>
                                      <w:color w:val="FF4B4B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B83A14">
                                    <w:rPr>
                                      <w:rFonts w:ascii="Grinched 2.0" w:hAnsi="Grinched 2.0"/>
                                      <w:color w:val="000000" w:themeColor="text1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Can</w:t>
                                  </w:r>
                                  <w:r w:rsidRPr="00F27FB6">
                                    <w:rPr>
                                      <w:rFonts w:ascii="Grinched 2.0" w:hAnsi="Grinched 2.0"/>
                                      <w:color w:val="FF4B4B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B83A14">
                                    <w:rPr>
                                      <w:rFonts w:ascii="Grinched 2.0" w:hAnsi="Grinched 2.0"/>
                                      <w:color w:val="FFFFFF" w:themeColor="background1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Control</w:t>
                                  </w:r>
                                  <w:r w:rsidRPr="00F27FB6">
                                    <w:rPr>
                                      <w:rFonts w:ascii="Grinched 2.0" w:hAnsi="Grinched 2.0"/>
                                      <w:color w:val="FF4B4B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B83A14">
                                    <w:rPr>
                                      <w:rFonts w:ascii="Grinched 2.0" w:hAnsi="Grinched 2.0"/>
                                      <w:color w:val="00B0F0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Your</w:t>
                                  </w:r>
                                  <w:r w:rsidRPr="00F27FB6">
                                    <w:rPr>
                                      <w:rFonts w:ascii="Grinched 2.0" w:hAnsi="Grinched 2.0"/>
                                      <w:color w:val="FF4B4B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Pr="00B83A14">
                                    <w:rPr>
                                      <w:rFonts w:ascii="Grinched 2.0" w:hAnsi="Grinched 2.0"/>
                                      <w:color w:val="000000" w:themeColor="text1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Grinched 2.0" w:hAnsi="Grinched 2.0"/>
                                      <w:color w:val="000000" w:themeColor="text1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F27FB6">
                                    <w:rPr>
                                      <w:rFonts w:ascii="Grinched 2.0" w:hAnsi="Grinched 2.0"/>
                                      <w:color w:val="FF4B4B"/>
                                      <w:sz w:val="130"/>
                                      <w:szCs w:val="13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.”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AD2C1" id="Text Box 69" o:spid="_x0000_s1035" type="#_x0000_t202" style="position:absolute;left:0;text-align:left;margin-left:-62.5pt;margin-top:12.3pt;width:434.5pt;height:3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" filled="f" stroked="f" strokeweight=".5pt">
                      <v:textbox>
                        <w:txbxContent>
                          <w:p w:rsidR="00AF2BDA" w:rsidRPr="00F27FB6" w:rsidRDefault="00AF2BDA" w:rsidP="00F27FB6">
                            <w:pPr>
                              <w:jc w:val="center"/>
                              <w:rPr>
                                <w:rFonts w:ascii="Grinched 2.0" w:hAnsi="Grinched 2.0"/>
                                <w:color w:val="FF4B4B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7FB6">
                              <w:rPr>
                                <w:rFonts w:ascii="Grinched 2.0" w:hAnsi="Grinched 2.0"/>
                                <w:color w:val="FF4B4B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“Only </w:t>
                            </w:r>
                            <w:r w:rsidRPr="00B83A14">
                              <w:rPr>
                                <w:rFonts w:ascii="Grinched 2.0" w:hAnsi="Grinched 2.0"/>
                                <w:color w:val="00B0F0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r w:rsidRPr="00F27FB6">
                              <w:rPr>
                                <w:rFonts w:ascii="Grinched 2.0" w:hAnsi="Grinched 2.0"/>
                                <w:color w:val="FF4B4B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3A14">
                              <w:rPr>
                                <w:rFonts w:ascii="Grinched 2.0" w:hAnsi="Grinched 2.0"/>
                                <w:color w:val="000000" w:themeColor="text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  <w:r w:rsidRPr="00F27FB6">
                              <w:rPr>
                                <w:rFonts w:ascii="Grinched 2.0" w:hAnsi="Grinched 2.0"/>
                                <w:color w:val="FF4B4B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3A14">
                              <w:rPr>
                                <w:rFonts w:ascii="Grinched 2.0" w:hAnsi="Grinched 2.0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Control</w:t>
                            </w:r>
                            <w:r w:rsidRPr="00F27FB6">
                              <w:rPr>
                                <w:rFonts w:ascii="Grinched 2.0" w:hAnsi="Grinched 2.0"/>
                                <w:color w:val="FF4B4B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3A14">
                              <w:rPr>
                                <w:rFonts w:ascii="Grinched 2.0" w:hAnsi="Grinched 2.0"/>
                                <w:color w:val="00B0F0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r w:rsidRPr="00F27FB6">
                              <w:rPr>
                                <w:rFonts w:ascii="Grinched 2.0" w:hAnsi="Grinched 2.0"/>
                                <w:color w:val="FF4B4B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B83A14">
                              <w:rPr>
                                <w:rFonts w:ascii="Grinched 2.0" w:hAnsi="Grinched 2.0"/>
                                <w:color w:val="000000" w:themeColor="text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Future</w:t>
                            </w:r>
                            <w:r>
                              <w:rPr>
                                <w:rFonts w:ascii="Grinched 2.0" w:hAnsi="Grinched 2.0"/>
                                <w:color w:val="000000" w:themeColor="text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27FB6">
                              <w:rPr>
                                <w:rFonts w:ascii="Grinched 2.0" w:hAnsi="Grinched 2.0"/>
                                <w:color w:val="FF4B4B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.”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7FB6">
              <w:rPr>
                <w:rFonts w:ascii="Comic Sans MS" w:hAnsi="Comic Sans MS"/>
                <w:noProof/>
                <w:sz w:val="4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8AAFAC9" wp14:editId="5263F4E4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154940</wp:posOffset>
                      </wp:positionV>
                      <wp:extent cx="3848100" cy="2895600"/>
                      <wp:effectExtent l="0" t="0" r="0" b="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2895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Default="00AF2BDA" w:rsidP="00F27FB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AFAC9" id="Text Box 68" o:spid="_x0000_s1036" type="#_x0000_t202" style="position:absolute;left:0;text-align:left;margin-left:7.65pt;margin-top:12.2pt;width:303pt;height:22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" fillcolor="window" stroked="f" strokeweight=".5pt">
                      <v:textbox>
                        <w:txbxContent>
                          <w:p w:rsidR="00AF2BDA" w:rsidRDefault="00AF2BDA" w:rsidP="00F27FB6"/>
                        </w:txbxContent>
                      </v:textbox>
                    </v:shape>
                  </w:pict>
                </mc:Fallback>
              </mc:AlternateContent>
            </w:r>
          </w:p>
          <w:p w:rsidR="00652A10" w:rsidRDefault="00652A10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652A10" w:rsidRPr="00FB66BE" w:rsidRDefault="00652A10" w:rsidP="00673F2F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652A10" w:rsidTr="00245F62">
        <w:trPr>
          <w:cantSplit/>
          <w:trHeight w:hRule="exact" w:val="1504"/>
        </w:trPr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64" w:type="dxa"/>
            <w:gridSpan w:val="3"/>
            <w:vMerge/>
          </w:tcPr>
          <w:p w:rsidR="00652A10" w:rsidRDefault="00652A10" w:rsidP="00673F2F"/>
        </w:tc>
      </w:tr>
      <w:tr w:rsidR="00652A10" w:rsidTr="00245F62">
        <w:trPr>
          <w:cantSplit/>
          <w:trHeight w:hRule="exact" w:val="638"/>
        </w:trPr>
        <w:tc>
          <w:tcPr>
            <w:tcW w:w="215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5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6464" w:type="dxa"/>
            <w:gridSpan w:val="3"/>
            <w:vMerge/>
          </w:tcPr>
          <w:p w:rsidR="00652A10" w:rsidRDefault="00652A10" w:rsidP="00673F2F">
            <w:pPr>
              <w:pStyle w:val="Date"/>
            </w:pPr>
          </w:p>
        </w:tc>
      </w:tr>
      <w:tr w:rsidR="00652A10" w:rsidTr="00245F62">
        <w:trPr>
          <w:cantSplit/>
          <w:trHeight w:hRule="exact" w:val="1464"/>
        </w:trPr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64" w:type="dxa"/>
            <w:gridSpan w:val="3"/>
            <w:vMerge/>
          </w:tcPr>
          <w:p w:rsidR="00652A10" w:rsidRDefault="00652A10" w:rsidP="00673F2F"/>
        </w:tc>
      </w:tr>
      <w:tr w:rsidR="00652A10" w:rsidTr="00245F62">
        <w:trPr>
          <w:cantSplit/>
          <w:trHeight w:hRule="exact" w:val="638"/>
        </w:trPr>
        <w:tc>
          <w:tcPr>
            <w:tcW w:w="215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5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6464" w:type="dxa"/>
            <w:gridSpan w:val="3"/>
            <w:vMerge/>
          </w:tcPr>
          <w:p w:rsidR="00652A10" w:rsidRDefault="00652A10" w:rsidP="00673F2F">
            <w:pPr>
              <w:pStyle w:val="Date"/>
            </w:pPr>
          </w:p>
        </w:tc>
      </w:tr>
      <w:tr w:rsidR="00652A10" w:rsidTr="00245F62">
        <w:trPr>
          <w:cantSplit/>
          <w:trHeight w:hRule="exact" w:val="1469"/>
        </w:trPr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64" w:type="dxa"/>
            <w:gridSpan w:val="3"/>
            <w:vMerge/>
          </w:tcPr>
          <w:p w:rsidR="00652A10" w:rsidRDefault="00652A10" w:rsidP="00673F2F"/>
        </w:tc>
      </w:tr>
      <w:tr w:rsidR="00652A10" w:rsidTr="00245F62">
        <w:trPr>
          <w:cantSplit/>
          <w:trHeight w:hRule="exact" w:val="638"/>
        </w:trPr>
        <w:tc>
          <w:tcPr>
            <w:tcW w:w="215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5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6464" w:type="dxa"/>
            <w:gridSpan w:val="3"/>
            <w:vMerge/>
          </w:tcPr>
          <w:p w:rsidR="00652A10" w:rsidRDefault="00652A10" w:rsidP="00673F2F">
            <w:pPr>
              <w:pStyle w:val="Date"/>
            </w:pPr>
          </w:p>
        </w:tc>
      </w:tr>
      <w:tr w:rsidR="00652A10" w:rsidTr="00245F62">
        <w:trPr>
          <w:cantSplit/>
          <w:trHeight w:hRule="exact" w:val="1222"/>
        </w:trPr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Pr="00612770" w:rsidRDefault="00652A10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64" w:type="dxa"/>
            <w:gridSpan w:val="3"/>
            <w:vMerge/>
          </w:tcPr>
          <w:p w:rsidR="00652A10" w:rsidRDefault="00652A10" w:rsidP="00673F2F"/>
        </w:tc>
      </w:tr>
      <w:tr w:rsidR="00245F62" w:rsidTr="00673F2F">
        <w:trPr>
          <w:cantSplit/>
          <w:trHeight w:val="1359"/>
        </w:trPr>
        <w:tc>
          <w:tcPr>
            <w:tcW w:w="2156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245F62" w:rsidRPr="00652A10" w:rsidRDefault="00245F62" w:rsidP="00673F2F">
            <w:pPr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56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245F62" w:rsidRPr="00612770" w:rsidRDefault="00245F6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245F62" w:rsidRPr="00612770" w:rsidRDefault="00245F6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245F62" w:rsidRPr="00612770" w:rsidRDefault="00245F6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245F62" w:rsidRDefault="00245F6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28</w:t>
            </w:r>
          </w:p>
          <w:p w:rsidR="00245F62" w:rsidRPr="00245F62" w:rsidRDefault="00245F62" w:rsidP="00245F62"/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245F62" w:rsidRPr="00245F62" w:rsidRDefault="00245F62" w:rsidP="00245F62">
            <w:pPr>
              <w:rPr>
                <w:rFonts w:ascii="Getsu Magic - Personal Use" w:hAnsi="Getsu Magic - Personal Use"/>
                <w:sz w:val="56"/>
              </w:rPr>
            </w:pPr>
            <w:r w:rsidRPr="00245F62"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245F62" w:rsidRPr="00245F62" w:rsidRDefault="00245F62" w:rsidP="00245F62">
            <w:pPr>
              <w:rPr>
                <w:rFonts w:ascii="Getsu Magic - Personal Use" w:hAnsi="Getsu Magic - Personal Use"/>
                <w:sz w:val="56"/>
              </w:rPr>
            </w:pPr>
            <w:r w:rsidRPr="00245F62">
              <w:rPr>
                <w:rFonts w:ascii="Getsu Magic - Personal Use" w:hAnsi="Getsu Magic - Personal Use"/>
                <w:sz w:val="56"/>
              </w:rPr>
              <w:t>30</w:t>
            </w:r>
          </w:p>
          <w:p w:rsidR="00245F62" w:rsidRPr="00245F62" w:rsidRDefault="00245F62" w:rsidP="00245F62">
            <w:pPr>
              <w:rPr>
                <w:rFonts w:ascii="Getsu Magic - Personal Use" w:hAnsi="Getsu Magic - Personal Use"/>
                <w:sz w:val="56"/>
              </w:rPr>
            </w:pPr>
          </w:p>
          <w:p w:rsidR="00245F62" w:rsidRPr="00245F62" w:rsidRDefault="00245F62" w:rsidP="00245F62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64" w:type="dxa"/>
            <w:gridSpan w:val="3"/>
            <w:vMerge/>
          </w:tcPr>
          <w:p w:rsidR="00245F62" w:rsidRDefault="00245F62" w:rsidP="00673F2F">
            <w:pPr>
              <w:pStyle w:val="Off-MonthDate"/>
            </w:pPr>
          </w:p>
        </w:tc>
      </w:tr>
      <w:tr w:rsidR="00245F62" w:rsidTr="00245F62">
        <w:trPr>
          <w:cantSplit/>
          <w:trHeight w:val="1673"/>
        </w:trPr>
        <w:tc>
          <w:tcPr>
            <w:tcW w:w="2156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245F62" w:rsidRDefault="00245F62" w:rsidP="00673F2F">
            <w:pPr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31</w:t>
            </w:r>
          </w:p>
          <w:p w:rsidR="00245F62" w:rsidRDefault="00245F62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6" w:type="dxa"/>
            <w:tcBorders>
              <w:top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245F62" w:rsidRDefault="00245F6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  <w:p w:rsidR="00245F62" w:rsidRPr="00245F62" w:rsidRDefault="00245F62" w:rsidP="00245F62"/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245F62" w:rsidRDefault="00245F6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245F62" w:rsidRDefault="00245F6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245F62" w:rsidRDefault="00245F62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245F62" w:rsidRPr="00245F62" w:rsidRDefault="00245F62" w:rsidP="00245F62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245F62" w:rsidRPr="00245F62" w:rsidRDefault="00245F62" w:rsidP="00245F62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64" w:type="dxa"/>
            <w:gridSpan w:val="3"/>
            <w:vMerge/>
          </w:tcPr>
          <w:p w:rsidR="00245F62" w:rsidRDefault="00245F62" w:rsidP="00673F2F">
            <w:pPr>
              <w:pStyle w:val="Off-MonthDate"/>
            </w:pPr>
          </w:p>
        </w:tc>
      </w:tr>
      <w:tr w:rsidR="00652A10" w:rsidTr="00245F62">
        <w:trPr>
          <w:cantSplit/>
          <w:trHeight w:hRule="exact" w:val="210"/>
        </w:trPr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652A10" w:rsidRDefault="00652A10" w:rsidP="00673F2F"/>
        </w:tc>
        <w:tc>
          <w:tcPr>
            <w:tcW w:w="2156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Default="00652A10" w:rsidP="00673F2F"/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Default="00652A10" w:rsidP="00673F2F"/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Default="00652A10" w:rsidP="00673F2F"/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Default="00652A10" w:rsidP="00673F2F"/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Pr="00245F62" w:rsidRDefault="00652A10" w:rsidP="00245F62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54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652A10" w:rsidRPr="00245F62" w:rsidRDefault="00652A10" w:rsidP="00245F62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64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652A10" w:rsidRDefault="00652A10" w:rsidP="00673F2F"/>
        </w:tc>
      </w:tr>
    </w:tbl>
    <w:p w:rsidR="00CA7126" w:rsidRDefault="00D46E4E" w:rsidP="00CA7126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0C71F9" wp14:editId="0F7D0326">
                <wp:simplePos x="0" y="0"/>
                <wp:positionH relativeFrom="column">
                  <wp:posOffset>5741516</wp:posOffset>
                </wp:positionH>
                <wp:positionV relativeFrom="paragraph">
                  <wp:posOffset>-797611</wp:posOffset>
                </wp:positionV>
                <wp:extent cx="6381750" cy="16002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AF2BDA" w:rsidRPr="00612770" w:rsidRDefault="00AF2BDA" w:rsidP="00652A10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71F9" id="Text Box 63" o:spid="_x0000_s1037" type="#_x0000_t202" style="position:absolute;margin-left:452.1pt;margin-top:-62.8pt;width:502.5pt;height:1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AF2BDA" w:rsidRPr="00612770" w:rsidRDefault="00AF2BDA" w:rsidP="00652A10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C2F">
        <w:rPr>
          <w:noProof/>
          <w:lang w:eastAsia="en-US"/>
        </w:rPr>
        <w:drawing>
          <wp:anchor distT="0" distB="0" distL="114300" distR="114300" simplePos="0" relativeHeight="251774976" behindDoc="1" locked="0" layoutInCell="1" allowOverlap="1" wp14:anchorId="5B026346" wp14:editId="05A74A27">
            <wp:simplePos x="0" y="0"/>
            <wp:positionH relativeFrom="column">
              <wp:posOffset>8079971</wp:posOffset>
            </wp:positionH>
            <wp:positionV relativeFrom="paragraph">
              <wp:posOffset>-3054927</wp:posOffset>
            </wp:positionV>
            <wp:extent cx="6477000" cy="4857750"/>
            <wp:effectExtent l="0" t="0" r="0" b="0"/>
            <wp:wrapNone/>
            <wp:docPr id="1" name="Picture 1" descr="Image result for Dr se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 seus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F62" w:rsidRPr="00612770">
        <w:rPr>
          <w:noProof/>
          <w:sz w:val="56"/>
          <w:lang w:eastAsia="en-US"/>
        </w:rPr>
        <w:drawing>
          <wp:anchor distT="0" distB="0" distL="114300" distR="114300" simplePos="0" relativeHeight="251710464" behindDoc="1" locked="0" layoutInCell="1" allowOverlap="1" wp14:anchorId="554A4470" wp14:editId="1D30575A">
            <wp:simplePos x="0" y="0"/>
            <wp:positionH relativeFrom="column">
              <wp:posOffset>-1701165</wp:posOffset>
            </wp:positionH>
            <wp:positionV relativeFrom="paragraph">
              <wp:posOffset>816610</wp:posOffset>
            </wp:positionV>
            <wp:extent cx="8763000" cy="8763000"/>
            <wp:effectExtent l="0" t="0" r="0" b="0"/>
            <wp:wrapNone/>
            <wp:docPr id="67" name="Picture 67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A10">
        <w:br w:type="page"/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CA7126" w:rsidRPr="00FB66BE" w:rsidTr="00673F2F">
        <w:trPr>
          <w:cantSplit/>
        </w:trPr>
        <w:tc>
          <w:tcPr>
            <w:tcW w:w="4437" w:type="dxa"/>
          </w:tcPr>
          <w:p w:rsidR="00CA7126" w:rsidRPr="004C7DE4" w:rsidRDefault="00CA7126" w:rsidP="00673F2F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lastRenderedPageBreak/>
              <w:t>June</w:t>
            </w:r>
          </w:p>
        </w:tc>
        <w:tc>
          <w:tcPr>
            <w:tcW w:w="4438" w:type="dxa"/>
          </w:tcPr>
          <w:p w:rsidR="00CA7126" w:rsidRPr="004C7DE4" w:rsidRDefault="00CA7126" w:rsidP="00673F2F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CA7126" w:rsidTr="00673F2F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Pr="00CA7126" w:rsidRDefault="00CA7126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Pr="00CA7126" w:rsidRDefault="00CA7126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Pr="00CA7126" w:rsidRDefault="00CA7126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Pr="00CA7126" w:rsidRDefault="00CA7126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Wednesday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Pr="00CA7126" w:rsidRDefault="00CA7126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Pr="00CA7126" w:rsidRDefault="00CA7126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Pr="00CA7126" w:rsidRDefault="00CA7126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Default="00CA7126" w:rsidP="00673F2F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Default="00CA7126" w:rsidP="00673F2F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A7126" w:rsidRDefault="00CA7126" w:rsidP="00673F2F">
            <w:pPr>
              <w:pStyle w:val="Day"/>
            </w:pPr>
          </w:p>
        </w:tc>
      </w:tr>
      <w:tr w:rsidR="00CA7126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CA7126" w:rsidRPr="00612770" w:rsidRDefault="00CA7126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  <w:r w:rsidRPr="0041226C">
              <w:rPr>
                <w:rFonts w:ascii="Getsu Magic - Personal Use" w:hAnsi="Getsu Magic - Personal Use"/>
                <w:color w:val="423324" w:themeColor="accent4" w:themeShade="80"/>
                <w:sz w:val="56"/>
              </w:rPr>
              <w:t>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CA7126" w:rsidRDefault="00CA7126" w:rsidP="00673F2F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721728" behindDoc="1" locked="0" layoutInCell="1" allowOverlap="1" wp14:anchorId="7C974F41" wp14:editId="53C85DB5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71" name="Picture 71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126" w:rsidRPr="004C7DE4" w:rsidRDefault="00CA7126" w:rsidP="00B86DFB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CA7126" w:rsidRPr="00612770" w:rsidRDefault="00CA7126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___________________________</w:t>
            </w:r>
          </w:p>
          <w:p w:rsidR="00CA7126" w:rsidRDefault="00B86DFB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59616" behindDoc="0" locked="0" layoutInCell="1" allowOverlap="1" wp14:anchorId="63A2E175" wp14:editId="7AB021D0">
                  <wp:simplePos x="0" y="0"/>
                  <wp:positionH relativeFrom="column">
                    <wp:posOffset>2044065</wp:posOffset>
                  </wp:positionH>
                  <wp:positionV relativeFrom="paragraph">
                    <wp:posOffset>407035</wp:posOffset>
                  </wp:positionV>
                  <wp:extent cx="3462655" cy="3657600"/>
                  <wp:effectExtent l="0" t="0" r="0" b="0"/>
                  <wp:wrapNone/>
                  <wp:docPr id="86" name="Picture 8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523" b="100000" l="0" r="92529">
                                        <a14:foregroundMark x1="48851" y1="96844" x2="38736" y2="25571"/>
                                        <a14:foregroundMark x1="19540" y1="96409" x2="36437" y2="31121"/>
                                        <a14:foregroundMark x1="18276" y1="24048" x2="35862" y2="72688"/>
                                        <a14:foregroundMark x1="2069" y1="74211" x2="74138" y2="86181"/>
                                        <a14:foregroundMark x1="55632" y1="87160" x2="42759" y2="37106"/>
                                        <a14:foregroundMark x1="21609" y1="67573" x2="29080" y2="26224"/>
                                        <a14:foregroundMark x1="17126" y1="19804" x2="14368" y2="37323"/>
                                        <a14:foregroundMark x1="26322" y1="49728" x2="13563" y2="30903"/>
                                        <a14:foregroundMark x1="68736" y1="87813" x2="35172" y2="97606"/>
                                        <a14:foregroundMark x1="27931" y1="95321" x2="920" y2="78455"/>
                                        <a14:foregroundMark x1="74138" y1="87378" x2="70000" y2="92709"/>
                                        <a14:foregroundMark x1="70920" y1="90642" x2="53793" y2="97062"/>
                                        <a14:foregroundMark x1="16207" y1="95103" x2="1839" y2="80849"/>
                                        <a14:foregroundMark x1="16437" y1="94668" x2="3563" y2="850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126">
              <w:rPr>
                <w:rFonts w:ascii="Comic Sans MS" w:hAnsi="Comic Sans MS"/>
                <w:sz w:val="48"/>
              </w:rPr>
              <w:t>____________________________________________________________________________________________________________________________________________</w:t>
            </w:r>
          </w:p>
          <w:p w:rsidR="00CA7126" w:rsidRDefault="00CA7126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CA7126" w:rsidRPr="00FB66BE" w:rsidRDefault="00CA7126" w:rsidP="00673F2F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CA7126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CA7126" w:rsidRDefault="00CA7126" w:rsidP="00673F2F"/>
        </w:tc>
      </w:tr>
      <w:tr w:rsidR="00CA7126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6488" w:type="dxa"/>
            <w:gridSpan w:val="3"/>
            <w:vMerge/>
          </w:tcPr>
          <w:p w:rsidR="00CA7126" w:rsidRDefault="00CA7126" w:rsidP="00673F2F">
            <w:pPr>
              <w:pStyle w:val="Date"/>
            </w:pPr>
          </w:p>
        </w:tc>
      </w:tr>
      <w:tr w:rsidR="00CA7126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CA7126" w:rsidRDefault="00CA7126" w:rsidP="00673F2F"/>
        </w:tc>
      </w:tr>
      <w:tr w:rsidR="00CA7126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6488" w:type="dxa"/>
            <w:gridSpan w:val="3"/>
            <w:vMerge/>
          </w:tcPr>
          <w:p w:rsidR="00CA7126" w:rsidRDefault="00CA7126" w:rsidP="00673F2F">
            <w:pPr>
              <w:pStyle w:val="Date"/>
            </w:pPr>
          </w:p>
        </w:tc>
      </w:tr>
      <w:tr w:rsidR="00CA7126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CA7126" w:rsidRDefault="00CA7126" w:rsidP="00673F2F"/>
        </w:tc>
      </w:tr>
      <w:tr w:rsidR="00CA7126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6488" w:type="dxa"/>
            <w:gridSpan w:val="3"/>
            <w:vMerge/>
          </w:tcPr>
          <w:p w:rsidR="00CA7126" w:rsidRDefault="00CA7126" w:rsidP="00673F2F">
            <w:pPr>
              <w:pStyle w:val="Date"/>
            </w:pPr>
          </w:p>
        </w:tc>
      </w:tr>
      <w:tr w:rsidR="00CA7126" w:rsidTr="00673F2F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Pr="00612770" w:rsidRDefault="00CA7126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CA7126" w:rsidRDefault="00CA7126" w:rsidP="00673F2F"/>
        </w:tc>
      </w:tr>
      <w:tr w:rsidR="00CA7126" w:rsidTr="007D4CB0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7D4CB0" w:rsidRDefault="007D4CB0" w:rsidP="00673F2F">
            <w:pPr>
              <w:rPr>
                <w:rFonts w:ascii="Getsu Magic - Personal Use" w:hAnsi="Getsu Magic - Personal Use"/>
                <w:sz w:val="56"/>
              </w:rPr>
            </w:pPr>
            <w:r w:rsidRPr="007D4CB0"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CA7126" w:rsidRPr="00612770" w:rsidRDefault="007D4CB0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CA7126" w:rsidRPr="00612770" w:rsidRDefault="00CA7126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CA7126" w:rsidRPr="00612770" w:rsidRDefault="00CA7126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CA7126" w:rsidRPr="00612770" w:rsidRDefault="00CA7126" w:rsidP="00673F2F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CA7126" w:rsidRPr="00612770" w:rsidRDefault="00CA7126" w:rsidP="00673F2F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CA7126" w:rsidRDefault="00CA7126" w:rsidP="00673F2F">
            <w:pPr>
              <w:pStyle w:val="Off-MonthDate"/>
            </w:pPr>
          </w:p>
        </w:tc>
      </w:tr>
      <w:tr w:rsidR="00CA7126" w:rsidTr="007D4CB0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Default="00CA7126" w:rsidP="00673F2F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Default="00CA7126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CA7126" w:rsidRDefault="00CA7126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CA7126" w:rsidRDefault="00CA7126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CA7126" w:rsidRDefault="00CA7126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CA7126" w:rsidRDefault="00CA7126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CA7126" w:rsidRDefault="00CA7126" w:rsidP="00673F2F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CA7126" w:rsidRDefault="00CA7126" w:rsidP="00673F2F"/>
        </w:tc>
      </w:tr>
    </w:tbl>
    <w:p w:rsidR="00CA7126" w:rsidRDefault="00CA6CB2" w:rsidP="00CA7126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50F622" wp14:editId="36FF561C">
                <wp:simplePos x="0" y="0"/>
                <wp:positionH relativeFrom="column">
                  <wp:posOffset>9088601</wp:posOffset>
                </wp:positionH>
                <wp:positionV relativeFrom="paragraph">
                  <wp:posOffset>-858108</wp:posOffset>
                </wp:positionV>
                <wp:extent cx="6381750" cy="16002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AF2BDA" w:rsidRPr="00612770" w:rsidRDefault="00AF2BDA" w:rsidP="00CA7126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F622" id="Text Box 70" o:spid="_x0000_s1038" type="#_x0000_t202" style="position:absolute;margin-left:715.65pt;margin-top:-67.55pt;width:502.5pt;height:1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AF2BDA" w:rsidRPr="00612770" w:rsidRDefault="00AF2BDA" w:rsidP="00CA7126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E70" w:rsidRPr="00612770">
        <w:rPr>
          <w:noProof/>
          <w:sz w:val="56"/>
          <w:lang w:eastAsia="en-US"/>
        </w:rPr>
        <w:drawing>
          <wp:anchor distT="0" distB="0" distL="114300" distR="114300" simplePos="0" relativeHeight="251722752" behindDoc="1" locked="0" layoutInCell="1" allowOverlap="1" wp14:anchorId="6F85AA97" wp14:editId="75EE57AA">
            <wp:simplePos x="0" y="0"/>
            <wp:positionH relativeFrom="column">
              <wp:posOffset>-1673225</wp:posOffset>
            </wp:positionH>
            <wp:positionV relativeFrom="paragraph">
              <wp:posOffset>742950</wp:posOffset>
            </wp:positionV>
            <wp:extent cx="8763000" cy="8763000"/>
            <wp:effectExtent l="0" t="0" r="0" b="0"/>
            <wp:wrapNone/>
            <wp:docPr id="75" name="Picture 75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113"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CBF99B" wp14:editId="423377EA">
                <wp:simplePos x="0" y="0"/>
                <wp:positionH relativeFrom="column">
                  <wp:posOffset>1313815</wp:posOffset>
                </wp:positionH>
                <wp:positionV relativeFrom="paragraph">
                  <wp:posOffset>8267065</wp:posOffset>
                </wp:positionV>
                <wp:extent cx="10755630" cy="372554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5630" cy="372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273113" w:rsidRDefault="00AF2BDA" w:rsidP="00CA7126">
                            <w:pPr>
                              <w:jc w:val="center"/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“Today </w:t>
                            </w:r>
                            <w:proofErr w:type="gramStart"/>
                            <w:r w:rsidRPr="00273113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proofErr w:type="gramEnd"/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are </w:t>
                            </w:r>
                            <w:r w:rsidRPr="00273113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that is </w:t>
                            </w:r>
                            <w:r w:rsidRPr="00273113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Truer</w:t>
                            </w:r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than </w:t>
                            </w:r>
                            <w:r w:rsidRPr="00273113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True</w:t>
                            </w:r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There </w:t>
                            </w:r>
                            <w:r w:rsidRPr="00273113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No one </w:t>
                            </w:r>
                            <w:r w:rsidRPr="00273113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Alive</w:t>
                            </w:r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who is </w:t>
                            </w:r>
                            <w:proofErr w:type="spellStart"/>
                            <w:r w:rsidRPr="00273113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Youer</w:t>
                            </w:r>
                            <w:proofErr w:type="spellEnd"/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than </w:t>
                            </w:r>
                            <w:r w:rsidRPr="00273113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r w:rsidRPr="00273113"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F99B" id="Text Box 79" o:spid="_x0000_s1039" type="#_x0000_t202" style="position:absolute;margin-left:103.45pt;margin-top:650.95pt;width:846.9pt;height:293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" filled="f" stroked="f" strokeweight=".5pt">
                <v:textbox>
                  <w:txbxContent>
                    <w:p w:rsidR="00AF2BDA" w:rsidRPr="00273113" w:rsidRDefault="00AF2BDA" w:rsidP="00CA7126">
                      <w:pPr>
                        <w:jc w:val="center"/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“Today </w:t>
                      </w:r>
                      <w:proofErr w:type="gramStart"/>
                      <w:r w:rsidRPr="00273113">
                        <w:rPr>
                          <w:rFonts w:ascii="Grinched 2.0" w:hAnsi="Grinched 2.0"/>
                          <w:color w:val="00B0F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</w:t>
                      </w:r>
                      <w:proofErr w:type="gramEnd"/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are </w:t>
                      </w:r>
                      <w:r w:rsidRPr="00273113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</w:t>
                      </w:r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that is </w:t>
                      </w:r>
                      <w:r w:rsidRPr="00273113">
                        <w:rPr>
                          <w:rFonts w:ascii="Grinched 2.0" w:hAnsi="Grinched 2.0"/>
                          <w:color w:val="00B0F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Truer</w:t>
                      </w:r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than </w:t>
                      </w:r>
                      <w:r w:rsidRPr="00273113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True</w:t>
                      </w:r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There </w:t>
                      </w:r>
                      <w:r w:rsidRPr="00273113">
                        <w:rPr>
                          <w:rFonts w:ascii="Grinched 2.0" w:hAnsi="Grinched 2.0"/>
                          <w:color w:val="00B0F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Is</w:t>
                      </w:r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No one </w:t>
                      </w:r>
                      <w:r w:rsidRPr="00273113">
                        <w:rPr>
                          <w:rFonts w:ascii="Grinched 2.0" w:hAnsi="Grinched 2.0"/>
                          <w:color w:val="00B0F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Alive</w:t>
                      </w:r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who is </w:t>
                      </w:r>
                      <w:proofErr w:type="spellStart"/>
                      <w:r w:rsidRPr="00273113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Youer</w:t>
                      </w:r>
                      <w:proofErr w:type="spellEnd"/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than </w:t>
                      </w:r>
                      <w:r w:rsidRPr="00273113">
                        <w:rPr>
                          <w:rFonts w:ascii="Grinched 2.0" w:hAnsi="Grinched 2.0"/>
                          <w:color w:val="00B0F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</w:t>
                      </w:r>
                      <w:r w:rsidRPr="00273113"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A7126">
        <w:br w:type="page"/>
      </w:r>
      <w:r w:rsidR="00CA7126" w:rsidRPr="00612770">
        <w:rPr>
          <w:noProof/>
          <w:lang w:eastAsia="en-US"/>
        </w:rPr>
        <w:drawing>
          <wp:anchor distT="0" distB="0" distL="114300" distR="114300" simplePos="0" relativeHeight="251725824" behindDoc="1" locked="0" layoutInCell="1" allowOverlap="1" wp14:anchorId="53A61BDA" wp14:editId="26876738">
            <wp:simplePos x="0" y="0"/>
            <wp:positionH relativeFrom="column">
              <wp:posOffset>5870575</wp:posOffset>
            </wp:positionH>
            <wp:positionV relativeFrom="paragraph">
              <wp:posOffset>742950</wp:posOffset>
            </wp:positionV>
            <wp:extent cx="8763000" cy="8763000"/>
            <wp:effectExtent l="0" t="0" r="0" b="0"/>
            <wp:wrapNone/>
            <wp:docPr id="76" name="Picture 76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126" w:rsidRPr="00612770">
        <w:rPr>
          <w:noProof/>
          <w:lang w:eastAsia="en-US"/>
        </w:rPr>
        <w:drawing>
          <wp:anchor distT="0" distB="0" distL="114300" distR="114300" simplePos="0" relativeHeight="251718656" behindDoc="1" locked="0" layoutInCell="1" allowOverlap="1" wp14:anchorId="338F8DD6" wp14:editId="254110F4">
            <wp:simplePos x="0" y="0"/>
            <wp:positionH relativeFrom="column">
              <wp:posOffset>-683895</wp:posOffset>
            </wp:positionH>
            <wp:positionV relativeFrom="paragraph">
              <wp:posOffset>753745</wp:posOffset>
            </wp:positionV>
            <wp:extent cx="8763000" cy="8763000"/>
            <wp:effectExtent l="0" t="0" r="0" b="0"/>
            <wp:wrapNone/>
            <wp:docPr id="77" name="Picture 77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70" w:rsidRDefault="00CA6CB2" w:rsidP="006F3E70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F60DE1" wp14:editId="497F2D81">
                <wp:simplePos x="0" y="0"/>
                <wp:positionH relativeFrom="column">
                  <wp:posOffset>8898117</wp:posOffset>
                </wp:positionH>
                <wp:positionV relativeFrom="paragraph">
                  <wp:posOffset>-925830</wp:posOffset>
                </wp:positionV>
                <wp:extent cx="6381750" cy="16002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612770" w:rsidRDefault="00C32B2D" w:rsidP="006F3E70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0DE1" id="Text Box 80" o:spid="_x0000_s1040" type="#_x0000_t202" style="position:absolute;margin-left:700.65pt;margin-top:-72.9pt;width:502.5pt;height:12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" filled="f" stroked="f" strokeweight=".5pt">
                <v:textbox>
                  <w:txbxContent>
                    <w:p w:rsidR="00AF2BDA" w:rsidRPr="00612770" w:rsidRDefault="00C32B2D" w:rsidP="006F3E70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6F3E70" w:rsidRPr="00FB66BE" w:rsidTr="00673F2F">
        <w:trPr>
          <w:cantSplit/>
        </w:trPr>
        <w:tc>
          <w:tcPr>
            <w:tcW w:w="4437" w:type="dxa"/>
          </w:tcPr>
          <w:p w:rsidR="006F3E70" w:rsidRPr="004C7DE4" w:rsidRDefault="006F3E70" w:rsidP="00673F2F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t>July</w:t>
            </w:r>
          </w:p>
        </w:tc>
        <w:tc>
          <w:tcPr>
            <w:tcW w:w="4438" w:type="dxa"/>
          </w:tcPr>
          <w:p w:rsidR="006F3E70" w:rsidRPr="004C7DE4" w:rsidRDefault="006F3E70" w:rsidP="00673F2F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DD0757" w:rsidTr="00DD0757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Pr="00CA7126" w:rsidRDefault="00DD0757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Pr="00CA7126" w:rsidRDefault="00DD0757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Pr="00CA7126" w:rsidRDefault="00DD0757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Pr="00CA7126" w:rsidRDefault="00DD0757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proofErr w:type="spellStart"/>
            <w:r w:rsidRPr="00CA7126">
              <w:rPr>
                <w:rFonts w:ascii="Comic Sans MS" w:hAnsi="Comic Sans MS"/>
                <w:sz w:val="36"/>
              </w:rPr>
              <w:t>Wednesda</w:t>
            </w:r>
            <w:r>
              <w:rPr>
                <w:rFonts w:ascii="Comic Sans MS" w:hAnsi="Comic Sans MS"/>
                <w:sz w:val="36"/>
              </w:rPr>
              <w:t>y</w:t>
            </w:r>
            <w:r w:rsidRPr="00CA7126">
              <w:rPr>
                <w:rFonts w:ascii="Comic Sans MS" w:hAnsi="Comic Sans MS"/>
                <w:sz w:val="36"/>
              </w:rPr>
              <w:t>y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Pr="00CA7126" w:rsidRDefault="00DD0757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Pr="00CA7126" w:rsidRDefault="00DD0757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Pr="00CA7126" w:rsidRDefault="00DD0757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Default="00DD0757" w:rsidP="00673F2F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Default="00DD0757" w:rsidP="00673F2F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DD0757" w:rsidRDefault="00DD0757" w:rsidP="00673F2F">
            <w:pPr>
              <w:pStyle w:val="Day"/>
            </w:pPr>
          </w:p>
        </w:tc>
      </w:tr>
      <w:tr w:rsidR="00DD0757" w:rsidTr="00DD0757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DD0757" w:rsidRPr="00612770" w:rsidRDefault="00DD0757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DD0757" w:rsidRPr="00612770" w:rsidRDefault="00DD0757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DD0757" w:rsidRDefault="00DD0757" w:rsidP="00673F2F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763712" behindDoc="1" locked="0" layoutInCell="1" allowOverlap="1" wp14:anchorId="095FE821" wp14:editId="3F58FFF9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82" name="Picture 82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0757" w:rsidRPr="004C7DE4" w:rsidRDefault="00DD0757" w:rsidP="00727A19">
            <w:pPr>
              <w:shd w:val="clear" w:color="auto" w:fill="FFFFFF" w:themeFill="background1"/>
              <w:spacing w:before="0" w:after="0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DD0757" w:rsidRPr="00612770" w:rsidRDefault="00DD0757" w:rsidP="00727A19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___________________________</w:t>
            </w:r>
          </w:p>
          <w:p w:rsidR="00DD0757" w:rsidRDefault="00DD0757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 w:rsidRPr="00673F2F">
              <w:rPr>
                <w:noProof/>
                <w:lang w:eastAsia="en-US"/>
              </w:rPr>
              <w:drawing>
                <wp:anchor distT="0" distB="0" distL="114300" distR="114300" simplePos="0" relativeHeight="251765760" behindDoc="0" locked="0" layoutInCell="1" allowOverlap="1" wp14:anchorId="5460BFF5" wp14:editId="1EB1054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66675</wp:posOffset>
                  </wp:positionV>
                  <wp:extent cx="4761865" cy="4761865"/>
                  <wp:effectExtent l="0" t="0" r="635" b="6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2600" b="99800" l="3200" r="90000">
                                        <a14:foregroundMark x1="61800" y1="96600" x2="78400" y2="44800"/>
                                        <a14:foregroundMark x1="80600" y1="68800" x2="61400" y2="57000"/>
                                        <a14:foregroundMark x1="83200" y1="61800" x2="57000" y2="66600"/>
                                        <a14:foregroundMark x1="74200" y1="61400" x2="67200" y2="54400"/>
                                        <a14:foregroundMark x1="59800" y1="20200" x2="3200" y2="37400"/>
                                        <a14:foregroundMark x1="37800" y1="34600" x2="10200" y2="39000"/>
                                        <a14:foregroundMark x1="52800" y1="17600" x2="33600" y2="21400"/>
                                        <a14:foregroundMark x1="34600" y1="23000" x2="24600" y2="14400"/>
                                        <a14:foregroundMark x1="42600" y1="21800" x2="33000" y2="21400"/>
                                        <a14:foregroundMark x1="42600" y1="29800" x2="32000" y2="29800"/>
                                        <a14:foregroundMark x1="50600" y1="5800" x2="50600" y2="5800"/>
                                        <a14:foregroundMark x1="45400" y1="2600" x2="45400" y2="2600"/>
                                        <a14:foregroundMark x1="22400" y1="7400" x2="22400" y2="7400"/>
                                        <a14:foregroundMark x1="47000" y1="7000" x2="47000" y2="7000"/>
                                        <a14:foregroundMark x1="50200" y1="9000" x2="50200" y2="9000"/>
                                        <a14:foregroundMark x1="82200" y1="99800" x2="82200" y2="99800"/>
                                        <a14:foregroundMark x1="26200" y1="5800" x2="26200" y2="5800"/>
                                        <a14:foregroundMark x1="56200" y1="26200" x2="56200" y2="26200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61865" cy="476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4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8253903" wp14:editId="1708D9F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116205</wp:posOffset>
                      </wp:positionV>
                      <wp:extent cx="3848100" cy="2895600"/>
                      <wp:effectExtent l="0" t="0" r="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2895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Default="00AF2BDA" w:rsidP="006F3E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253903" id="Text Box 81" o:spid="_x0000_s1041" type="#_x0000_t202" style="position:absolute;left:0;text-align:left;margin-left:5.4pt;margin-top:9.15pt;width:303pt;height:22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" fillcolor="window" stroked="f" strokeweight=".5pt">
                      <v:textbox>
                        <w:txbxContent>
                          <w:p w:rsidR="00AF2BDA" w:rsidRDefault="00AF2BDA" w:rsidP="006F3E70"/>
                        </w:txbxContent>
                      </v:textbox>
                    </v:shape>
                  </w:pict>
                </mc:Fallback>
              </mc:AlternateContent>
            </w:r>
          </w:p>
          <w:p w:rsidR="00DD0757" w:rsidRDefault="00DD0757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DD0757" w:rsidRPr="00FB66BE" w:rsidRDefault="00DD0757" w:rsidP="00673F2F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DD0757" w:rsidTr="00DD0757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DD0757" w:rsidRDefault="00DD0757" w:rsidP="00673F2F"/>
        </w:tc>
      </w:tr>
      <w:tr w:rsidR="00DD0757" w:rsidTr="00DD0757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6488" w:type="dxa"/>
            <w:gridSpan w:val="3"/>
            <w:vMerge/>
          </w:tcPr>
          <w:p w:rsidR="00DD0757" w:rsidRDefault="00DD0757" w:rsidP="00673F2F">
            <w:pPr>
              <w:pStyle w:val="Date"/>
            </w:pPr>
          </w:p>
        </w:tc>
      </w:tr>
      <w:tr w:rsidR="00DD0757" w:rsidTr="00DD0757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DD0757" w:rsidRDefault="00DD0757" w:rsidP="00673F2F"/>
        </w:tc>
      </w:tr>
      <w:tr w:rsidR="00DD0757" w:rsidTr="00DD0757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6488" w:type="dxa"/>
            <w:gridSpan w:val="3"/>
            <w:vMerge/>
          </w:tcPr>
          <w:p w:rsidR="00DD0757" w:rsidRDefault="00DD0757" w:rsidP="00673F2F">
            <w:pPr>
              <w:pStyle w:val="Date"/>
            </w:pPr>
          </w:p>
        </w:tc>
      </w:tr>
      <w:tr w:rsidR="00DD0757" w:rsidTr="00DD0757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DD0757" w:rsidRDefault="00DD0757" w:rsidP="00673F2F"/>
        </w:tc>
      </w:tr>
      <w:tr w:rsidR="00DD0757" w:rsidTr="00DD0757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6488" w:type="dxa"/>
            <w:gridSpan w:val="3"/>
            <w:vMerge/>
          </w:tcPr>
          <w:p w:rsidR="00DD0757" w:rsidRDefault="00DD0757" w:rsidP="00673F2F">
            <w:pPr>
              <w:pStyle w:val="Date"/>
            </w:pPr>
          </w:p>
        </w:tc>
      </w:tr>
      <w:tr w:rsidR="00DD0757" w:rsidTr="00DD0757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noProof/>
                <w:sz w:val="56"/>
                <w:lang w:eastAsia="en-US"/>
              </w:rPr>
              <w:drawing>
                <wp:anchor distT="0" distB="0" distL="114300" distR="114300" simplePos="0" relativeHeight="251762688" behindDoc="1" locked="0" layoutInCell="1" allowOverlap="1" wp14:anchorId="499FBE10" wp14:editId="104B4F05">
                  <wp:simplePos x="0" y="0"/>
                  <wp:positionH relativeFrom="column">
                    <wp:posOffset>-8615680</wp:posOffset>
                  </wp:positionH>
                  <wp:positionV relativeFrom="paragraph">
                    <wp:posOffset>-4958080</wp:posOffset>
                  </wp:positionV>
                  <wp:extent cx="8763000" cy="8763000"/>
                  <wp:effectExtent l="0" t="0" r="0" b="0"/>
                  <wp:wrapNone/>
                  <wp:docPr id="84" name="Picture 84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DD0757" w:rsidRDefault="00DD0757" w:rsidP="00673F2F"/>
        </w:tc>
      </w:tr>
      <w:tr w:rsidR="00DD0757" w:rsidTr="00F43F2E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52A10" w:rsidRDefault="00DD0757" w:rsidP="00673F2F">
            <w:pPr>
              <w:rPr>
                <w:rFonts w:ascii="Getsu Magic - Personal Use" w:hAnsi="Getsu Magic - Personal Use"/>
                <w:sz w:val="56"/>
              </w:rPr>
            </w:pPr>
            <w:r w:rsidRPr="00652A10"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12770" w:rsidRDefault="00DD0757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DD0757" w:rsidRPr="006F3E70" w:rsidRDefault="00DD0757" w:rsidP="006F3E70">
            <w:pPr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DD0757" w:rsidRPr="00612770" w:rsidRDefault="00DD0757" w:rsidP="00673F2F">
            <w:pPr>
              <w:rPr>
                <w:sz w:val="56"/>
              </w:rPr>
            </w:pPr>
          </w:p>
          <w:p w:rsidR="00DD0757" w:rsidRPr="00612770" w:rsidRDefault="00DD0757" w:rsidP="00673F2F">
            <w:pPr>
              <w:rPr>
                <w:sz w:val="56"/>
              </w:rPr>
            </w:pPr>
          </w:p>
          <w:p w:rsidR="00DD0757" w:rsidRPr="00612770" w:rsidRDefault="00DD0757" w:rsidP="00673F2F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DD0757" w:rsidRDefault="00DD0757" w:rsidP="00673F2F">
            <w:pPr>
              <w:pStyle w:val="Off-MonthDate"/>
            </w:pPr>
          </w:p>
        </w:tc>
      </w:tr>
      <w:tr w:rsidR="00DD0757" w:rsidTr="00F43F2E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Default="00DD0757" w:rsidP="00673F2F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Default="00DD0757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Default="00DD0757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Default="00DD0757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Default="00DD0757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DD0757" w:rsidRDefault="00DD0757" w:rsidP="00673F2F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DD0757" w:rsidRDefault="00DD0757" w:rsidP="00673F2F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DD0757" w:rsidRDefault="00DD0757" w:rsidP="00673F2F"/>
        </w:tc>
      </w:tr>
    </w:tbl>
    <w:p w:rsidR="006F3E70" w:rsidRDefault="00A05C2F" w:rsidP="006F3E70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FCC62D" wp14:editId="524B9984">
                <wp:simplePos x="0" y="0"/>
                <wp:positionH relativeFrom="column">
                  <wp:posOffset>-1432041</wp:posOffset>
                </wp:positionH>
                <wp:positionV relativeFrom="paragraph">
                  <wp:posOffset>8523893</wp:posOffset>
                </wp:positionV>
                <wp:extent cx="13207885" cy="382945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7885" cy="3829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A05C2F" w:rsidRDefault="00AF2BDA" w:rsidP="00A05C2F">
                            <w:pPr>
                              <w:spacing w:before="0" w:after="0"/>
                              <w:jc w:val="center"/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C2F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05C2F">
                              <w:rPr>
                                <w:rFonts w:ascii="Grinched 2.0" w:hAnsi="Grinched 2.0"/>
                                <w:b/>
                                <w:color w:val="FF4F4F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  <w:r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 </w:t>
                            </w:r>
                            <w:r w:rsidRPr="00A05C2F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Like</w:t>
                            </w:r>
                            <w:r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Green</w:t>
                            </w:r>
                            <w:r w:rsidRPr="00A05C2F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05C2F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Eggs</w:t>
                            </w:r>
                            <w:r w:rsidRPr="00A05C2F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r w:rsidRPr="00A05C2F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Ham</w:t>
                            </w:r>
                            <w:r w:rsidRPr="00A05C2F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I </w:t>
                            </w:r>
                            <w:r w:rsidRPr="00A05C2F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  <w:r w:rsidRPr="00A05C2F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 </w:t>
                            </w:r>
                            <w:proofErr w:type="gramStart"/>
                            <w:r w:rsidRPr="00A05C2F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Like</w:t>
                            </w:r>
                            <w:proofErr w:type="gramEnd"/>
                            <w:r w:rsidRPr="00A05C2F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Them </w:t>
                            </w:r>
                            <w:r w:rsidRPr="00A05C2F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</w:t>
                            </w:r>
                            <w:r w:rsidRPr="00A05C2F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CC62D" id="Text Box 14" o:spid="_x0000_s1042" type="#_x0000_t202" style="position:absolute;margin-left:-112.75pt;margin-top:671.15pt;width:1040pt;height:301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" filled="f" stroked="f" strokeweight=".5pt">
                <v:textbox>
                  <w:txbxContent>
                    <w:p w:rsidR="00AF2BDA" w:rsidRPr="00A05C2F" w:rsidRDefault="00AF2BDA" w:rsidP="00A05C2F">
                      <w:pPr>
                        <w:spacing w:before="0" w:after="0"/>
                        <w:jc w:val="center"/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5C2F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05C2F">
                        <w:rPr>
                          <w:rFonts w:ascii="Grinched 2.0" w:hAnsi="Grinched 2.0"/>
                          <w:b/>
                          <w:color w:val="FF4F4F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  <w:r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Not </w:t>
                      </w:r>
                      <w:r w:rsidRPr="00A05C2F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Like</w:t>
                      </w:r>
                      <w:r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Green</w:t>
                      </w:r>
                      <w:r w:rsidRPr="00A05C2F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05C2F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Eggs</w:t>
                      </w:r>
                      <w:r w:rsidRPr="00A05C2F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</w:t>
                      </w:r>
                      <w:r w:rsidRPr="00A05C2F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Ham</w:t>
                      </w:r>
                      <w:r w:rsidRPr="00A05C2F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I </w:t>
                      </w:r>
                      <w:r w:rsidRPr="00A05C2F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  <w:r w:rsidRPr="00A05C2F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Not </w:t>
                      </w:r>
                      <w:proofErr w:type="gramStart"/>
                      <w:r w:rsidRPr="00A05C2F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Like</w:t>
                      </w:r>
                      <w:proofErr w:type="gramEnd"/>
                      <w:r w:rsidRPr="00A05C2F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Them </w:t>
                      </w:r>
                      <w:r w:rsidRPr="00A05C2F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Sam</w:t>
                      </w:r>
                      <w:r w:rsidRPr="00A05C2F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Am.</w:t>
                      </w:r>
                    </w:p>
                  </w:txbxContent>
                </v:textbox>
              </v:shape>
            </w:pict>
          </mc:Fallback>
        </mc:AlternateContent>
      </w:r>
      <w:r w:rsidR="006F3E70">
        <w:br w:type="page"/>
      </w:r>
    </w:p>
    <w:p w:rsidR="00652A10" w:rsidRDefault="00167C78" w:rsidP="00652A10">
      <w:pPr>
        <w:tabs>
          <w:tab w:val="right" w:pos="12650"/>
        </w:tabs>
        <w:rPr>
          <w:sz w:val="20"/>
          <w:szCs w:val="20"/>
        </w:rPr>
      </w:pPr>
      <w:r>
        <w:rPr>
          <w:rFonts w:ascii="Getsu Magic - Personal Use" w:hAnsi="Getsu Magic - Personal Use"/>
          <w:noProof/>
          <w:sz w:val="7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30DF6C" wp14:editId="33F835BC">
                <wp:simplePos x="0" y="0"/>
                <wp:positionH relativeFrom="column">
                  <wp:posOffset>6604112</wp:posOffset>
                </wp:positionH>
                <wp:positionV relativeFrom="paragraph">
                  <wp:posOffset>-1007110</wp:posOffset>
                </wp:positionV>
                <wp:extent cx="9977717" cy="35641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7717" cy="356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Default="00AF2BDA" w:rsidP="00167C78">
                            <w:pPr>
                              <w:jc w:val="center"/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</w:t>
                            </w:r>
                            <w:r w:rsidRPr="00167C78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bet </w:t>
                            </w:r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 </w:t>
                            </w:r>
                            <w:r w:rsidRPr="00167C78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Know </w:t>
                            </w:r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 </w:t>
                            </w:r>
                            <w:r w:rsidRPr="00167C78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Thing</w:t>
                            </w:r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or </w:t>
                            </w:r>
                            <w:r w:rsidRPr="00167C78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Two</w:t>
                            </w:r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! </w:t>
                            </w:r>
                          </w:p>
                          <w:p w:rsidR="00AF2BDA" w:rsidRDefault="00AF2BDA" w:rsidP="00167C78">
                            <w:pPr>
                              <w:jc w:val="center"/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You’re </w:t>
                            </w:r>
                            <w:proofErr w:type="spellStart"/>
                            <w:r w:rsidRPr="00167C78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SuperSmart</w:t>
                            </w:r>
                            <w:proofErr w:type="spellEnd"/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:rsidR="00AF2BDA" w:rsidRPr="00273113" w:rsidRDefault="00AF2BDA" w:rsidP="00167C78">
                            <w:pPr>
                              <w:jc w:val="center"/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I’m </w:t>
                            </w:r>
                            <w:r w:rsidRPr="00167C78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proud</w:t>
                            </w:r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of </w:t>
                            </w:r>
                            <w:proofErr w:type="gramStart"/>
                            <w:r w:rsidRPr="00167C78">
                              <w:rPr>
                                <w:rFonts w:ascii="Grinched 2.0" w:hAnsi="Grinched 2.0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Grinched 2.0" w:hAnsi="Grinched 2.0"/>
                                <w:color w:val="FF4B4B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DF6C" id="Text Box 6" o:spid="_x0000_s1043" type="#_x0000_t202" style="position:absolute;margin-left:520pt;margin-top:-79.3pt;width:785.65pt;height:280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" filled="f" stroked="f" strokeweight=".5pt">
                <v:textbox>
                  <w:txbxContent>
                    <w:p w:rsidR="00AF2BDA" w:rsidRDefault="00AF2BDA" w:rsidP="00167C78">
                      <w:pPr>
                        <w:jc w:val="center"/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</w:t>
                      </w:r>
                      <w:r w:rsidRPr="00167C78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bet </w:t>
                      </w:r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 </w:t>
                      </w:r>
                      <w:r w:rsidRPr="00167C78">
                        <w:rPr>
                          <w:rFonts w:ascii="Grinched 2.0" w:hAnsi="Grinched 2.0"/>
                          <w:color w:val="00B0F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Know </w:t>
                      </w:r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 </w:t>
                      </w:r>
                      <w:r w:rsidRPr="00167C78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Thing</w:t>
                      </w:r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or </w:t>
                      </w:r>
                      <w:r w:rsidRPr="00167C78">
                        <w:rPr>
                          <w:rFonts w:ascii="Grinched 2.0" w:hAnsi="Grinched 2.0"/>
                          <w:color w:val="00B0F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Two</w:t>
                      </w:r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! </w:t>
                      </w:r>
                    </w:p>
                    <w:p w:rsidR="00AF2BDA" w:rsidRDefault="00AF2BDA" w:rsidP="00167C78">
                      <w:pPr>
                        <w:jc w:val="center"/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You’re </w:t>
                      </w:r>
                      <w:proofErr w:type="spellStart"/>
                      <w:r w:rsidRPr="00167C78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SuperSmart</w:t>
                      </w:r>
                      <w:proofErr w:type="spellEnd"/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:rsidR="00AF2BDA" w:rsidRPr="00273113" w:rsidRDefault="00AF2BDA" w:rsidP="00167C78">
                      <w:pPr>
                        <w:jc w:val="center"/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I’m </w:t>
                      </w:r>
                      <w:r w:rsidRPr="00167C78">
                        <w:rPr>
                          <w:rFonts w:ascii="Grinched 2.0" w:hAnsi="Grinched 2.0"/>
                          <w:color w:val="00B0F0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proud</w:t>
                      </w:r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of </w:t>
                      </w:r>
                      <w:proofErr w:type="gramStart"/>
                      <w:r w:rsidRPr="00167C78">
                        <w:rPr>
                          <w:rFonts w:ascii="Grinched 2.0" w:hAnsi="Grinched 2.0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proofErr w:type="gramEnd"/>
                      <w:r>
                        <w:rPr>
                          <w:rFonts w:ascii="Grinched 2.0" w:hAnsi="Grinched 2.0"/>
                          <w:color w:val="FF4B4B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52A10">
        <w:tab/>
      </w:r>
    </w:p>
    <w:p w:rsidR="00E61BD3" w:rsidRDefault="00E61BD3" w:rsidP="00E61BD3">
      <w:pPr>
        <w:pStyle w:val="NoSpacing"/>
      </w:pP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E61BD3" w:rsidRPr="00FB66BE" w:rsidTr="00673F2F">
        <w:trPr>
          <w:cantSplit/>
        </w:trPr>
        <w:tc>
          <w:tcPr>
            <w:tcW w:w="4437" w:type="dxa"/>
          </w:tcPr>
          <w:p w:rsidR="00E61BD3" w:rsidRPr="004C7DE4" w:rsidRDefault="00B86DFB" w:rsidP="00673F2F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t>August</w:t>
            </w:r>
          </w:p>
        </w:tc>
        <w:tc>
          <w:tcPr>
            <w:tcW w:w="4438" w:type="dxa"/>
          </w:tcPr>
          <w:p w:rsidR="00E61BD3" w:rsidRPr="004C7DE4" w:rsidRDefault="00E61BD3" w:rsidP="00673F2F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E61BD3" w:rsidTr="00673F2F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Pr="00CA7126" w:rsidRDefault="00E61BD3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Pr="00CA7126" w:rsidRDefault="00E61BD3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Pr="00CA7126" w:rsidRDefault="00E61BD3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Pr="00CA7126" w:rsidRDefault="00E61BD3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Wednesday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Pr="00CA7126" w:rsidRDefault="00E61BD3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Pr="00CA7126" w:rsidRDefault="00E61BD3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Pr="00CA7126" w:rsidRDefault="00E61BD3" w:rsidP="00673F2F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Default="00E61BD3" w:rsidP="00673F2F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Default="00E61BD3" w:rsidP="00673F2F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61BD3" w:rsidRDefault="00E61BD3" w:rsidP="00673F2F">
            <w:pPr>
              <w:pStyle w:val="Day"/>
            </w:pPr>
          </w:p>
        </w:tc>
      </w:tr>
      <w:tr w:rsidR="00E61BD3" w:rsidTr="00B86DFB">
        <w:trPr>
          <w:cantSplit/>
          <w:trHeight w:hRule="exact" w:val="199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E61BD3" w:rsidRDefault="00E61BD3" w:rsidP="00673F2F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744256" behindDoc="1" locked="0" layoutInCell="1" allowOverlap="1" wp14:anchorId="3159B3D9" wp14:editId="59556585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7" name="Picture 7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1BD3" w:rsidRPr="004C7DE4" w:rsidRDefault="00DD0757" w:rsidP="00DD0757">
            <w:pPr>
              <w:shd w:val="clear" w:color="auto" w:fill="FFFFFF" w:themeFill="background1"/>
              <w:rPr>
                <w:rFonts w:ascii="Getsu Magic - Personal Use" w:hAnsi="Getsu Magic - Personal Use"/>
                <w:sz w:val="160"/>
              </w:rPr>
            </w:pPr>
            <w:r>
              <w:rPr>
                <w:rFonts w:ascii="Getsu Magic - Personal Use" w:hAnsi="Getsu Magic - Personal Use"/>
                <w:sz w:val="160"/>
              </w:rPr>
              <w:t xml:space="preserve"> </w:t>
            </w:r>
            <w:r w:rsidR="00E61BD3"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E61BD3" w:rsidRPr="00612770" w:rsidRDefault="00E61BD3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___________________________</w:t>
            </w:r>
          </w:p>
          <w:p w:rsidR="00E61BD3" w:rsidRDefault="00E61BD3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Comic Sans MS" w:hAnsi="Comic Sans MS"/>
                <w:sz w:val="48"/>
              </w:rPr>
              <w:t>____________________________________________________________________________________________________________________________________________</w:t>
            </w:r>
          </w:p>
          <w:p w:rsidR="00E61BD3" w:rsidRDefault="00E61BD3" w:rsidP="00673F2F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E61BD3" w:rsidRPr="00FB66BE" w:rsidRDefault="00E61BD3" w:rsidP="00673F2F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E61BD3" w:rsidTr="00B86DFB">
        <w:trPr>
          <w:cantSplit/>
          <w:trHeight w:hRule="exact" w:val="1482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6488" w:type="dxa"/>
            <w:gridSpan w:val="3"/>
            <w:vMerge/>
          </w:tcPr>
          <w:p w:rsidR="00E61BD3" w:rsidRDefault="00E61BD3" w:rsidP="00673F2F"/>
        </w:tc>
      </w:tr>
      <w:tr w:rsidR="00E61BD3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6488" w:type="dxa"/>
            <w:gridSpan w:val="3"/>
            <w:vMerge/>
          </w:tcPr>
          <w:p w:rsidR="00E61BD3" w:rsidRDefault="00E61BD3" w:rsidP="00673F2F">
            <w:pPr>
              <w:pStyle w:val="Date"/>
            </w:pPr>
          </w:p>
        </w:tc>
      </w:tr>
      <w:tr w:rsidR="00E61BD3" w:rsidTr="00B86DFB">
        <w:trPr>
          <w:cantSplit/>
          <w:trHeight w:hRule="exact" w:val="1298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E61BD3" w:rsidRDefault="00E61BD3" w:rsidP="00673F2F"/>
        </w:tc>
      </w:tr>
      <w:tr w:rsidR="00E61BD3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6488" w:type="dxa"/>
            <w:gridSpan w:val="3"/>
            <w:vMerge/>
          </w:tcPr>
          <w:p w:rsidR="00E61BD3" w:rsidRDefault="00E61BD3" w:rsidP="00673F2F">
            <w:pPr>
              <w:pStyle w:val="Date"/>
            </w:pPr>
          </w:p>
        </w:tc>
      </w:tr>
      <w:tr w:rsidR="00E61BD3" w:rsidTr="00B86DFB">
        <w:trPr>
          <w:cantSplit/>
          <w:trHeight w:hRule="exact" w:val="1154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E61BD3" w:rsidRDefault="00E61BD3" w:rsidP="00673F2F"/>
        </w:tc>
      </w:tr>
      <w:tr w:rsidR="00E61BD3" w:rsidTr="00673F2F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E61BD3" w:rsidRPr="00612770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6488" w:type="dxa"/>
            <w:gridSpan w:val="3"/>
            <w:vMerge/>
          </w:tcPr>
          <w:p w:rsidR="00E61BD3" w:rsidRDefault="00E61BD3" w:rsidP="00673F2F">
            <w:pPr>
              <w:pStyle w:val="Date"/>
            </w:pPr>
          </w:p>
        </w:tc>
      </w:tr>
      <w:tr w:rsidR="00E61BD3" w:rsidTr="00B86DFB">
        <w:trPr>
          <w:cantSplit/>
          <w:trHeight w:hRule="exact" w:val="1156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612770" w:rsidRDefault="00E61BD3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E61BD3" w:rsidRDefault="00E61BD3" w:rsidP="00673F2F"/>
        </w:tc>
      </w:tr>
      <w:tr w:rsidR="00B86DFB" w:rsidTr="00B86DFB">
        <w:trPr>
          <w:cantSplit/>
          <w:trHeight w:val="1084"/>
        </w:trPr>
        <w:tc>
          <w:tcPr>
            <w:tcW w:w="2165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B86DFB" w:rsidRPr="00B86DFB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  <w:r w:rsidRPr="00B86DFB"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B86DFB" w:rsidRPr="00B86DFB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B86DFB"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B86DFB" w:rsidRPr="00B86DFB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B86DFB"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B86DFB" w:rsidRPr="00B86DFB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B86DFB"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B86DFB" w:rsidRPr="00B86DFB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B86DFB"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B86DFB" w:rsidRPr="00B86DFB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  <w:r w:rsidRPr="00B86DFB"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</w:tcBorders>
            <w:shd w:val="clear" w:color="auto" w:fill="FFFFFF" w:themeFill="background1"/>
          </w:tcPr>
          <w:p w:rsidR="00B86DFB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  <w:r w:rsidRPr="00B86DFB">
              <w:rPr>
                <w:rFonts w:ascii="Getsu Magic - Personal Use" w:hAnsi="Getsu Magic - Personal Use"/>
                <w:sz w:val="56"/>
              </w:rPr>
              <w:t>29</w:t>
            </w:r>
          </w:p>
          <w:p w:rsidR="00B86DFB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</w:p>
          <w:p w:rsidR="00B86DFB" w:rsidRPr="00B86DFB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B86DFB" w:rsidRDefault="00B86DFB" w:rsidP="00673F2F">
            <w:pPr>
              <w:pStyle w:val="Off-MonthDate"/>
            </w:pPr>
          </w:p>
        </w:tc>
      </w:tr>
      <w:tr w:rsidR="00B86DFB" w:rsidTr="00B86DFB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86DFB" w:rsidRPr="00B86DFB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B86DFB" w:rsidRPr="00B86DFB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B86DFB" w:rsidRPr="00B86DFB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B86DFB" w:rsidRPr="00B86DFB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B86DFB" w:rsidRPr="00B86DFB" w:rsidRDefault="00B86DFB" w:rsidP="00673F2F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B86DFB" w:rsidRPr="00B86DFB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B86DFB" w:rsidRPr="00B86DFB" w:rsidRDefault="00B86DFB" w:rsidP="00673F2F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B86DFB" w:rsidRDefault="00B86DFB" w:rsidP="00673F2F">
            <w:pPr>
              <w:pStyle w:val="Off-MonthDate"/>
            </w:pPr>
          </w:p>
        </w:tc>
      </w:tr>
      <w:tr w:rsidR="00E61BD3" w:rsidTr="00B86DFB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B86DFB" w:rsidRDefault="00E61BD3" w:rsidP="00673F2F">
            <w:pPr>
              <w:rPr>
                <w:rFonts w:ascii="Getsu Magic - Personal Use" w:hAnsi="Getsu Magic - Personal Use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E61BD3" w:rsidRPr="00B86DFB" w:rsidRDefault="00E61BD3" w:rsidP="00673F2F">
            <w:pPr>
              <w:rPr>
                <w:rFonts w:ascii="Getsu Magic - Personal Use" w:hAnsi="Getsu Magic - Personal Use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B86DFB" w:rsidRDefault="00E61BD3" w:rsidP="00673F2F">
            <w:pPr>
              <w:rPr>
                <w:rFonts w:ascii="Getsu Magic - Personal Use" w:hAnsi="Getsu Magic - Personal Use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B86DFB" w:rsidRDefault="00E61BD3" w:rsidP="00673F2F">
            <w:pPr>
              <w:rPr>
                <w:rFonts w:ascii="Getsu Magic - Personal Use" w:hAnsi="Getsu Magic - Personal Use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B86DFB" w:rsidRDefault="00E61BD3" w:rsidP="00673F2F">
            <w:pPr>
              <w:rPr>
                <w:rFonts w:ascii="Getsu Magic - Personal Use" w:hAnsi="Getsu Magic - Personal Use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B86DFB" w:rsidRDefault="00E61BD3" w:rsidP="00673F2F">
            <w:pPr>
              <w:rPr>
                <w:rFonts w:ascii="Getsu Magic - Personal Use" w:hAnsi="Getsu Magic - Personal Use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E61BD3" w:rsidRPr="00B86DFB" w:rsidRDefault="00E61BD3" w:rsidP="00673F2F">
            <w:pPr>
              <w:rPr>
                <w:rFonts w:ascii="Getsu Magic - Personal Use" w:hAnsi="Getsu Magic - Personal Use"/>
              </w:rPr>
            </w:pPr>
          </w:p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E61BD3" w:rsidRDefault="00E61BD3" w:rsidP="00673F2F"/>
        </w:tc>
      </w:tr>
    </w:tbl>
    <w:p w:rsidR="00E61BD3" w:rsidRDefault="00E3217F" w:rsidP="00E61BD3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7011CB6" wp14:editId="70B749EE">
                <wp:simplePos x="0" y="0"/>
                <wp:positionH relativeFrom="column">
                  <wp:posOffset>5955717</wp:posOffset>
                </wp:positionH>
                <wp:positionV relativeFrom="paragraph">
                  <wp:posOffset>7892054</wp:posOffset>
                </wp:positionV>
                <wp:extent cx="6579458" cy="1600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9458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E3217F" w:rsidRPr="00612770" w:rsidRDefault="00E3217F" w:rsidP="00E3217F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11CB6" id="Text Box 10" o:spid="_x0000_s1044" type="#_x0000_t202" style="position:absolute;margin-left:468.95pt;margin-top:621.4pt;width:518.05pt;height:12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E3217F" w:rsidRPr="00612770" w:rsidRDefault="00E3217F" w:rsidP="00E3217F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EB9"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A6835C" wp14:editId="240A11CD">
                <wp:simplePos x="0" y="0"/>
                <wp:positionH relativeFrom="column">
                  <wp:posOffset>5934830</wp:posOffset>
                </wp:positionH>
                <wp:positionV relativeFrom="paragraph">
                  <wp:posOffset>7892106</wp:posOffset>
                </wp:positionV>
                <wp:extent cx="6381750" cy="1600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612770" w:rsidRDefault="00AF2BDA" w:rsidP="00E61BD3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835C" id="Text Box 4" o:spid="_x0000_s1045" type="#_x0000_t202" style="position:absolute;margin-left:467.3pt;margin-top:621.45pt;width:502.5pt;height:12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" filled="f" stroked="f" strokeweight=".5pt">
                <v:textbox>
                  <w:txbxContent>
                    <w:p w:rsidR="00AF2BDA" w:rsidRPr="00612770" w:rsidRDefault="00AF2BDA" w:rsidP="00E61BD3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DFB" w:rsidRPr="00B86DFB">
        <w:rPr>
          <w:rFonts w:ascii="Getsu Magic - Personal Use" w:hAnsi="Getsu Magic - Personal Use"/>
          <w:noProof/>
          <w:sz w:val="56"/>
          <w:lang w:eastAsia="en-US"/>
        </w:rPr>
        <w:drawing>
          <wp:anchor distT="0" distB="0" distL="114300" distR="114300" simplePos="0" relativeHeight="251745280" behindDoc="1" locked="0" layoutInCell="1" allowOverlap="1" wp14:anchorId="2271F78E" wp14:editId="0932D563">
            <wp:simplePos x="0" y="0"/>
            <wp:positionH relativeFrom="column">
              <wp:posOffset>-1688465</wp:posOffset>
            </wp:positionH>
            <wp:positionV relativeFrom="paragraph">
              <wp:posOffset>728345</wp:posOffset>
            </wp:positionV>
            <wp:extent cx="8763000" cy="8763000"/>
            <wp:effectExtent l="0" t="0" r="0" b="0"/>
            <wp:wrapNone/>
            <wp:docPr id="9" name="Picture 9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C78">
        <w:rPr>
          <w:noProof/>
          <w:lang w:eastAsia="en-US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10012493</wp:posOffset>
            </wp:positionH>
            <wp:positionV relativeFrom="paragraph">
              <wp:posOffset>4085740</wp:posOffset>
            </wp:positionV>
            <wp:extent cx="4770763" cy="5217459"/>
            <wp:effectExtent l="0" t="0" r="0" b="254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7"/>
                    <a:stretch/>
                  </pic:blipFill>
                  <pic:spPr bwMode="auto">
                    <a:xfrm>
                      <a:off x="0" y="0"/>
                      <a:ext cx="4770763" cy="52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D3">
        <w:br w:type="page"/>
      </w:r>
    </w:p>
    <w:p w:rsidR="007D4CB0" w:rsidRPr="007D4CB0" w:rsidRDefault="00140EB9" w:rsidP="007D4CB0">
      <w:pPr>
        <w:tabs>
          <w:tab w:val="right" w:pos="12650"/>
        </w:tabs>
        <w:rPr>
          <w:sz w:val="20"/>
          <w:szCs w:val="20"/>
        </w:rPr>
      </w:pPr>
      <w:r>
        <w:rPr>
          <w:rFonts w:ascii="Getsu Magic - Personal Use" w:hAnsi="Getsu Magic - Personal Use"/>
          <w:noProof/>
          <w:sz w:val="7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665B0A" wp14:editId="70BF4D1F">
                <wp:simplePos x="0" y="0"/>
                <wp:positionH relativeFrom="column">
                  <wp:posOffset>8533765</wp:posOffset>
                </wp:positionH>
                <wp:positionV relativeFrom="paragraph">
                  <wp:posOffset>-967997</wp:posOffset>
                </wp:positionV>
                <wp:extent cx="6579458" cy="1600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9458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AF2BDA" w:rsidRPr="00612770" w:rsidRDefault="00AF2BDA" w:rsidP="007D4CB0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5B0A" id="Text Box 28" o:spid="_x0000_s1046" type="#_x0000_t202" style="position:absolute;margin-left:671.95pt;margin-top:-76.2pt;width:518.05pt;height:12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AF2BDA" w:rsidRPr="00612770" w:rsidRDefault="00AF2BDA" w:rsidP="007D4CB0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3F2E">
        <w:rPr>
          <w:noProof/>
          <w:lang w:eastAsia="en-US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9430360</wp:posOffset>
            </wp:positionH>
            <wp:positionV relativeFrom="paragraph">
              <wp:posOffset>147378</wp:posOffset>
            </wp:positionV>
            <wp:extent cx="4703007" cy="2473152"/>
            <wp:effectExtent l="0" t="0" r="2540" b="3810"/>
            <wp:wrapNone/>
            <wp:docPr id="66" name="Picture 6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07695" cy="24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A10">
        <w:tab/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941"/>
        <w:gridCol w:w="4438"/>
      </w:tblGrid>
      <w:tr w:rsidR="007D4CB0" w:rsidRPr="00FB66BE" w:rsidTr="00B01CD1">
        <w:trPr>
          <w:cantSplit/>
        </w:trPr>
        <w:tc>
          <w:tcPr>
            <w:tcW w:w="4437" w:type="dxa"/>
          </w:tcPr>
          <w:p w:rsidR="007D4CB0" w:rsidRPr="004C7DE4" w:rsidRDefault="00F43F2E" w:rsidP="00F43F2E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t>September</w:t>
            </w:r>
          </w:p>
        </w:tc>
        <w:tc>
          <w:tcPr>
            <w:tcW w:w="4438" w:type="dxa"/>
          </w:tcPr>
          <w:p w:rsidR="007D4CB0" w:rsidRPr="004C7DE4" w:rsidRDefault="007D4CB0" w:rsidP="00B01CD1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7D4CB0" w:rsidTr="00B01CD1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Pr="00CA7126" w:rsidRDefault="007D4CB0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Pr="00CA7126" w:rsidRDefault="007D4CB0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Pr="00CA7126" w:rsidRDefault="007D4CB0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Pr="00CA7126" w:rsidRDefault="007D4CB0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Wednesday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Pr="00CA7126" w:rsidRDefault="007D4CB0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Pr="00CA7126" w:rsidRDefault="007D4CB0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Pr="00CA7126" w:rsidRDefault="007D4CB0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Default="007D4CB0" w:rsidP="00B01CD1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Default="007D4CB0" w:rsidP="00B01CD1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D4CB0" w:rsidRDefault="007D4CB0" w:rsidP="00B01CD1">
            <w:pPr>
              <w:pStyle w:val="Day"/>
            </w:pPr>
          </w:p>
        </w:tc>
      </w:tr>
      <w:tr w:rsidR="007D4CB0" w:rsidTr="007D4CB0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D4CB0" w:rsidRPr="00612770" w:rsidRDefault="007D4CB0" w:rsidP="00B01CD1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D4CB0" w:rsidRPr="00612770" w:rsidRDefault="007D4CB0" w:rsidP="00B01CD1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7D4CB0" w:rsidRDefault="007D4CB0" w:rsidP="00B01CD1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791360" behindDoc="1" locked="0" layoutInCell="1" allowOverlap="1" wp14:anchorId="277853E7" wp14:editId="4E37808F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42" name="Picture 42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CB0" w:rsidRPr="004C7DE4" w:rsidRDefault="007D4CB0" w:rsidP="00B01CD1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7D4CB0" w:rsidRPr="00612770" w:rsidRDefault="007D4CB0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___________________________</w:t>
            </w:r>
          </w:p>
          <w:p w:rsidR="007D4CB0" w:rsidRDefault="009215B2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Getsu Magic - Personal Use" w:hAnsi="Getsu Magic - Personal Use"/>
                <w:noProof/>
                <w:sz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3B4D7BF" wp14:editId="5BC5AB3A">
                      <wp:simplePos x="0" y="0"/>
                      <wp:positionH relativeFrom="column">
                        <wp:posOffset>-3628332</wp:posOffset>
                      </wp:positionH>
                      <wp:positionV relativeFrom="paragraph">
                        <wp:posOffset>367607</wp:posOffset>
                      </wp:positionV>
                      <wp:extent cx="11303000" cy="4495800"/>
                      <wp:effectExtent l="0" t="0" r="0" b="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3000" cy="449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Pr="009215B2" w:rsidRDefault="00AF2BDA" w:rsidP="009215B2">
                                  <w:pPr>
                                    <w:jc w:val="center"/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15B2"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From 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b/>
                                      <w:color w:val="FF4F4F"/>
                                      <w:sz w:val="80"/>
                                      <w:szCs w:val="8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there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color w:val="FFFFFF" w:themeColor="background1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here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AF2BDA" w:rsidRPr="009215B2" w:rsidRDefault="00AF2BDA" w:rsidP="009215B2">
                                  <w:pPr>
                                    <w:jc w:val="center"/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15B2"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From 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color w:val="FFFFFF" w:themeColor="background1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here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color w:val="FF4F4F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there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AF2BDA" w:rsidRPr="009215B2" w:rsidRDefault="00AF2BDA" w:rsidP="009215B2">
                                  <w:pPr>
                                    <w:jc w:val="center"/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15B2"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FUNNY things are</w:t>
                                  </w:r>
                                </w:p>
                                <w:p w:rsidR="00AF2BDA" w:rsidRPr="009215B2" w:rsidRDefault="00AF2BDA" w:rsidP="009215B2">
                                  <w:pPr>
                                    <w:jc w:val="center"/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15B2">
                                    <w:rPr>
                                      <w:rFonts w:ascii="Grinched 2.0" w:hAnsi="Grinched 2.0"/>
                                      <w:color w:val="00B0F0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EVERYWHERE</w:t>
                                  </w:r>
                                  <w:r w:rsidRPr="009215B2">
                                    <w:rPr>
                                      <w:rFonts w:ascii="Grinched 2.0" w:hAnsi="Grinched 2.0"/>
                                      <w:color w:val="281F16"/>
                                      <w:sz w:val="80"/>
                                      <w:szCs w:val="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4D7BF" id="Text Box 73" o:spid="_x0000_s1047" type="#_x0000_t202" style="position:absolute;left:0;text-align:left;margin-left:-285.7pt;margin-top:28.95pt;width:890pt;height:35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" filled="f" stroked="f" strokeweight=".5pt">
                      <v:textbox>
                        <w:txbxContent>
                          <w:p w:rsidR="00AF2BDA" w:rsidRPr="009215B2" w:rsidRDefault="00AF2BDA" w:rsidP="009215B2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15B2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From </w:t>
                            </w:r>
                            <w:r w:rsidRPr="009215B2">
                              <w:rPr>
                                <w:rFonts w:ascii="Grinched 2.0" w:hAnsi="Grinched 2.0"/>
                                <w:b/>
                                <w:color w:val="FF4F4F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</w:t>
                            </w:r>
                            <w:r w:rsidRPr="009215B2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  <w:r w:rsidRPr="009215B2">
                              <w:rPr>
                                <w:rFonts w:ascii="Grinched 2.0" w:hAnsi="Grinched 2.0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r w:rsidRPr="009215B2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AF2BDA" w:rsidRPr="009215B2" w:rsidRDefault="00AF2BDA" w:rsidP="009215B2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15B2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From </w:t>
                            </w:r>
                            <w:r w:rsidRPr="009215B2">
                              <w:rPr>
                                <w:rFonts w:ascii="Grinched 2.0" w:hAnsi="Grinched 2.0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r w:rsidRPr="009215B2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  <w:r w:rsidRPr="009215B2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</w:t>
                            </w:r>
                            <w:r w:rsidRPr="009215B2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AF2BDA" w:rsidRPr="009215B2" w:rsidRDefault="00AF2BDA" w:rsidP="009215B2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15B2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FUNNY things are</w:t>
                            </w:r>
                          </w:p>
                          <w:p w:rsidR="00AF2BDA" w:rsidRPr="009215B2" w:rsidRDefault="00AF2BDA" w:rsidP="009215B2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15B2">
                              <w:rPr>
                                <w:rFonts w:ascii="Grinched 2.0" w:hAnsi="Grinched 2.0"/>
                                <w:color w:val="00B0F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EVERYWHERE</w:t>
                            </w:r>
                            <w:r w:rsidRPr="009215B2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CB0">
              <w:rPr>
                <w:rFonts w:ascii="Comic Sans MS" w:hAnsi="Comic Sans MS"/>
                <w:sz w:val="48"/>
              </w:rPr>
              <w:t>____________________</w:t>
            </w:r>
          </w:p>
          <w:p w:rsidR="007D4CB0" w:rsidRDefault="007D4CB0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Comic Sans MS" w:hAnsi="Comic Sans MS"/>
                <w:noProof/>
                <w:sz w:val="4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24BDE44" wp14:editId="739ABB41">
                      <wp:simplePos x="0" y="0"/>
                      <wp:positionH relativeFrom="column">
                        <wp:posOffset>40871</wp:posOffset>
                      </wp:positionH>
                      <wp:positionV relativeFrom="paragraph">
                        <wp:posOffset>232352</wp:posOffset>
                      </wp:positionV>
                      <wp:extent cx="3906982" cy="2382982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6982" cy="23829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Default="00AF2BDA" w:rsidP="007D4C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4BDE44" id="Text Box 29" o:spid="_x0000_s1048" type="#_x0000_t202" style="position:absolute;left:0;text-align:left;margin-left:3.2pt;margin-top:18.3pt;width:307.65pt;height:187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" fillcolor="window" stroked="f" strokeweight=".5pt">
                      <v:textbox>
                        <w:txbxContent>
                          <w:p w:rsidR="00AF2BDA" w:rsidRDefault="00AF2BDA" w:rsidP="007D4CB0"/>
                        </w:txbxContent>
                      </v:textbox>
                    </v:shape>
                  </w:pict>
                </mc:Fallback>
              </mc:AlternateContent>
            </w:r>
          </w:p>
          <w:p w:rsidR="007D4CB0" w:rsidRPr="00FB66BE" w:rsidRDefault="007D4CB0" w:rsidP="00B01CD1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7D4CB0" w:rsidTr="007D4CB0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D4CB0" w:rsidRDefault="007D4CB0" w:rsidP="00B01CD1"/>
        </w:tc>
      </w:tr>
      <w:tr w:rsidR="007D4CB0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9215B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-3692525</wp:posOffset>
                  </wp:positionH>
                  <wp:positionV relativeFrom="paragraph">
                    <wp:posOffset>-1538605</wp:posOffset>
                  </wp:positionV>
                  <wp:extent cx="6920230" cy="9246235"/>
                  <wp:effectExtent l="0" t="0" r="0" b="0"/>
                  <wp:wrapNone/>
                  <wp:docPr id="72" name="Picture 7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230" cy="924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CB0"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6488" w:type="dxa"/>
            <w:gridSpan w:val="3"/>
            <w:vMerge/>
          </w:tcPr>
          <w:p w:rsidR="007D4CB0" w:rsidRDefault="007D4CB0" w:rsidP="00B01CD1">
            <w:pPr>
              <w:pStyle w:val="Date"/>
            </w:pPr>
          </w:p>
        </w:tc>
      </w:tr>
      <w:tr w:rsidR="007D4CB0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D4CB0" w:rsidRDefault="007D4CB0" w:rsidP="00B01CD1"/>
        </w:tc>
      </w:tr>
      <w:tr w:rsidR="007D4CB0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6488" w:type="dxa"/>
            <w:gridSpan w:val="3"/>
            <w:vMerge/>
          </w:tcPr>
          <w:p w:rsidR="007D4CB0" w:rsidRDefault="007D4CB0" w:rsidP="00B01CD1">
            <w:pPr>
              <w:pStyle w:val="Date"/>
            </w:pPr>
          </w:p>
        </w:tc>
      </w:tr>
      <w:tr w:rsidR="007D4CB0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D4CB0" w:rsidRDefault="007D4CB0" w:rsidP="00B01CD1"/>
        </w:tc>
      </w:tr>
      <w:tr w:rsidR="007D4CB0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6488" w:type="dxa"/>
            <w:gridSpan w:val="3"/>
            <w:vMerge/>
          </w:tcPr>
          <w:p w:rsidR="007D4CB0" w:rsidRDefault="007D4CB0" w:rsidP="00B01CD1">
            <w:pPr>
              <w:pStyle w:val="Date"/>
            </w:pPr>
          </w:p>
        </w:tc>
      </w:tr>
      <w:tr w:rsidR="007D4CB0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D4CB0" w:rsidRDefault="007D4CB0" w:rsidP="00B01CD1"/>
        </w:tc>
      </w:tr>
      <w:tr w:rsidR="007D4CB0" w:rsidTr="007D4CB0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27</w:t>
            </w:r>
          </w:p>
          <w:p w:rsidR="007D4CB0" w:rsidRPr="00612770" w:rsidRDefault="007D4CB0" w:rsidP="00B01CD1">
            <w:pPr>
              <w:rPr>
                <w:sz w:val="56"/>
              </w:rPr>
            </w:pPr>
          </w:p>
          <w:p w:rsidR="007D4CB0" w:rsidRPr="00612770" w:rsidRDefault="007D4CB0" w:rsidP="00B01CD1">
            <w:pPr>
              <w:rPr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D4CB0" w:rsidRPr="00612770" w:rsidRDefault="007D4CB0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D4CB0" w:rsidRPr="00612770" w:rsidRDefault="007D4CB0" w:rsidP="00B01CD1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7D4CB0" w:rsidRPr="00612770" w:rsidRDefault="007D4CB0" w:rsidP="00B01CD1">
            <w:pPr>
              <w:rPr>
                <w:sz w:val="56"/>
              </w:rPr>
            </w:pPr>
          </w:p>
          <w:p w:rsidR="007D4CB0" w:rsidRPr="00612770" w:rsidRDefault="007D4CB0" w:rsidP="00B01CD1">
            <w:pPr>
              <w:rPr>
                <w:sz w:val="56"/>
              </w:rPr>
            </w:pPr>
          </w:p>
          <w:p w:rsidR="007D4CB0" w:rsidRPr="00612770" w:rsidRDefault="007D4CB0" w:rsidP="00B01CD1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7D4CB0" w:rsidRDefault="007D4CB0" w:rsidP="00B01CD1">
            <w:pPr>
              <w:pStyle w:val="Off-MonthDate"/>
            </w:pPr>
          </w:p>
        </w:tc>
      </w:tr>
      <w:tr w:rsidR="007D4CB0" w:rsidTr="007D4CB0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Default="007D4CB0" w:rsidP="00B01CD1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Default="007D4CB0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Default="007D4CB0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7D4CB0" w:rsidRDefault="007D4CB0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D4CB0" w:rsidRDefault="007D4CB0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D4CB0" w:rsidRDefault="007D4CB0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7D4CB0" w:rsidRDefault="007D4CB0" w:rsidP="00B01CD1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7D4CB0" w:rsidRDefault="007D4CB0" w:rsidP="00B01CD1"/>
        </w:tc>
      </w:tr>
    </w:tbl>
    <w:p w:rsidR="007D4CB0" w:rsidRDefault="00F43F2E" w:rsidP="007D4CB0">
      <w:pPr>
        <w:pStyle w:val="NoSpacing"/>
      </w:pPr>
      <w:r w:rsidRPr="00612770">
        <w:rPr>
          <w:noProof/>
          <w:lang w:eastAsia="en-US"/>
        </w:rPr>
        <w:drawing>
          <wp:anchor distT="0" distB="0" distL="114300" distR="114300" simplePos="0" relativeHeight="251789312" behindDoc="1" locked="0" layoutInCell="1" allowOverlap="1" wp14:anchorId="228C53EA" wp14:editId="7C7C04A8">
            <wp:simplePos x="0" y="0"/>
            <wp:positionH relativeFrom="column">
              <wp:posOffset>-1681019</wp:posOffset>
            </wp:positionH>
            <wp:positionV relativeFrom="paragraph">
              <wp:posOffset>732790</wp:posOffset>
            </wp:positionV>
            <wp:extent cx="8763000" cy="8763000"/>
            <wp:effectExtent l="0" t="0" r="0" b="0"/>
            <wp:wrapNone/>
            <wp:docPr id="60" name="Picture 60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B0" w:rsidRPr="00612770">
        <w:rPr>
          <w:noProof/>
          <w:sz w:val="56"/>
          <w:lang w:eastAsia="en-US"/>
        </w:rPr>
        <w:drawing>
          <wp:anchor distT="0" distB="0" distL="114300" distR="114300" simplePos="0" relativeHeight="251788288" behindDoc="1" locked="0" layoutInCell="1" allowOverlap="1" wp14:anchorId="3D88F574" wp14:editId="4A3D42AD">
            <wp:simplePos x="0" y="0"/>
            <wp:positionH relativeFrom="column">
              <wp:posOffset>-1906689</wp:posOffset>
            </wp:positionH>
            <wp:positionV relativeFrom="paragraph">
              <wp:posOffset>723900</wp:posOffset>
            </wp:positionV>
            <wp:extent cx="8763000" cy="8763000"/>
            <wp:effectExtent l="0" t="0" r="0" b="0"/>
            <wp:wrapNone/>
            <wp:docPr id="50" name="Picture 50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B0">
        <w:br w:type="page"/>
      </w:r>
    </w:p>
    <w:p w:rsidR="000628DA" w:rsidRPr="000628DA" w:rsidRDefault="0041226C" w:rsidP="000628DA">
      <w:pPr>
        <w:tabs>
          <w:tab w:val="right" w:pos="12650"/>
        </w:tabs>
        <w:rPr>
          <w:sz w:val="20"/>
          <w:szCs w:val="20"/>
        </w:rPr>
      </w:pPr>
      <w:r>
        <w:lastRenderedPageBreak/>
        <w:tab/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0628DA" w:rsidRPr="00FB66BE" w:rsidTr="00B01CD1">
        <w:trPr>
          <w:cantSplit/>
        </w:trPr>
        <w:tc>
          <w:tcPr>
            <w:tcW w:w="4437" w:type="dxa"/>
          </w:tcPr>
          <w:p w:rsidR="000628DA" w:rsidRPr="004C7DE4" w:rsidRDefault="000628DA" w:rsidP="00B01CD1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t>October</w:t>
            </w:r>
          </w:p>
        </w:tc>
        <w:tc>
          <w:tcPr>
            <w:tcW w:w="4438" w:type="dxa"/>
          </w:tcPr>
          <w:p w:rsidR="000628DA" w:rsidRPr="004C7DE4" w:rsidRDefault="000628DA" w:rsidP="00B01CD1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0628DA" w:rsidTr="00B01CD1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Pr="00CA7126" w:rsidRDefault="000628DA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Pr="00CA7126" w:rsidRDefault="000628DA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Pr="00CA7126" w:rsidRDefault="000628DA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Pr="00CA7126" w:rsidRDefault="000628DA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proofErr w:type="spellStart"/>
            <w:r w:rsidRPr="00CA7126">
              <w:rPr>
                <w:rFonts w:ascii="Comic Sans MS" w:hAnsi="Comic Sans MS"/>
                <w:sz w:val="36"/>
              </w:rPr>
              <w:t>Wednesda</w:t>
            </w:r>
            <w:r>
              <w:rPr>
                <w:rFonts w:ascii="Comic Sans MS" w:hAnsi="Comic Sans MS"/>
                <w:sz w:val="36"/>
              </w:rPr>
              <w:t>y</w:t>
            </w:r>
            <w:r w:rsidRPr="00CA7126">
              <w:rPr>
                <w:rFonts w:ascii="Comic Sans MS" w:hAnsi="Comic Sans MS"/>
                <w:sz w:val="36"/>
              </w:rPr>
              <w:t>y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Pr="00CA7126" w:rsidRDefault="000628DA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Pr="00CA7126" w:rsidRDefault="000628DA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Pr="00CA7126" w:rsidRDefault="000628DA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Default="000628DA" w:rsidP="00B01CD1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Default="000628DA" w:rsidP="00B01CD1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628DA" w:rsidRDefault="000628DA" w:rsidP="00B01CD1">
            <w:pPr>
              <w:pStyle w:val="Day"/>
            </w:pPr>
          </w:p>
        </w:tc>
      </w:tr>
      <w:tr w:rsidR="000628DA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0628DA" w:rsidRPr="00612770" w:rsidRDefault="000628DA" w:rsidP="00B01CD1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0628DA" w:rsidRPr="00612770" w:rsidRDefault="000628DA" w:rsidP="00B01CD1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0628DA" w:rsidRDefault="000628DA" w:rsidP="00B01CD1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653112" behindDoc="1" locked="0" layoutInCell="1" allowOverlap="1" wp14:anchorId="010DFCB1" wp14:editId="10A3B825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88" name="Picture 88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8DA" w:rsidRPr="004C7DE4" w:rsidRDefault="000628DA" w:rsidP="00B01CD1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0628DA" w:rsidRPr="00612770" w:rsidRDefault="000628DA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</w:t>
            </w:r>
            <w:r w:rsidR="00BE69A8">
              <w:rPr>
                <w:rFonts w:ascii="Arial" w:hAnsi="Arial" w:cs="Arial"/>
                <w:sz w:val="48"/>
              </w:rPr>
              <w:t>________________________</w:t>
            </w:r>
            <w:r>
              <w:rPr>
                <w:rFonts w:ascii="Arial" w:hAnsi="Arial" w:cs="Arial"/>
                <w:sz w:val="48"/>
              </w:rPr>
              <w:t>__________________________</w:t>
            </w:r>
          </w:p>
          <w:p w:rsidR="000628DA" w:rsidRDefault="000628DA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Comic Sans MS" w:hAnsi="Comic Sans MS"/>
                <w:noProof/>
                <w:sz w:val="4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5725739" wp14:editId="6E89080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116205</wp:posOffset>
                      </wp:positionV>
                      <wp:extent cx="3848100" cy="2895600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2895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Default="00AF2BDA" w:rsidP="000628D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25739" id="Text Box 83" o:spid="_x0000_s1049" type="#_x0000_t202" style="position:absolute;left:0;text-align:left;margin-left:5.4pt;margin-top:9.15pt;width:303pt;height:22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" fillcolor="window" stroked="f" strokeweight=".5pt">
                      <v:textbox>
                        <w:txbxContent>
                          <w:p w:rsidR="00AF2BDA" w:rsidRDefault="00AF2BDA" w:rsidP="000628DA"/>
                        </w:txbxContent>
                      </v:textbox>
                    </v:shape>
                  </w:pict>
                </mc:Fallback>
              </mc:AlternateContent>
            </w:r>
          </w:p>
          <w:p w:rsidR="000628DA" w:rsidRDefault="000628DA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0628DA" w:rsidRPr="00FB66BE" w:rsidRDefault="00BE69A8" w:rsidP="00B01CD1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  <w:r>
              <w:rPr>
                <w:rFonts w:ascii="Getsu Magic - Personal Use" w:hAnsi="Getsu Magic - Personal Use"/>
                <w:noProof/>
                <w:sz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48340D6" wp14:editId="1A5B406A">
                      <wp:simplePos x="0" y="0"/>
                      <wp:positionH relativeFrom="column">
                        <wp:posOffset>1766166</wp:posOffset>
                      </wp:positionH>
                      <wp:positionV relativeFrom="paragraph">
                        <wp:posOffset>1151255</wp:posOffset>
                      </wp:positionV>
                      <wp:extent cx="6381750" cy="1600200"/>
                      <wp:effectExtent l="0" t="0" r="0" b="0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0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Pr="00BE69A8" w:rsidRDefault="00AF2BDA" w:rsidP="00BE69A8">
                                  <w:pPr>
                                    <w:rPr>
                                      <w:rFonts w:ascii="Grinched 2.0" w:hAnsi="Grinched 2.0"/>
                                      <w:color w:val="FFFFFF" w:themeColor="background1"/>
                                      <w:sz w:val="9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E69A8">
                                    <w:rPr>
                                      <w:rFonts w:ascii="Grinched 2.0" w:hAnsi="Grinched 2.0"/>
                                      <w:color w:val="FFFFFF" w:themeColor="background1"/>
                                      <w:sz w:val="9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THE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340D6" id="Text Box 94" o:spid="_x0000_s1050" type="#_x0000_t202" style="position:absolute;margin-left:139.05pt;margin-top:90.65pt;width:502.5pt;height:12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" filled="f" stroked="f" strokeweight=".5pt">
                      <v:textbox>
                        <w:txbxContent>
                          <w:p w:rsidR="00AF2BDA" w:rsidRPr="00BE69A8" w:rsidRDefault="00AF2BDA" w:rsidP="00BE69A8">
                            <w:pPr>
                              <w:rPr>
                                <w:rFonts w:ascii="Grinched 2.0" w:hAnsi="Grinched 2.0"/>
                                <w:color w:val="FFFFFF" w:themeColor="background1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69A8">
                              <w:rPr>
                                <w:rFonts w:ascii="Grinched 2.0" w:hAnsi="Grinched 2.0"/>
                                <w:color w:val="FFFFFF" w:themeColor="background1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628DA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A04DE9" w:rsidP="00B01CD1">
            <w:pPr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noProof/>
                <w:sz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9C2A6E2" wp14:editId="5B88E8B8">
                      <wp:simplePos x="0" y="0"/>
                      <wp:positionH relativeFrom="column">
                        <wp:posOffset>1126604</wp:posOffset>
                      </wp:positionH>
                      <wp:positionV relativeFrom="paragraph">
                        <wp:posOffset>-2364278</wp:posOffset>
                      </wp:positionV>
                      <wp:extent cx="9127375" cy="4495800"/>
                      <wp:effectExtent l="0" t="0" r="0" b="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27375" cy="449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BDA" w:rsidRPr="00A04DE9" w:rsidRDefault="00AF2BDA" w:rsidP="00A04DE9">
                                  <w:pPr>
                                    <w:jc w:val="center"/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“Then the 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FF4F4F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Grinch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thought of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00B0F0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something 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he hadn't 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FF4F4F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before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! 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FFFFFF" w:themeColor="background1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What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if Christmas, he 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FF4F4F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thought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doesn't 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00B0F0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come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from a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FF4F4F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Pr="00A04DE9">
                                    <w:rPr>
                                      <w:rFonts w:ascii="Grinched 2.0" w:hAnsi="Grinched 2.0"/>
                                      <w:color w:val="FF4F4F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store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proofErr w:type="gramEnd"/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What if Christmas...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FF4F4F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perhaps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...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FFFFFF" w:themeColor="background1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means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00B0F0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little 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bit 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FF4F4F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MORE</w:t>
                                  </w:r>
                                  <w:r w:rsidRPr="00A04DE9">
                                    <w:rPr>
                                      <w:rFonts w:ascii="Grinched 2.0" w:hAnsi="Grinched 2.0"/>
                                      <w:color w:val="281F1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2A6E2" id="Text Box 101" o:spid="_x0000_s1051" type="#_x0000_t202" style="position:absolute;margin-left:88.7pt;margin-top:-186.15pt;width:718.7pt;height:35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" filled="f" stroked="f" strokeweight=".5pt">
                      <v:textbox>
                        <w:txbxContent>
                          <w:p w:rsidR="00AF2BDA" w:rsidRPr="00A04DE9" w:rsidRDefault="00AF2BDA" w:rsidP="00A04DE9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“Then the </w:t>
                            </w:r>
                            <w:r w:rsidRPr="00A04DE9">
                              <w:rPr>
                                <w:rFonts w:ascii="Grinched 2.0" w:hAnsi="Grinched 2.0"/>
                                <w:color w:val="FF4F4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Grinch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thought of</w:t>
                            </w:r>
                            <w:r w:rsidRPr="00A04DE9">
                              <w:rPr>
                                <w:rFonts w:ascii="Grinched 2.0" w:hAnsi="Grinched 2.0"/>
                                <w:color w:val="00B0F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something 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hadn't </w:t>
                            </w:r>
                            <w:r w:rsidRPr="00A04DE9">
                              <w:rPr>
                                <w:rFonts w:ascii="Grinched 2.0" w:hAnsi="Grinched 2.0"/>
                                <w:color w:val="FF4F4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before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r w:rsidRPr="00A04DE9">
                              <w:rPr>
                                <w:rFonts w:ascii="Grinched 2.0" w:hAnsi="Grinched 2.0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Christmas, he </w:t>
                            </w:r>
                            <w:r w:rsidRPr="00A04DE9">
                              <w:rPr>
                                <w:rFonts w:ascii="Grinched 2.0" w:hAnsi="Grinched 2.0"/>
                                <w:color w:val="FF4F4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thought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doesn't </w:t>
                            </w:r>
                            <w:r w:rsidRPr="00A04DE9">
                              <w:rPr>
                                <w:rFonts w:ascii="Grinched 2.0" w:hAnsi="Grinched 2.0"/>
                                <w:color w:val="00B0F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come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from a</w:t>
                            </w:r>
                            <w:r w:rsidRPr="00A04DE9">
                              <w:rPr>
                                <w:rFonts w:ascii="Grinched 2.0" w:hAnsi="Grinched 2.0"/>
                                <w:color w:val="FF4F4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A04DE9">
                              <w:rPr>
                                <w:rFonts w:ascii="Grinched 2.0" w:hAnsi="Grinched 2.0"/>
                                <w:color w:val="FF4F4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store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proofErr w:type="gramEnd"/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if Christmas...</w:t>
                            </w:r>
                            <w:r w:rsidRPr="00A04DE9">
                              <w:rPr>
                                <w:rFonts w:ascii="Grinched 2.0" w:hAnsi="Grinched 2.0"/>
                                <w:color w:val="FF4F4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perhaps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Pr="00A04DE9">
                              <w:rPr>
                                <w:rFonts w:ascii="Grinched 2.0" w:hAnsi="Grinched 2.0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means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Pr="00A04DE9">
                              <w:rPr>
                                <w:rFonts w:ascii="Grinched 2.0" w:hAnsi="Grinched 2.0"/>
                                <w:color w:val="00B0F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little 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bit </w:t>
                            </w:r>
                            <w:r w:rsidRPr="00A04DE9">
                              <w:rPr>
                                <w:rFonts w:ascii="Grinched 2.0" w:hAnsi="Grinched 2.0"/>
                                <w:color w:val="FF4F4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  <w:r w:rsidRPr="00A04DE9">
                              <w:rPr>
                                <w:rFonts w:ascii="Grinched 2.0" w:hAnsi="Grinched 2.0"/>
                                <w:color w:val="281F1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0628DA" w:rsidRDefault="000628DA" w:rsidP="00B01CD1"/>
        </w:tc>
      </w:tr>
      <w:tr w:rsidR="000628DA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6488" w:type="dxa"/>
            <w:gridSpan w:val="3"/>
            <w:vMerge/>
          </w:tcPr>
          <w:p w:rsidR="000628DA" w:rsidRDefault="000628DA" w:rsidP="00B01CD1">
            <w:pPr>
              <w:pStyle w:val="Date"/>
            </w:pPr>
          </w:p>
        </w:tc>
      </w:tr>
      <w:tr w:rsidR="000628DA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0628DA" w:rsidRDefault="000628DA" w:rsidP="00B01CD1"/>
        </w:tc>
      </w:tr>
      <w:tr w:rsidR="000628DA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6488" w:type="dxa"/>
            <w:gridSpan w:val="3"/>
            <w:vMerge/>
          </w:tcPr>
          <w:p w:rsidR="000628DA" w:rsidRDefault="000628DA" w:rsidP="00B01CD1">
            <w:pPr>
              <w:pStyle w:val="Date"/>
            </w:pPr>
          </w:p>
        </w:tc>
      </w:tr>
      <w:tr w:rsidR="000628DA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0628DA" w:rsidRDefault="000628DA" w:rsidP="00B01CD1"/>
        </w:tc>
      </w:tr>
      <w:tr w:rsidR="000628DA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6488" w:type="dxa"/>
            <w:gridSpan w:val="3"/>
            <w:vMerge/>
          </w:tcPr>
          <w:p w:rsidR="000628DA" w:rsidRDefault="000628DA" w:rsidP="00B01CD1">
            <w:pPr>
              <w:pStyle w:val="Date"/>
            </w:pPr>
          </w:p>
        </w:tc>
      </w:tr>
      <w:tr w:rsidR="000628DA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0628DA" w:rsidRDefault="000628DA" w:rsidP="00B01CD1"/>
        </w:tc>
      </w:tr>
      <w:tr w:rsidR="000628DA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52A10" w:rsidRDefault="000628DA" w:rsidP="00B01CD1">
            <w:pPr>
              <w:rPr>
                <w:rFonts w:ascii="Getsu Magic - Personal Use" w:hAnsi="Getsu Magic - Personal Use"/>
                <w:sz w:val="56"/>
              </w:rPr>
            </w:pPr>
            <w:r w:rsidRPr="00652A10"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0628DA" w:rsidRPr="00612770" w:rsidRDefault="000628DA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0628DA" w:rsidRPr="00612770" w:rsidRDefault="000628DA" w:rsidP="00B01CD1">
            <w:pPr>
              <w:jc w:val="center"/>
              <w:rPr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0628DA" w:rsidRPr="00612770" w:rsidRDefault="000628DA" w:rsidP="00B01CD1">
            <w:pPr>
              <w:rPr>
                <w:sz w:val="56"/>
              </w:rPr>
            </w:pPr>
          </w:p>
          <w:p w:rsidR="000628DA" w:rsidRPr="00612770" w:rsidRDefault="000628DA" w:rsidP="00B01CD1">
            <w:pPr>
              <w:rPr>
                <w:sz w:val="56"/>
              </w:rPr>
            </w:pPr>
          </w:p>
          <w:p w:rsidR="000628DA" w:rsidRPr="00612770" w:rsidRDefault="000628DA" w:rsidP="00B01CD1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0628DA" w:rsidRDefault="000628DA" w:rsidP="00B01CD1">
            <w:pPr>
              <w:pStyle w:val="Off-MonthDate"/>
            </w:pPr>
          </w:p>
        </w:tc>
      </w:tr>
      <w:tr w:rsidR="000628DA" w:rsidTr="00B01CD1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Default="000628DA" w:rsidP="00B01CD1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Default="000628DA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Default="000628DA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Default="000628DA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0628DA" w:rsidRDefault="00C32B2D" w:rsidP="00B01CD1">
            <w:r>
              <w:rPr>
                <w:rFonts w:ascii="Getsu Magic - Personal Use" w:hAnsi="Getsu Magic - Personal Use"/>
                <w:noProof/>
                <w:sz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9D9ADD7" wp14:editId="0EEEFA88">
                      <wp:simplePos x="0" y="0"/>
                      <wp:positionH relativeFrom="column">
                        <wp:posOffset>-3279827</wp:posOffset>
                      </wp:positionH>
                      <wp:positionV relativeFrom="paragraph">
                        <wp:posOffset>1002613</wp:posOffset>
                      </wp:positionV>
                      <wp:extent cx="6381750" cy="16002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0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32B2D" w:rsidRPr="00C32B2D" w:rsidRDefault="00C32B2D" w:rsidP="00C32B2D">
                                  <w:pPr>
                                    <w:rPr>
                                      <w:rFonts w:ascii="Getsu Magic - Personal Use" w:hAnsi="Getsu Magic - Personal Use"/>
                                      <w:color w:val="FF4B4B"/>
                                      <w:sz w:val="16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32B2D">
                                    <w:rPr>
                                      <w:rFonts w:ascii="Getsu Magic - Personal Use" w:hAnsi="Getsu Magic - Personal Use"/>
                                      <w:color w:val="FF4B4B"/>
                                      <w:sz w:val="16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Teacher Michelle</w:t>
                                  </w:r>
                                </w:p>
                                <w:p w:rsidR="00AF2BDA" w:rsidRPr="00612770" w:rsidRDefault="00AF2BDA" w:rsidP="000628DA">
                                  <w:pPr>
                                    <w:rPr>
                                      <w:rFonts w:ascii="Getsu Magic - Personal Use" w:hAnsi="Getsu Magic - Personal Use"/>
                                      <w:color w:val="FF4B4B"/>
                                      <w:sz w:val="16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9ADD7" id="Text Box 78" o:spid="_x0000_s1052" type="#_x0000_t202" style="position:absolute;margin-left:-258.25pt;margin-top:78.95pt;width:502.5pt;height:12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" filled="f" stroked="f" strokeweight=".5pt">
                      <v:textbo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AF2BDA" w:rsidRPr="00612770" w:rsidRDefault="00AF2BDA" w:rsidP="000628DA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0628DA" w:rsidRDefault="000628DA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0628DA" w:rsidRDefault="000628DA" w:rsidP="00B01CD1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0628DA" w:rsidRDefault="000628DA" w:rsidP="00B01CD1"/>
        </w:tc>
      </w:tr>
    </w:tbl>
    <w:p w:rsidR="000628DA" w:rsidRDefault="00BE69A8" w:rsidP="000628DA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DF93F3" wp14:editId="783B8C18">
                <wp:simplePos x="0" y="0"/>
                <wp:positionH relativeFrom="column">
                  <wp:posOffset>11162030</wp:posOffset>
                </wp:positionH>
                <wp:positionV relativeFrom="paragraph">
                  <wp:posOffset>8401685</wp:posOffset>
                </wp:positionV>
                <wp:extent cx="6381750" cy="16002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BE69A8" w:rsidRDefault="00AF2BDA" w:rsidP="00BE69A8">
                            <w:pPr>
                              <w:rPr>
                                <w:rFonts w:ascii="Grinched 2.0" w:hAnsi="Grinched 2.0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69A8">
                              <w:rPr>
                                <w:rFonts w:ascii="Grinched 2.0" w:hAnsi="Grinched 2.0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GRINCH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93F3" id="Text Box 95" o:spid="_x0000_s1053" type="#_x0000_t202" style="position:absolute;margin-left:878.9pt;margin-top:661.55pt;width:502.5pt;height:12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" filled="f" stroked="f" strokeweight=".5pt">
                <v:textbox>
                  <w:txbxContent>
                    <w:p w:rsidR="00AF2BDA" w:rsidRPr="00BE69A8" w:rsidRDefault="00AF2BDA" w:rsidP="00BE69A8">
                      <w:pPr>
                        <w:rPr>
                          <w:rFonts w:ascii="Grinched 2.0" w:hAnsi="Grinched 2.0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E69A8">
                        <w:rPr>
                          <w:rFonts w:ascii="Grinched 2.0" w:hAnsi="Grinched 2.0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GRINCH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6548466</wp:posOffset>
            </wp:positionH>
            <wp:positionV relativeFrom="paragraph">
              <wp:posOffset>5472026</wp:posOffset>
            </wp:positionV>
            <wp:extent cx="6296891" cy="4017868"/>
            <wp:effectExtent l="0" t="0" r="0" b="1905"/>
            <wp:wrapNone/>
            <wp:docPr id="100" name="Picture 10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91" cy="40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10142855</wp:posOffset>
            </wp:positionH>
            <wp:positionV relativeFrom="paragraph">
              <wp:posOffset>4966566</wp:posOffset>
            </wp:positionV>
            <wp:extent cx="4814301" cy="4382951"/>
            <wp:effectExtent l="0" t="0" r="0" b="0"/>
            <wp:wrapNone/>
            <wp:docPr id="93" name="Picture 93" descr="Image result for The grinc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rinch clipa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01" cy="43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8DA" w:rsidRPr="00612770">
        <w:rPr>
          <w:noProof/>
          <w:sz w:val="56"/>
          <w:lang w:eastAsia="en-US"/>
        </w:rPr>
        <w:drawing>
          <wp:anchor distT="0" distB="0" distL="114300" distR="114300" simplePos="0" relativeHeight="251652087" behindDoc="1" locked="0" layoutInCell="1" allowOverlap="1" wp14:anchorId="1A0540EC" wp14:editId="56984B84">
            <wp:simplePos x="0" y="0"/>
            <wp:positionH relativeFrom="column">
              <wp:posOffset>-1674495</wp:posOffset>
            </wp:positionH>
            <wp:positionV relativeFrom="paragraph">
              <wp:posOffset>735734</wp:posOffset>
            </wp:positionV>
            <wp:extent cx="8763000" cy="8763000"/>
            <wp:effectExtent l="0" t="0" r="0" b="0"/>
            <wp:wrapNone/>
            <wp:docPr id="91" name="Picture 91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8DA">
        <w:br w:type="page"/>
      </w:r>
    </w:p>
    <w:p w:rsidR="00A44622" w:rsidRDefault="00D46E4E" w:rsidP="00A44622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71EFFE" wp14:editId="2610C894">
                <wp:simplePos x="0" y="0"/>
                <wp:positionH relativeFrom="column">
                  <wp:posOffset>5935620</wp:posOffset>
                </wp:positionH>
                <wp:positionV relativeFrom="paragraph">
                  <wp:posOffset>-931545</wp:posOffset>
                </wp:positionV>
                <wp:extent cx="6381750" cy="16002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B2D" w:rsidRPr="00C32B2D" w:rsidRDefault="00C32B2D" w:rsidP="00C32B2D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B2D"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  <w:p w:rsidR="00AF2BDA" w:rsidRPr="00612770" w:rsidRDefault="00AF2BDA" w:rsidP="00A44622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1EFFE" id="Text Box 103" o:spid="_x0000_s1054" type="#_x0000_t202" style="position:absolute;margin-left:467.35pt;margin-top:-73.35pt;width:502.5pt;height:12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" filled="f" stroked="f" strokeweight=".5pt">
                <v:textbox>
                  <w:txbxContent>
                    <w:p w:rsidR="00C32B2D" w:rsidRPr="00C32B2D" w:rsidRDefault="00C32B2D" w:rsidP="00C32B2D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2B2D"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  <w:p w:rsidR="00AF2BDA" w:rsidRPr="00612770" w:rsidRDefault="00AF2BDA" w:rsidP="00A44622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622">
        <w:rPr>
          <w:noProof/>
          <w:lang w:eastAsia="en-US"/>
        </w:rPr>
        <w:drawing>
          <wp:anchor distT="0" distB="0" distL="114300" distR="114300" simplePos="0" relativeHeight="251824128" behindDoc="1" locked="0" layoutInCell="1" allowOverlap="1" wp14:anchorId="45336694" wp14:editId="5FF31108">
            <wp:simplePos x="0" y="0"/>
            <wp:positionH relativeFrom="column">
              <wp:posOffset>10930267</wp:posOffset>
            </wp:positionH>
            <wp:positionV relativeFrom="paragraph">
              <wp:posOffset>-1641445</wp:posOffset>
            </wp:positionV>
            <wp:extent cx="7004050" cy="3507105"/>
            <wp:effectExtent l="0" t="438150" r="0" b="607695"/>
            <wp:wrapNone/>
            <wp:docPr id="113" name="Picture 113" descr="http://owltea.co/wp-content/uploads/2019/05/dr-seuss-thing-one-and-two-2-1-best-themed-cakes-cookies-amp-figures-images-green-eggs-ham-craft-cat-in-the-hat-quotes-day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wltea.co/wp-content/uploads/2019/05/dr-seuss-thing-one-and-two-2-1-best-themed-cakes-cookies-amp-figures-images-green-eggs-ham-craft-cat-in-the-hat-quotes-day-id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0" r="100000">
                                  <a14:foregroundMark x1="26902" y1="48370" x2="25272" y2="6929"/>
                                  <a14:foregroundMark x1="30842" y1="24457" x2="27989" y2="43614"/>
                                  <a14:foregroundMark x1="33288" y1="33288" x2="14674" y2="20245"/>
                                  <a14:foregroundMark x1="32745" y1="19701" x2="17255" y2="38315"/>
                                  <a14:foregroundMark x1="36685" y1="31929" x2="14402" y2="28397"/>
                                  <a14:foregroundMark x1="23370" y1="38859" x2="27446" y2="17527"/>
                                  <a14:foregroundMark x1="35054" y1="35870" x2="19158" y2="38587"/>
                                  <a14:foregroundMark x1="21603" y1="19701" x2="30842" y2="31114"/>
                                  <a14:foregroundMark x1="72826" y1="18342" x2="72826" y2="18342"/>
                                  <a14:foregroundMark x1="74185" y1="38043" x2="74185" y2="38043"/>
                                  <a14:foregroundMark x1="72011" y1="26630" x2="68342" y2="53940"/>
                                  <a14:foregroundMark x1="82473" y1="44973" x2="57745" y2="32745"/>
                                  <a14:foregroundMark x1="80027" y1="26359" x2="69701" y2="46603"/>
                                  <a14:foregroundMark x1="83016" y1="40897" x2="54212" y2="39402"/>
                                  <a14:foregroundMark x1="68886" y1="52174" x2="81929" y2="30842"/>
                                  <a14:foregroundMark x1="70516" y1="48913" x2="62228" y2="39130"/>
                                  <a14:foregroundMark x1="46603" y1="91168" x2="55571" y2="66712"/>
                                  <a14:foregroundMark x1="44158" y1="92255" x2="46603" y2="69429"/>
                                  <a14:foregroundMark x1="54212" y1="83832" x2="36141" y2="76630"/>
                                  <a14:foregroundMark x1="43886" y1="91168" x2="45788" y2="63587"/>
                                  <a14:foregroundMark x1="43071" y1="89946" x2="32473" y2="77989"/>
                                  <a14:foregroundMark x1="43886" y1="70245" x2="38315" y2="87500"/>
                                  <a14:foregroundMark x1="46332" y1="84783" x2="32473" y2="850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21"/>
                    <a:stretch/>
                  </pic:blipFill>
                  <pic:spPr bwMode="auto">
                    <a:xfrm rot="881900">
                      <a:off x="0" y="0"/>
                      <a:ext cx="700405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922"/>
        <w:gridCol w:w="4438"/>
      </w:tblGrid>
      <w:tr w:rsidR="00A44622" w:rsidRPr="00FB66BE" w:rsidTr="00B01CD1">
        <w:trPr>
          <w:cantSplit/>
        </w:trPr>
        <w:tc>
          <w:tcPr>
            <w:tcW w:w="4437" w:type="dxa"/>
          </w:tcPr>
          <w:p w:rsidR="00A44622" w:rsidRPr="004C7DE4" w:rsidRDefault="00A44622" w:rsidP="00B01CD1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t>November</w:t>
            </w:r>
          </w:p>
        </w:tc>
        <w:tc>
          <w:tcPr>
            <w:tcW w:w="4438" w:type="dxa"/>
          </w:tcPr>
          <w:p w:rsidR="00A44622" w:rsidRPr="004C7DE4" w:rsidRDefault="00A44622" w:rsidP="00B01CD1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A44622" w:rsidTr="00B01CD1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Pr="00CA7126" w:rsidRDefault="00A44622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Pr="00CA7126" w:rsidRDefault="00A44622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Pr="00CA7126" w:rsidRDefault="00A44622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Pr="00CA7126" w:rsidRDefault="00A44622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Wednesday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Pr="00CA7126" w:rsidRDefault="00A44622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Pr="00CA7126" w:rsidRDefault="00A44622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Pr="00CA7126" w:rsidRDefault="00A44622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Default="00A44622" w:rsidP="00B01CD1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Default="00A44622" w:rsidP="00B01CD1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44622" w:rsidRDefault="00A44622" w:rsidP="00B01CD1">
            <w:pPr>
              <w:pStyle w:val="Day"/>
            </w:pPr>
          </w:p>
        </w:tc>
      </w:tr>
      <w:tr w:rsidR="00A44622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52A10" w:rsidRDefault="00A44622" w:rsidP="00B01CD1">
            <w:pPr>
              <w:pStyle w:val="Off-MonthDate"/>
              <w:rPr>
                <w:rFonts w:ascii="Getsu Magic - Personal Use" w:hAnsi="Getsu Magic - Personal Use"/>
                <w:color w:val="423324" w:themeColor="accent4" w:themeShade="80"/>
                <w:sz w:val="56"/>
              </w:rPr>
            </w:pPr>
            <w:r w:rsidRPr="00652A10">
              <w:rPr>
                <w:rFonts w:ascii="Getsu Magic - Personal Use" w:hAnsi="Getsu Magic - Personal Use"/>
                <w:color w:val="423324" w:themeColor="accent4" w:themeShade="80"/>
                <w:sz w:val="56"/>
              </w:rPr>
              <w:t>1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52A10" w:rsidRDefault="00A44622" w:rsidP="00B01CD1">
            <w:pPr>
              <w:pStyle w:val="Off-MonthDate"/>
              <w:rPr>
                <w:rFonts w:ascii="Getsu Magic - Personal Use" w:hAnsi="Getsu Magic - Personal Use"/>
                <w:color w:val="423324" w:themeColor="accent4" w:themeShade="80"/>
                <w:sz w:val="56"/>
              </w:rPr>
            </w:pPr>
            <w:r w:rsidRPr="00652A10">
              <w:rPr>
                <w:rFonts w:ascii="Getsu Magic - Personal Use" w:hAnsi="Getsu Magic - Personal Use"/>
                <w:color w:val="423324" w:themeColor="accent4" w:themeShade="80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A44622" w:rsidRDefault="00A44622" w:rsidP="00B01CD1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821056" behindDoc="1" locked="0" layoutInCell="1" allowOverlap="1" wp14:anchorId="6B16DA05" wp14:editId="66B6D1A6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105" name="Picture 105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4622" w:rsidRPr="004C7DE4" w:rsidRDefault="00A44622" w:rsidP="00B01CD1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A44622" w:rsidRPr="00612770" w:rsidRDefault="00A44622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26176" behindDoc="1" locked="0" layoutInCell="1" allowOverlap="1" wp14:anchorId="45336694" wp14:editId="5FF31108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1367155</wp:posOffset>
                  </wp:positionV>
                  <wp:extent cx="5466715" cy="7004050"/>
                  <wp:effectExtent l="0" t="0" r="0" b="0"/>
                  <wp:wrapNone/>
                  <wp:docPr id="114" name="Picture 114" descr="http://owltea.co/wp-content/uploads/2019/05/dr-seuss-thing-one-and-two-2-1-best-themed-cakes-cookies-amp-figures-images-green-eggs-ham-craft-cat-in-the-hat-quotes-day-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wltea.co/wp-content/uploads/2019/05/dr-seuss-thing-one-and-two-2-1-best-themed-cakes-cookies-amp-figures-images-green-eggs-ham-craft-cat-in-the-hat-quotes-day-ide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>
                                        <a14:foregroundMark x1="26902" y1="48370" x2="25272" y2="6929"/>
                                        <a14:foregroundMark x1="30842" y1="24457" x2="27989" y2="43614"/>
                                        <a14:foregroundMark x1="33288" y1="33288" x2="14674" y2="20245"/>
                                        <a14:foregroundMark x1="32745" y1="19701" x2="17255" y2="38315"/>
                                        <a14:foregroundMark x1="36685" y1="31929" x2="14402" y2="28397"/>
                                        <a14:foregroundMark x1="23370" y1="38859" x2="27446" y2="17527"/>
                                        <a14:foregroundMark x1="35054" y1="35870" x2="19158" y2="38587"/>
                                        <a14:foregroundMark x1="21603" y1="19701" x2="30842" y2="31114"/>
                                        <a14:foregroundMark x1="72826" y1="18342" x2="72826" y2="18342"/>
                                        <a14:foregroundMark x1="74185" y1="38043" x2="74185" y2="38043"/>
                                        <a14:foregroundMark x1="72011" y1="26630" x2="68342" y2="53940"/>
                                        <a14:foregroundMark x1="82473" y1="44973" x2="57745" y2="32745"/>
                                        <a14:foregroundMark x1="80027" y1="26359" x2="69701" y2="46603"/>
                                        <a14:foregroundMark x1="83016" y1="40897" x2="54212" y2="39402"/>
                                        <a14:foregroundMark x1="68886" y1="52174" x2="81929" y2="30842"/>
                                        <a14:foregroundMark x1="70516" y1="48913" x2="62228" y2="39130"/>
                                        <a14:foregroundMark x1="46603" y1="91168" x2="55571" y2="66712"/>
                                        <a14:foregroundMark x1="44158" y1="92255" x2="46603" y2="69429"/>
                                        <a14:foregroundMark x1="54212" y1="83832" x2="36141" y2="76630"/>
                                        <a14:foregroundMark x1="43886" y1="91168" x2="45788" y2="63587"/>
                                        <a14:foregroundMark x1="43071" y1="89946" x2="32473" y2="77989"/>
                                        <a14:foregroundMark x1="43886" y1="70245" x2="38315" y2="87500"/>
                                        <a14:foregroundMark x1="46332" y1="84783" x2="32473" y2="850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4"/>
                          <a:stretch/>
                        </pic:blipFill>
                        <pic:spPr bwMode="auto">
                          <a:xfrm>
                            <a:off x="0" y="0"/>
                            <a:ext cx="5466715" cy="700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___________________________</w:t>
            </w: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____</w:t>
            </w:r>
          </w:p>
          <w:p w:rsidR="00A44622" w:rsidRPr="00612770" w:rsidRDefault="00A44622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</w:p>
          <w:p w:rsidR="00A44622" w:rsidRDefault="00A44622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A44622" w:rsidRDefault="00A44622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A44622" w:rsidRPr="00FB66BE" w:rsidRDefault="00A44622" w:rsidP="00B01CD1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A44622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A44622" w:rsidRDefault="00A44622" w:rsidP="00B01CD1"/>
        </w:tc>
      </w:tr>
      <w:tr w:rsidR="00A44622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6488" w:type="dxa"/>
            <w:gridSpan w:val="3"/>
            <w:vMerge/>
          </w:tcPr>
          <w:p w:rsidR="00A44622" w:rsidRDefault="00A44622" w:rsidP="00B01CD1">
            <w:pPr>
              <w:pStyle w:val="Date"/>
            </w:pPr>
          </w:p>
        </w:tc>
      </w:tr>
      <w:tr w:rsidR="00A44622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A44622" w:rsidRDefault="00A44622" w:rsidP="00B01CD1"/>
        </w:tc>
      </w:tr>
      <w:tr w:rsidR="00A44622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6488" w:type="dxa"/>
            <w:gridSpan w:val="3"/>
            <w:vMerge/>
          </w:tcPr>
          <w:p w:rsidR="00A44622" w:rsidRDefault="00A44622" w:rsidP="00B01CD1">
            <w:pPr>
              <w:pStyle w:val="Date"/>
            </w:pPr>
          </w:p>
        </w:tc>
      </w:tr>
      <w:tr w:rsidR="00A44622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A44622" w:rsidRDefault="00A44622" w:rsidP="00B01CD1"/>
        </w:tc>
      </w:tr>
      <w:tr w:rsidR="00A44622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1062" behindDoc="1" locked="0" layoutInCell="1" allowOverlap="1">
                  <wp:simplePos x="0" y="0"/>
                  <wp:positionH relativeFrom="column">
                    <wp:posOffset>-4498691</wp:posOffset>
                  </wp:positionH>
                  <wp:positionV relativeFrom="paragraph">
                    <wp:posOffset>-2006424</wp:posOffset>
                  </wp:positionV>
                  <wp:extent cx="7004050" cy="7004050"/>
                  <wp:effectExtent l="0" t="0" r="0" b="0"/>
                  <wp:wrapNone/>
                  <wp:docPr id="111" name="Picture 111" descr="http://owltea.co/wp-content/uploads/2019/05/dr-seuss-thing-one-and-two-2-1-best-themed-cakes-cookies-amp-figures-images-green-eggs-ham-craft-cat-in-the-hat-quotes-day-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wltea.co/wp-content/uploads/2019/05/dr-seuss-thing-one-and-two-2-1-best-themed-cakes-cookies-amp-figures-images-green-eggs-ham-craft-cat-in-the-hat-quotes-day-i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0" cy="700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6488" w:type="dxa"/>
            <w:gridSpan w:val="3"/>
            <w:vMerge/>
          </w:tcPr>
          <w:p w:rsidR="00A44622" w:rsidRDefault="00A44622" w:rsidP="00B01CD1">
            <w:pPr>
              <w:pStyle w:val="Date"/>
            </w:pPr>
          </w:p>
        </w:tc>
      </w:tr>
      <w:tr w:rsidR="00A44622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28224" behindDoc="1" locked="0" layoutInCell="1" allowOverlap="1" wp14:anchorId="45336694" wp14:editId="5FF31108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613410</wp:posOffset>
                  </wp:positionV>
                  <wp:extent cx="4996180" cy="3569335"/>
                  <wp:effectExtent l="0" t="133350" r="414020" b="145415"/>
                  <wp:wrapNone/>
                  <wp:docPr id="115" name="Picture 115" descr="http://owltea.co/wp-content/uploads/2019/05/dr-seuss-thing-one-and-two-2-1-best-themed-cakes-cookies-amp-figures-images-green-eggs-ham-craft-cat-in-the-hat-quotes-day-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wltea.co/wp-content/uploads/2019/05/dr-seuss-thing-one-and-two-2-1-best-themed-cakes-cookies-amp-figures-images-green-eggs-ham-craft-cat-in-the-hat-quotes-day-ide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>
                                        <a14:foregroundMark x1="26902" y1="48370" x2="25272" y2="6929"/>
                                        <a14:foregroundMark x1="30842" y1="24457" x2="27989" y2="43614"/>
                                        <a14:foregroundMark x1="33288" y1="33288" x2="14674" y2="20245"/>
                                        <a14:foregroundMark x1="32745" y1="19701" x2="17255" y2="38315"/>
                                        <a14:foregroundMark x1="36685" y1="31929" x2="14402" y2="28397"/>
                                        <a14:foregroundMark x1="23370" y1="38859" x2="27446" y2="17527"/>
                                        <a14:foregroundMark x1="35054" y1="35870" x2="19158" y2="38587"/>
                                        <a14:foregroundMark x1="21603" y1="19701" x2="30842" y2="31114"/>
                                        <a14:foregroundMark x1="72826" y1="18342" x2="72826" y2="18342"/>
                                        <a14:foregroundMark x1="74185" y1="38043" x2="74185" y2="38043"/>
                                        <a14:foregroundMark x1="72011" y1="26630" x2="68342" y2="53940"/>
                                        <a14:foregroundMark x1="82473" y1="44973" x2="57745" y2="32745"/>
                                        <a14:foregroundMark x1="80027" y1="26359" x2="69701" y2="46603"/>
                                        <a14:foregroundMark x1="83016" y1="40897" x2="54212" y2="39402"/>
                                        <a14:foregroundMark x1="68886" y1="52174" x2="81929" y2="30842"/>
                                        <a14:foregroundMark x1="70516" y1="48913" x2="62228" y2="39130"/>
                                        <a14:foregroundMark x1="46603" y1="91168" x2="55571" y2="66712"/>
                                        <a14:foregroundMark x1="44158" y1="92255" x2="46603" y2="69429"/>
                                        <a14:foregroundMark x1="54212" y1="83832" x2="36141" y2="76630"/>
                                        <a14:foregroundMark x1="43886" y1="91168" x2="45788" y2="63587"/>
                                        <a14:foregroundMark x1="43071" y1="89946" x2="32473" y2="77989"/>
                                        <a14:foregroundMark x1="43886" y1="70245" x2="38315" y2="87500"/>
                                        <a14:foregroundMark x1="46332" y1="84783" x2="32473" y2="850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36" r="28663"/>
                          <a:stretch/>
                        </pic:blipFill>
                        <pic:spPr bwMode="auto">
                          <a:xfrm rot="1080220">
                            <a:off x="0" y="0"/>
                            <a:ext cx="4996180" cy="356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noProof/>
                <w:sz w:val="56"/>
                <w:lang w:eastAsia="en-US"/>
              </w:rPr>
              <w:drawing>
                <wp:anchor distT="0" distB="0" distL="114300" distR="114300" simplePos="0" relativeHeight="251650037" behindDoc="1" locked="0" layoutInCell="1" allowOverlap="1" wp14:anchorId="6CEB9F6B" wp14:editId="264FBAEB">
                  <wp:simplePos x="0" y="0"/>
                  <wp:positionH relativeFrom="column">
                    <wp:posOffset>-8615680</wp:posOffset>
                  </wp:positionH>
                  <wp:positionV relativeFrom="paragraph">
                    <wp:posOffset>-4958080</wp:posOffset>
                  </wp:positionV>
                  <wp:extent cx="8763000" cy="8763000"/>
                  <wp:effectExtent l="0" t="0" r="0" b="0"/>
                  <wp:wrapNone/>
                  <wp:docPr id="107" name="Picture 107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A44622" w:rsidRDefault="00A44622" w:rsidP="00B01CD1"/>
        </w:tc>
      </w:tr>
      <w:tr w:rsidR="00A44622" w:rsidTr="00A44622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A44622" w:rsidRDefault="00A44622" w:rsidP="00B01CD1">
            <w:pPr>
              <w:rPr>
                <w:rFonts w:ascii="Getsu Magic - Personal Use" w:hAnsi="Getsu Magic - Personal Use"/>
                <w:sz w:val="56"/>
              </w:rPr>
            </w:pPr>
            <w:r w:rsidRPr="00A44622"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A44622" w:rsidRPr="00612770" w:rsidRDefault="00A44622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A44622" w:rsidRPr="00612770" w:rsidRDefault="00A44622" w:rsidP="00B01CD1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A44622" w:rsidRPr="00612770" w:rsidRDefault="00A44622" w:rsidP="00B01CD1">
            <w:pPr>
              <w:rPr>
                <w:sz w:val="56"/>
              </w:rPr>
            </w:pPr>
          </w:p>
          <w:p w:rsidR="00A44622" w:rsidRPr="00612770" w:rsidRDefault="00A44622" w:rsidP="00B01CD1">
            <w:pPr>
              <w:rPr>
                <w:sz w:val="56"/>
              </w:rPr>
            </w:pPr>
          </w:p>
          <w:p w:rsidR="00A44622" w:rsidRPr="00612770" w:rsidRDefault="00A44622" w:rsidP="00B01CD1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A44622" w:rsidRDefault="00A44622" w:rsidP="00B01CD1">
            <w:pPr>
              <w:pStyle w:val="Off-MonthDate"/>
            </w:pPr>
          </w:p>
        </w:tc>
      </w:tr>
      <w:tr w:rsidR="00A44622" w:rsidTr="00A44622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Default="00A44622" w:rsidP="00B01CD1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A44622" w:rsidRDefault="00A44622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A44622" w:rsidRDefault="00A44622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A44622" w:rsidRDefault="00A44622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A44622" w:rsidRDefault="00A44622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A44622" w:rsidRDefault="00A44622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A44622" w:rsidRDefault="00A44622" w:rsidP="00B01CD1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A44622" w:rsidRDefault="00A44622" w:rsidP="00B01CD1"/>
        </w:tc>
      </w:tr>
    </w:tbl>
    <w:p w:rsidR="00534DFC" w:rsidRPr="007D4CB0" w:rsidRDefault="00A44622" w:rsidP="00534DFC">
      <w:pPr>
        <w:pStyle w:val="NoSpacing"/>
      </w:pPr>
      <w:r>
        <w:br w:type="page"/>
      </w:r>
    </w:p>
    <w:tbl>
      <w:tblPr>
        <w:tblpPr w:leftFromText="180" w:rightFromText="180" w:vertAnchor="page" w:horzAnchor="margin" w:tblpY="2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970"/>
        <w:gridCol w:w="4438"/>
      </w:tblGrid>
      <w:tr w:rsidR="00534DFC" w:rsidRPr="00FB66BE" w:rsidTr="00B01CD1">
        <w:trPr>
          <w:cantSplit/>
        </w:trPr>
        <w:tc>
          <w:tcPr>
            <w:tcW w:w="4437" w:type="dxa"/>
          </w:tcPr>
          <w:p w:rsidR="00534DFC" w:rsidRPr="004C7DE4" w:rsidRDefault="00534DFC" w:rsidP="00B01CD1">
            <w:pPr>
              <w:pStyle w:val="Month"/>
              <w:rPr>
                <w:rFonts w:ascii="Getsu Magic - Personal Use" w:hAnsi="Getsu Magic - Personal Use"/>
                <w:sz w:val="180"/>
                <w:szCs w:val="144"/>
              </w:rPr>
            </w:pPr>
            <w:r>
              <w:rPr>
                <w:rFonts w:ascii="Getsu Magic - Personal Use" w:hAnsi="Getsu Magic - Personal Use"/>
                <w:sz w:val="180"/>
                <w:szCs w:val="144"/>
              </w:rPr>
              <w:lastRenderedPageBreak/>
              <w:t>December</w:t>
            </w:r>
          </w:p>
        </w:tc>
        <w:tc>
          <w:tcPr>
            <w:tcW w:w="4438" w:type="dxa"/>
          </w:tcPr>
          <w:p w:rsidR="00534DFC" w:rsidRPr="004C7DE4" w:rsidRDefault="00534DFC" w:rsidP="00B01CD1">
            <w:pPr>
              <w:pStyle w:val="Year"/>
              <w:jc w:val="left"/>
              <w:rPr>
                <w:rFonts w:ascii="Getsu Magic - Personal Use" w:hAnsi="Getsu Magic - Personal Use"/>
                <w:sz w:val="180"/>
                <w:szCs w:val="80"/>
              </w:rPr>
            </w:pPr>
            <w:r w:rsidRPr="004C7DE4">
              <w:rPr>
                <w:rFonts w:ascii="Getsu Magic - Personal Use" w:hAnsi="Getsu Magic - Personal Use"/>
                <w:sz w:val="180"/>
                <w:szCs w:val="80"/>
              </w:rPr>
              <w:t xml:space="preserve">2020                        </w:t>
            </w:r>
          </w:p>
        </w:tc>
      </w:tr>
    </w:tbl>
    <w:tbl>
      <w:tblPr>
        <w:tblpPr w:leftFromText="180" w:rightFromText="180" w:vertAnchor="text" w:horzAnchor="margin" w:tblpY="411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and Year"/>
      </w:tblPr>
      <w:tblGrid>
        <w:gridCol w:w="2165"/>
        <w:gridCol w:w="2165"/>
        <w:gridCol w:w="2162"/>
        <w:gridCol w:w="2162"/>
        <w:gridCol w:w="2162"/>
        <w:gridCol w:w="2162"/>
        <w:gridCol w:w="2162"/>
        <w:gridCol w:w="2162"/>
        <w:gridCol w:w="2162"/>
        <w:gridCol w:w="2164"/>
      </w:tblGrid>
      <w:tr w:rsidR="00534DFC" w:rsidTr="00B01CD1">
        <w:trPr>
          <w:cantSplit/>
          <w:trHeight w:hRule="exact" w:val="734"/>
        </w:trPr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Pr="00CA7126" w:rsidRDefault="00534DFC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Sunday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Pr="00CA7126" w:rsidRDefault="00534DFC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Monday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Pr="00CA7126" w:rsidRDefault="00534DFC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Tuesday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Pr="00CA7126" w:rsidRDefault="00534DFC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Wednesday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Pr="00CA7126" w:rsidRDefault="00534DFC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Thursday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Pr="00CA7126" w:rsidRDefault="00534DFC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Friday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Pr="00CA7126" w:rsidRDefault="00534DFC" w:rsidP="00B01CD1">
            <w:pPr>
              <w:pStyle w:val="Day"/>
              <w:spacing w:line="360" w:lineRule="auto"/>
              <w:rPr>
                <w:rFonts w:ascii="Comic Sans MS" w:hAnsi="Comic Sans MS"/>
                <w:sz w:val="36"/>
              </w:rPr>
            </w:pPr>
            <w:r w:rsidRPr="00CA7126">
              <w:rPr>
                <w:rFonts w:ascii="Comic Sans MS" w:hAnsi="Comic Sans MS"/>
                <w:sz w:val="36"/>
              </w:rPr>
              <w:t>Saturday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Default="00534DFC" w:rsidP="00B01CD1">
            <w:pPr>
              <w:pStyle w:val="Day"/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Default="00534DFC" w:rsidP="00B01CD1">
            <w:pPr>
              <w:pStyle w:val="Day"/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534DFC" w:rsidRDefault="00534DFC" w:rsidP="00B01CD1">
            <w:pPr>
              <w:pStyle w:val="Day"/>
            </w:pPr>
          </w:p>
        </w:tc>
      </w:tr>
      <w:tr w:rsidR="00534DFC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534DFC" w:rsidRPr="00612770" w:rsidRDefault="00534DFC" w:rsidP="00B01CD1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534DFC" w:rsidRPr="00612770" w:rsidRDefault="00534DFC" w:rsidP="00B01CD1">
            <w:pPr>
              <w:pStyle w:val="Off-MonthDate"/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5</w:t>
            </w:r>
          </w:p>
        </w:tc>
        <w:tc>
          <w:tcPr>
            <w:tcW w:w="6488" w:type="dxa"/>
            <w:gridSpan w:val="3"/>
            <w:vMerge w:val="restart"/>
            <w:tcBorders>
              <w:top w:val="single" w:sz="4" w:space="0" w:color="BEA388" w:themeColor="accent4" w:themeTint="99"/>
            </w:tcBorders>
          </w:tcPr>
          <w:p w:rsidR="00534DFC" w:rsidRDefault="00534DFC" w:rsidP="00B01CD1">
            <w:pPr>
              <w:pStyle w:val="Date"/>
            </w:pPr>
            <w:r w:rsidRPr="00612770">
              <w:rPr>
                <w:noProof/>
                <w:lang w:eastAsia="en-US"/>
              </w:rPr>
              <w:drawing>
                <wp:anchor distT="0" distB="0" distL="114300" distR="114300" simplePos="0" relativeHeight="251832320" behindDoc="1" locked="0" layoutInCell="1" allowOverlap="1" wp14:anchorId="10EDA87A" wp14:editId="08651209">
                  <wp:simplePos x="0" y="0"/>
                  <wp:positionH relativeFrom="column">
                    <wp:posOffset>-4025900</wp:posOffset>
                  </wp:positionH>
                  <wp:positionV relativeFrom="paragraph">
                    <wp:posOffset>-9525</wp:posOffset>
                  </wp:positionV>
                  <wp:extent cx="8763000" cy="8763000"/>
                  <wp:effectExtent l="0" t="0" r="0" b="0"/>
                  <wp:wrapNone/>
                  <wp:docPr id="121" name="Picture 121" descr="C:\Users\MS\OneDrive\PastelDotsDigitalPapers\Pastel Dot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OneDrive\PastelDotsDigitalPapers\Pastel Dot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4DFC" w:rsidRPr="004C7DE4" w:rsidRDefault="00534DFC" w:rsidP="00B01CD1">
            <w:pPr>
              <w:shd w:val="clear" w:color="auto" w:fill="FFFFFF" w:themeFill="background1"/>
              <w:jc w:val="center"/>
              <w:rPr>
                <w:rFonts w:ascii="Getsu Magic - Personal Use" w:hAnsi="Getsu Magic - Personal Use"/>
                <w:sz w:val="160"/>
              </w:rPr>
            </w:pPr>
            <w:r w:rsidRPr="004C7DE4">
              <w:rPr>
                <w:rFonts w:ascii="Getsu Magic - Personal Use" w:hAnsi="Getsu Magic - Personal Use"/>
                <w:sz w:val="160"/>
              </w:rPr>
              <w:t>Notes</w:t>
            </w:r>
          </w:p>
          <w:p w:rsidR="00534DFC" w:rsidRPr="00612770" w:rsidRDefault="00534DFC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Arial" w:hAnsi="Arial" w:cs="Arial"/>
                <w:sz w:val="4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1292063</wp:posOffset>
                  </wp:positionH>
                  <wp:positionV relativeFrom="paragraph">
                    <wp:posOffset>712713</wp:posOffset>
                  </wp:positionV>
                  <wp:extent cx="3443592" cy="6780633"/>
                  <wp:effectExtent l="0" t="0" r="5080" b="1270"/>
                  <wp:wrapNone/>
                  <wp:docPr id="125" name="Picture 125" descr="Image result for cat in the hat with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t in the hat with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299" b="96104" l="510" r="98980">
                                        <a14:foregroundMark x1="39796" y1="1558" x2="48469" y2="63896"/>
                                        <a14:foregroundMark x1="56633" y1="57662" x2="44388" y2="21039"/>
                                        <a14:foregroundMark x1="52551" y1="3636" x2="56122" y2="36104"/>
                                        <a14:foregroundMark x1="38265" y1="26234" x2="36735" y2="37922"/>
                                        <a14:foregroundMark x1="61224" y1="12468" x2="57143" y2="30390"/>
                                        <a14:foregroundMark x1="49490" y1="12727" x2="46429" y2="37922"/>
                                        <a14:foregroundMark x1="63776" y1="28571" x2="55612" y2="38701"/>
                                        <a14:foregroundMark x1="74490" y1="45714" x2="74490" y2="45714"/>
                                        <a14:foregroundMark x1="63265" y1="61299" x2="36224" y2="54286"/>
                                        <a14:foregroundMark x1="49490" y1="43377" x2="36735" y2="62857"/>
                                        <a14:foregroundMark x1="53571" y1="46494" x2="63265" y2="57403"/>
                                        <a14:foregroundMark x1="46429" y1="50909" x2="23980" y2="64675"/>
                                        <a14:foregroundMark x1="40306" y1="63636" x2="9694" y2="56623"/>
                                        <a14:foregroundMark x1="10714" y1="56623" x2="28571" y2="64675"/>
                                        <a14:foregroundMark x1="18878" y1="80000" x2="49490" y2="96104"/>
                                        <a14:foregroundMark x1="79592" y1="81558" x2="45408" y2="95325"/>
                                        <a14:foregroundMark x1="85204" y1="87273" x2="96429" y2="70909"/>
                                        <a14:foregroundMark x1="68878" y1="48052" x2="70408" y2="60519"/>
                                        <a14:foregroundMark x1="90306" y1="52208" x2="60714" y2="60779"/>
                                        <a14:foregroundMark x1="85204" y1="52468" x2="53061" y2="63896"/>
                                        <a14:foregroundMark x1="1020" y1="80519" x2="19898" y2="73247"/>
                                        <a14:foregroundMark x1="5102" y1="58701" x2="9184" y2="71169"/>
                                        <a14:foregroundMark x1="98980" y1="52208" x2="94898" y2="60260"/>
                                        <a14:foregroundMark x1="31633" y1="35844" x2="33163" y2="32727"/>
                                        <a14:foregroundMark x1="21429" y1="34026" x2="21429" y2="34026"/>
                                        <a14:foregroundMark x1="23980" y1="30649" x2="23980" y2="306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592" cy="678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2770"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48"/>
              </w:rPr>
              <w:t>________________________________________________________________________________________________________________________________________________________________________________________</w:t>
            </w:r>
            <w:r w:rsidRPr="00612770">
              <w:rPr>
                <w:rFonts w:ascii="Arial" w:hAnsi="Arial" w:cs="Arial"/>
                <w:sz w:val="48"/>
              </w:rPr>
              <w:t>______________________________________</w:t>
            </w:r>
            <w:r>
              <w:rPr>
                <w:rFonts w:ascii="Arial" w:hAnsi="Arial" w:cs="Arial"/>
                <w:sz w:val="48"/>
              </w:rPr>
              <w:t>___________________________</w:t>
            </w:r>
          </w:p>
          <w:p w:rsidR="00534DFC" w:rsidRDefault="00534DFC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Comic Sans MS" w:hAnsi="Comic Sans MS"/>
                <w:sz w:val="48"/>
              </w:rPr>
              <w:t>____________________</w:t>
            </w:r>
          </w:p>
          <w:p w:rsidR="00534DFC" w:rsidRDefault="00534DFC" w:rsidP="00B01CD1">
            <w:pPr>
              <w:shd w:val="clear" w:color="auto" w:fill="FFFFFF" w:themeFill="background1"/>
              <w:spacing w:before="0" w:after="0"/>
              <w:jc w:val="center"/>
              <w:rPr>
                <w:rFonts w:ascii="Comic Sans MS" w:hAnsi="Comic Sans MS"/>
                <w:sz w:val="48"/>
              </w:rPr>
            </w:pPr>
          </w:p>
          <w:p w:rsidR="00534DFC" w:rsidRPr="00FB66BE" w:rsidRDefault="00534DFC" w:rsidP="00B01CD1">
            <w:pPr>
              <w:shd w:val="clear" w:color="auto" w:fill="FFFFFF" w:themeFill="background1"/>
              <w:spacing w:before="0" w:after="0"/>
              <w:rPr>
                <w:rFonts w:ascii="Comic Sans MS" w:hAnsi="Comic Sans MS"/>
              </w:rPr>
            </w:pPr>
          </w:p>
        </w:tc>
      </w:tr>
      <w:tr w:rsidR="00534DFC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534DFC" w:rsidRDefault="00534DFC" w:rsidP="00B01CD1"/>
        </w:tc>
      </w:tr>
      <w:tr w:rsidR="00534DFC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6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12</w:t>
            </w:r>
          </w:p>
        </w:tc>
        <w:tc>
          <w:tcPr>
            <w:tcW w:w="6488" w:type="dxa"/>
            <w:gridSpan w:val="3"/>
            <w:vMerge/>
          </w:tcPr>
          <w:p w:rsidR="00534DFC" w:rsidRDefault="00534DFC" w:rsidP="00B01CD1">
            <w:pPr>
              <w:pStyle w:val="Date"/>
            </w:pPr>
          </w:p>
        </w:tc>
      </w:tr>
      <w:tr w:rsidR="00534DFC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534DFC" w:rsidRDefault="00534DFC" w:rsidP="00B01CD1"/>
        </w:tc>
      </w:tr>
      <w:tr w:rsidR="00534DFC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13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16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17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19</w:t>
            </w:r>
          </w:p>
        </w:tc>
        <w:tc>
          <w:tcPr>
            <w:tcW w:w="6488" w:type="dxa"/>
            <w:gridSpan w:val="3"/>
            <w:vMerge/>
          </w:tcPr>
          <w:p w:rsidR="00534DFC" w:rsidRDefault="00534DFC" w:rsidP="00B01CD1">
            <w:pPr>
              <w:pStyle w:val="Date"/>
            </w:pPr>
          </w:p>
        </w:tc>
      </w:tr>
      <w:tr w:rsidR="00534DFC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534DFC" w:rsidRDefault="00534DFC" w:rsidP="00B01CD1"/>
        </w:tc>
      </w:tr>
      <w:tr w:rsidR="00534DFC" w:rsidTr="00B01CD1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20</w:t>
            </w: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22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23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24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25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26</w:t>
            </w:r>
          </w:p>
        </w:tc>
        <w:tc>
          <w:tcPr>
            <w:tcW w:w="6488" w:type="dxa"/>
            <w:gridSpan w:val="3"/>
            <w:vMerge/>
          </w:tcPr>
          <w:p w:rsidR="00534DFC" w:rsidRDefault="00534DFC" w:rsidP="00B01CD1">
            <w:pPr>
              <w:pStyle w:val="Date"/>
            </w:pPr>
          </w:p>
        </w:tc>
      </w:tr>
      <w:tr w:rsidR="00534DFC" w:rsidTr="00B01CD1">
        <w:trPr>
          <w:cantSplit/>
          <w:trHeight w:hRule="exact" w:val="1867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rPr>
                <w:rFonts w:ascii="Getsu Magic - Personal Use" w:hAnsi="Getsu Magic - Personal Use"/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534DFC" w:rsidRDefault="00534DFC" w:rsidP="00B01CD1"/>
        </w:tc>
      </w:tr>
      <w:tr w:rsidR="00534DFC" w:rsidTr="00534DFC">
        <w:trPr>
          <w:cantSplit/>
          <w:trHeight w:hRule="exact" w:val="547"/>
        </w:trPr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27</w:t>
            </w:r>
          </w:p>
          <w:p w:rsidR="00534DFC" w:rsidRPr="00612770" w:rsidRDefault="00534DFC" w:rsidP="00B01CD1">
            <w:pPr>
              <w:rPr>
                <w:sz w:val="56"/>
              </w:rPr>
            </w:pPr>
          </w:p>
          <w:p w:rsidR="00534DFC" w:rsidRPr="00612770" w:rsidRDefault="00534DFC" w:rsidP="00B01CD1">
            <w:pPr>
              <w:rPr>
                <w:sz w:val="56"/>
              </w:rPr>
            </w:pPr>
          </w:p>
        </w:tc>
        <w:tc>
          <w:tcPr>
            <w:tcW w:w="2165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 w:rsidRPr="00612770">
              <w:rPr>
                <w:rFonts w:ascii="Getsu Magic - Personal Use" w:hAnsi="Getsu Magic - Personal Use"/>
                <w:sz w:val="56"/>
              </w:rPr>
              <w:t>28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29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30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FFFFFF" w:themeFill="background1"/>
          </w:tcPr>
          <w:p w:rsidR="00534DFC" w:rsidRPr="00612770" w:rsidRDefault="00534DFC" w:rsidP="00B01CD1">
            <w:pPr>
              <w:pStyle w:val="Date"/>
              <w:rPr>
                <w:rFonts w:ascii="Getsu Magic - Personal Use" w:hAnsi="Getsu Magic - Personal Use"/>
                <w:sz w:val="56"/>
              </w:rPr>
            </w:pPr>
            <w:r>
              <w:rPr>
                <w:rFonts w:ascii="Getsu Magic - Personal Use" w:hAnsi="Getsu Magic - Personal Use"/>
                <w:sz w:val="56"/>
              </w:rPr>
              <w:t>31</w:t>
            </w: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534DFC" w:rsidRPr="00612770" w:rsidRDefault="00534DFC" w:rsidP="00B01CD1">
            <w:pPr>
              <w:rPr>
                <w:sz w:val="56"/>
              </w:rPr>
            </w:pPr>
          </w:p>
        </w:tc>
        <w:tc>
          <w:tcPr>
            <w:tcW w:w="2162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D9D9D9" w:themeFill="background1" w:themeFillShade="D9"/>
          </w:tcPr>
          <w:p w:rsidR="00534DFC" w:rsidRPr="00612770" w:rsidRDefault="00534DFC" w:rsidP="00B01CD1">
            <w:pPr>
              <w:rPr>
                <w:sz w:val="56"/>
              </w:rPr>
            </w:pPr>
          </w:p>
          <w:p w:rsidR="00534DFC" w:rsidRPr="00612770" w:rsidRDefault="00534DFC" w:rsidP="00B01CD1">
            <w:pPr>
              <w:rPr>
                <w:sz w:val="56"/>
              </w:rPr>
            </w:pPr>
          </w:p>
          <w:p w:rsidR="00534DFC" w:rsidRPr="00612770" w:rsidRDefault="00534DFC" w:rsidP="00B01CD1">
            <w:pPr>
              <w:rPr>
                <w:sz w:val="56"/>
              </w:rPr>
            </w:pPr>
          </w:p>
        </w:tc>
        <w:tc>
          <w:tcPr>
            <w:tcW w:w="6488" w:type="dxa"/>
            <w:gridSpan w:val="3"/>
            <w:vMerge/>
          </w:tcPr>
          <w:p w:rsidR="00534DFC" w:rsidRDefault="00534DFC" w:rsidP="00B01CD1">
            <w:pPr>
              <w:pStyle w:val="Off-MonthDate"/>
            </w:pPr>
          </w:p>
        </w:tc>
      </w:tr>
      <w:tr w:rsidR="00534DFC" w:rsidTr="00534DFC">
        <w:trPr>
          <w:cantSplit/>
          <w:trHeight w:hRule="exact" w:val="1705"/>
        </w:trPr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Default="00534DFC" w:rsidP="00B01CD1"/>
        </w:tc>
        <w:tc>
          <w:tcPr>
            <w:tcW w:w="2165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Default="00534DFC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Default="00534DFC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Default="00534DFC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FFFFFF" w:themeFill="background1"/>
          </w:tcPr>
          <w:p w:rsidR="00534DFC" w:rsidRDefault="00534DFC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534DFC" w:rsidRDefault="00534DFC" w:rsidP="00B01CD1"/>
        </w:tc>
        <w:tc>
          <w:tcPr>
            <w:tcW w:w="2162" w:type="dxa"/>
            <w:tcBorders>
              <w:top w:val="nil"/>
              <w:bottom w:val="single" w:sz="4" w:space="0" w:color="BEA388" w:themeColor="accent4" w:themeTint="99"/>
            </w:tcBorders>
            <w:shd w:val="clear" w:color="auto" w:fill="D9D9D9" w:themeFill="background1" w:themeFillShade="D9"/>
          </w:tcPr>
          <w:p w:rsidR="00534DFC" w:rsidRDefault="00534DFC" w:rsidP="00B01CD1"/>
        </w:tc>
        <w:tc>
          <w:tcPr>
            <w:tcW w:w="6488" w:type="dxa"/>
            <w:gridSpan w:val="3"/>
            <w:vMerge/>
            <w:tcBorders>
              <w:bottom w:val="single" w:sz="4" w:space="0" w:color="BEA388" w:themeColor="accent4" w:themeTint="99"/>
            </w:tcBorders>
          </w:tcPr>
          <w:p w:rsidR="00534DFC" w:rsidRDefault="00534DFC" w:rsidP="00B01CD1"/>
        </w:tc>
      </w:tr>
    </w:tbl>
    <w:p w:rsidR="007C2410" w:rsidRDefault="00776590" w:rsidP="007C2410">
      <w:pPr>
        <w:pStyle w:val="NoSpacing"/>
      </w:pPr>
      <w:r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02BBA9" wp14:editId="16E60229">
                <wp:simplePos x="0" y="0"/>
                <wp:positionH relativeFrom="column">
                  <wp:posOffset>8972962</wp:posOffset>
                </wp:positionH>
                <wp:positionV relativeFrom="paragraph">
                  <wp:posOffset>-906780</wp:posOffset>
                </wp:positionV>
                <wp:extent cx="6381750" cy="16002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612770" w:rsidRDefault="00C32B2D" w:rsidP="00534DFC">
                            <w:pP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etsu Magic - Personal Use" w:hAnsi="Getsu Magic - Personal Use"/>
                                <w:color w:val="FF4B4B"/>
                                <w:sz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 Michelle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BBA9" id="Text Box 117" o:spid="_x0000_s1055" type="#_x0000_t202" style="position:absolute;margin-left:706.55pt;margin-top:-71.4pt;width:502.5pt;height:12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" filled="f" stroked="f" strokeweight=".5pt">
                <v:textbox>
                  <w:txbxContent>
                    <w:p w:rsidR="00AF2BDA" w:rsidRPr="00612770" w:rsidRDefault="00C32B2D" w:rsidP="00534DFC">
                      <w:pP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etsu Magic - Personal Use" w:hAnsi="Getsu Magic - Personal Use"/>
                          <w:color w:val="FF4B4B"/>
                          <w:sz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 Michelle</w:t>
                      </w:r>
                    </w:p>
                  </w:txbxContent>
                </v:textbox>
              </v:shape>
            </w:pict>
          </mc:Fallback>
        </mc:AlternateContent>
      </w:r>
      <w:r w:rsidR="00534DFC">
        <w:rPr>
          <w:rFonts w:ascii="Getsu Magic - Personal Use" w:hAnsi="Getsu Magic - Personal Use"/>
          <w:noProof/>
          <w:sz w:val="72"/>
          <w:lang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871A236" wp14:editId="2A68BB46">
                <wp:simplePos x="0" y="0"/>
                <wp:positionH relativeFrom="column">
                  <wp:posOffset>-87806</wp:posOffset>
                </wp:positionH>
                <wp:positionV relativeFrom="paragraph">
                  <wp:posOffset>8212657</wp:posOffset>
                </wp:positionV>
                <wp:extent cx="11303000" cy="44958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0" cy="449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DA" w:rsidRPr="009215B2" w:rsidRDefault="00AF2BDA" w:rsidP="00534DFC">
                            <w:pPr>
                              <w:jc w:val="center"/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DFC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“The </w:t>
                            </w:r>
                            <w:r w:rsidRPr="003E215C">
                              <w:rPr>
                                <w:rFonts w:ascii="Grinched 2.0" w:hAnsi="Grinched 2.0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  <w:r w:rsidRPr="00534DFC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you </w:t>
                            </w:r>
                            <w:r w:rsidRPr="00534DFC">
                              <w:rPr>
                                <w:rFonts w:ascii="Grinched 2.0" w:hAnsi="Grinched 2.0"/>
                                <w:b/>
                                <w:bCs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  <w:r w:rsidRPr="00534DFC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the </w:t>
                            </w:r>
                            <w:r w:rsidRPr="003E215C">
                              <w:rPr>
                                <w:rFonts w:ascii="Grinched 2.0" w:hAnsi="Grinched 2.0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  <w:r w:rsidRPr="00534DFC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things </w:t>
                            </w:r>
                            <w:r w:rsidRPr="003E215C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r w:rsidRPr="00534DFC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 know. The </w:t>
                            </w:r>
                            <w:r w:rsidRPr="003E215C">
                              <w:rPr>
                                <w:rFonts w:ascii="Grinched 2.0" w:hAnsi="Grinched 2.0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  <w:r w:rsidRPr="00534DFC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you </w:t>
                            </w:r>
                            <w:r w:rsidRPr="003E215C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learn</w:t>
                            </w:r>
                            <w:r w:rsidRPr="00534DFC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the more </w:t>
                            </w:r>
                            <w:r w:rsidRPr="003E215C">
                              <w:rPr>
                                <w:rFonts w:ascii="Grinched 2.0" w:hAnsi="Grinched 2.0"/>
                                <w:color w:val="FF4F4F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places</w:t>
                            </w:r>
                            <w:r w:rsidRPr="00534DFC">
                              <w:rPr>
                                <w:rFonts w:ascii="Grinched 2.0" w:hAnsi="Grinched 2.0"/>
                                <w:color w:val="281F16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you'll go.”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A236" id="Text Box 118" o:spid="_x0000_s1056" type="#_x0000_t202" style="position:absolute;margin-left:-6.9pt;margin-top:646.65pt;width:890pt;height:35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" filled="f" stroked="f" strokeweight=".5pt">
                <v:textbox>
                  <w:txbxContent>
                    <w:p w:rsidR="00AF2BDA" w:rsidRPr="009215B2" w:rsidRDefault="00AF2BDA" w:rsidP="00534DFC">
                      <w:pPr>
                        <w:jc w:val="center"/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DFC"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“The </w:t>
                      </w:r>
                      <w:r w:rsidRPr="003E215C">
                        <w:rPr>
                          <w:rFonts w:ascii="Grinched 2.0" w:hAnsi="Grinched 2.0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more</w:t>
                      </w:r>
                      <w:r w:rsidRPr="00534DFC"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you </w:t>
                      </w:r>
                      <w:r w:rsidRPr="00534DFC">
                        <w:rPr>
                          <w:rFonts w:ascii="Grinched 2.0" w:hAnsi="Grinched 2.0"/>
                          <w:b/>
                          <w:bCs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read</w:t>
                      </w:r>
                      <w:r w:rsidRPr="00534DFC"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the </w:t>
                      </w:r>
                      <w:r w:rsidRPr="003E215C">
                        <w:rPr>
                          <w:rFonts w:ascii="Grinched 2.0" w:hAnsi="Grinched 2.0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more</w:t>
                      </w:r>
                      <w:r w:rsidRPr="00534DFC"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things </w:t>
                      </w:r>
                      <w:r w:rsidRPr="003E215C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</w:t>
                      </w:r>
                      <w:r w:rsidRPr="00534DFC"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 know. The </w:t>
                      </w:r>
                      <w:r w:rsidRPr="003E215C">
                        <w:rPr>
                          <w:rFonts w:ascii="Grinched 2.0" w:hAnsi="Grinched 2.0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more</w:t>
                      </w:r>
                      <w:r w:rsidRPr="00534DFC"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you </w:t>
                      </w:r>
                      <w:r w:rsidRPr="003E215C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learn</w:t>
                      </w:r>
                      <w:r w:rsidRPr="00534DFC"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the more </w:t>
                      </w:r>
                      <w:r w:rsidRPr="003E215C">
                        <w:rPr>
                          <w:rFonts w:ascii="Grinched 2.0" w:hAnsi="Grinched 2.0"/>
                          <w:color w:val="FF4F4F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places</w:t>
                      </w:r>
                      <w:r w:rsidRPr="00534DFC">
                        <w:rPr>
                          <w:rFonts w:ascii="Grinched 2.0" w:hAnsi="Grinched 2.0"/>
                          <w:color w:val="281F16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you'll go.”</w:t>
                      </w:r>
                    </w:p>
                  </w:txbxContent>
                </v:textbox>
              </v:shape>
            </w:pict>
          </mc:Fallback>
        </mc:AlternateContent>
      </w:r>
      <w:r w:rsidR="00534DFC" w:rsidRPr="00612770">
        <w:rPr>
          <w:noProof/>
          <w:lang w:eastAsia="en-US"/>
        </w:rPr>
        <w:drawing>
          <wp:anchor distT="0" distB="0" distL="114300" distR="114300" simplePos="0" relativeHeight="251831296" behindDoc="1" locked="0" layoutInCell="1" allowOverlap="1" wp14:anchorId="7E07C89A" wp14:editId="0BA7B542">
            <wp:simplePos x="0" y="0"/>
            <wp:positionH relativeFrom="column">
              <wp:posOffset>-1681019</wp:posOffset>
            </wp:positionH>
            <wp:positionV relativeFrom="paragraph">
              <wp:posOffset>732790</wp:posOffset>
            </wp:positionV>
            <wp:extent cx="8763000" cy="8763000"/>
            <wp:effectExtent l="0" t="0" r="0" b="0"/>
            <wp:wrapNone/>
            <wp:docPr id="123" name="Picture 123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DFC" w:rsidRPr="00612770">
        <w:rPr>
          <w:noProof/>
          <w:sz w:val="56"/>
          <w:lang w:eastAsia="en-US"/>
        </w:rPr>
        <w:drawing>
          <wp:anchor distT="0" distB="0" distL="114300" distR="114300" simplePos="0" relativeHeight="251830272" behindDoc="1" locked="0" layoutInCell="1" allowOverlap="1" wp14:anchorId="3BE15B73" wp14:editId="4F7E26A4">
            <wp:simplePos x="0" y="0"/>
            <wp:positionH relativeFrom="column">
              <wp:posOffset>-1906689</wp:posOffset>
            </wp:positionH>
            <wp:positionV relativeFrom="paragraph">
              <wp:posOffset>723900</wp:posOffset>
            </wp:positionV>
            <wp:extent cx="8763000" cy="8763000"/>
            <wp:effectExtent l="0" t="0" r="0" b="0"/>
            <wp:wrapNone/>
            <wp:docPr id="124" name="Picture 124" descr="C:\Users\MS\OneDrive\PastelDotsDigitalPapers\Pastel Do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PastelDotsDigitalPapers\Pastel Dot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6B1" w:rsidRDefault="00CF06B1" w:rsidP="007C2410">
      <w:pPr>
        <w:tabs>
          <w:tab w:val="right" w:pos="12650"/>
        </w:tabs>
      </w:pPr>
    </w:p>
    <w:sectPr w:rsidR="00CF06B1" w:rsidSect="00B94FF8">
      <w:headerReference w:type="default" r:id="rId39"/>
      <w:pgSz w:w="23814" w:h="16840" w:orient="landscape" w:code="8"/>
      <w:pgMar w:top="1797" w:right="720" w:bottom="1554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D21" w:rsidRDefault="00550D21">
      <w:pPr>
        <w:spacing w:after="0"/>
      </w:pPr>
      <w:r>
        <w:separator/>
      </w:r>
    </w:p>
  </w:endnote>
  <w:endnote w:type="continuationSeparator" w:id="0">
    <w:p w:rsidR="00550D21" w:rsidRDefault="00550D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tsu Magic - Personal Use">
    <w:panose1 w:val="00000000000000000000"/>
    <w:charset w:val="00"/>
    <w:family w:val="modern"/>
    <w:notTrueType/>
    <w:pitch w:val="variable"/>
    <w:sig w:usb0="00000027" w:usb1="1000004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inched 2.0">
    <w:panose1 w:val="02000500000000000000"/>
    <w:charset w:val="00"/>
    <w:family w:val="auto"/>
    <w:pitch w:val="variable"/>
    <w:sig w:usb0="A00000A7" w:usb1="5000004A" w:usb2="00000000" w:usb3="00000000" w:csb0="000001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D21" w:rsidRDefault="00550D21">
      <w:pPr>
        <w:spacing w:after="0"/>
      </w:pPr>
      <w:r>
        <w:separator/>
      </w:r>
    </w:p>
  </w:footnote>
  <w:footnote w:type="continuationSeparator" w:id="0">
    <w:p w:rsidR="00550D21" w:rsidRDefault="00550D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BDA" w:rsidRDefault="00AF2BDA">
    <w:pPr>
      <w:pStyle w:val="Header"/>
    </w:pPr>
  </w:p>
  <w:p w:rsidR="00AF2BDA" w:rsidRDefault="00AF2B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F8"/>
    <w:rsid w:val="000628DA"/>
    <w:rsid w:val="000A47AB"/>
    <w:rsid w:val="000D23EB"/>
    <w:rsid w:val="00140EB9"/>
    <w:rsid w:val="00162205"/>
    <w:rsid w:val="00167C78"/>
    <w:rsid w:val="001D4983"/>
    <w:rsid w:val="0023433F"/>
    <w:rsid w:val="00245F62"/>
    <w:rsid w:val="00273113"/>
    <w:rsid w:val="002921B6"/>
    <w:rsid w:val="002A0ACC"/>
    <w:rsid w:val="002E4323"/>
    <w:rsid w:val="003274A4"/>
    <w:rsid w:val="00350AA0"/>
    <w:rsid w:val="003524CF"/>
    <w:rsid w:val="00383053"/>
    <w:rsid w:val="003A6116"/>
    <w:rsid w:val="003B648D"/>
    <w:rsid w:val="003C3D1F"/>
    <w:rsid w:val="003E215C"/>
    <w:rsid w:val="003E2ABC"/>
    <w:rsid w:val="0041226C"/>
    <w:rsid w:val="00445DBA"/>
    <w:rsid w:val="004749F8"/>
    <w:rsid w:val="004B4560"/>
    <w:rsid w:val="004C7DE4"/>
    <w:rsid w:val="004E77A9"/>
    <w:rsid w:val="005106B4"/>
    <w:rsid w:val="00534DFC"/>
    <w:rsid w:val="00550D21"/>
    <w:rsid w:val="00581AFF"/>
    <w:rsid w:val="005B32AA"/>
    <w:rsid w:val="005E2C51"/>
    <w:rsid w:val="00612770"/>
    <w:rsid w:val="00652A10"/>
    <w:rsid w:val="00673F2F"/>
    <w:rsid w:val="00684C15"/>
    <w:rsid w:val="006B5162"/>
    <w:rsid w:val="006F3D53"/>
    <w:rsid w:val="006F3E70"/>
    <w:rsid w:val="00720B25"/>
    <w:rsid w:val="00727A19"/>
    <w:rsid w:val="007448D6"/>
    <w:rsid w:val="007529D6"/>
    <w:rsid w:val="0077378A"/>
    <w:rsid w:val="00776590"/>
    <w:rsid w:val="00784CE8"/>
    <w:rsid w:val="007A1D65"/>
    <w:rsid w:val="007B33CD"/>
    <w:rsid w:val="007C2410"/>
    <w:rsid w:val="007D4CB0"/>
    <w:rsid w:val="007E6FFF"/>
    <w:rsid w:val="00824AF5"/>
    <w:rsid w:val="008671A4"/>
    <w:rsid w:val="008B1263"/>
    <w:rsid w:val="00912BAF"/>
    <w:rsid w:val="009215B2"/>
    <w:rsid w:val="00923A1E"/>
    <w:rsid w:val="00930EE5"/>
    <w:rsid w:val="009505B0"/>
    <w:rsid w:val="00970AB3"/>
    <w:rsid w:val="009C582A"/>
    <w:rsid w:val="00A04DE9"/>
    <w:rsid w:val="00A05C2F"/>
    <w:rsid w:val="00A207EA"/>
    <w:rsid w:val="00A27291"/>
    <w:rsid w:val="00A44622"/>
    <w:rsid w:val="00AC4744"/>
    <w:rsid w:val="00AE12A4"/>
    <w:rsid w:val="00AF2BDA"/>
    <w:rsid w:val="00B01CD1"/>
    <w:rsid w:val="00B161DE"/>
    <w:rsid w:val="00B83A14"/>
    <w:rsid w:val="00B86DFB"/>
    <w:rsid w:val="00B94FF8"/>
    <w:rsid w:val="00BA10DF"/>
    <w:rsid w:val="00BC2723"/>
    <w:rsid w:val="00BE553D"/>
    <w:rsid w:val="00BE69A8"/>
    <w:rsid w:val="00C06FC2"/>
    <w:rsid w:val="00C32B2D"/>
    <w:rsid w:val="00C71A75"/>
    <w:rsid w:val="00C75EFA"/>
    <w:rsid w:val="00C92EE8"/>
    <w:rsid w:val="00C94074"/>
    <w:rsid w:val="00CA6CB2"/>
    <w:rsid w:val="00CA7126"/>
    <w:rsid w:val="00CC0CFD"/>
    <w:rsid w:val="00CF06B1"/>
    <w:rsid w:val="00D16EFC"/>
    <w:rsid w:val="00D33C6C"/>
    <w:rsid w:val="00D46E4E"/>
    <w:rsid w:val="00D73D58"/>
    <w:rsid w:val="00D74160"/>
    <w:rsid w:val="00D76409"/>
    <w:rsid w:val="00DD0757"/>
    <w:rsid w:val="00DE4E9D"/>
    <w:rsid w:val="00DF0369"/>
    <w:rsid w:val="00E27AA6"/>
    <w:rsid w:val="00E3217F"/>
    <w:rsid w:val="00E41AC1"/>
    <w:rsid w:val="00E45564"/>
    <w:rsid w:val="00E61BD3"/>
    <w:rsid w:val="00E6346A"/>
    <w:rsid w:val="00E75671"/>
    <w:rsid w:val="00E8733B"/>
    <w:rsid w:val="00EE370F"/>
    <w:rsid w:val="00F27FB6"/>
    <w:rsid w:val="00F43F2E"/>
    <w:rsid w:val="00F5586A"/>
    <w:rsid w:val="00F80CDB"/>
    <w:rsid w:val="00FA4C95"/>
    <w:rsid w:val="00FB388E"/>
    <w:rsid w:val="00FB66BE"/>
    <w:rsid w:val="00FC3F2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CB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21" Type="http://schemas.microsoft.com/office/2007/relationships/hdphoto" Target="media/hdphoto4.wdp"/><Relationship Id="rId34" Type="http://schemas.openxmlformats.org/officeDocument/2006/relationships/image" Target="media/image1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microsoft.com/office/2007/relationships/hdphoto" Target="media/hdphoto6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microsoft.com/office/2007/relationships/hdphoto" Target="media/hdphoto7.wdp"/><Relationship Id="rId10" Type="http://schemas.openxmlformats.org/officeDocument/2006/relationships/image" Target="media/image1.png"/><Relationship Id="rId19" Type="http://schemas.microsoft.com/office/2007/relationships/hdphoto" Target="media/hdphoto3.wdp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07/relationships/hdphoto" Target="media/hdphoto5.wdp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microsoft.com/office/2007/relationships/hdphoto" Target="media/hdphoto8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\AppData\Roaming\Microsoft\Templates\Hummingbird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715D7-BDD9-44BF-9E07-C7639027C0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86CDD1-793E-4B25-B5F7-28FCED855F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BF6B42-8B08-403F-A170-2E24F53BF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883B55-D45B-43F6-A37C-A384E173E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(Sun-Sat)</Template>
  <TotalTime>0</TotalTime>
  <Pages>1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2019-10-13T08:41:00Z</dcterms:created>
  <dcterms:modified xsi:type="dcterms:W3CDTF">2019-10-25T09:31:00Z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